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304B8" w14:textId="608C98F4" w:rsidR="0010288C" w:rsidRPr="00923B03" w:rsidRDefault="00B43D26" w:rsidP="00605666">
      <w:pPr>
        <w:pStyle w:val="Articletitle"/>
        <w:jc w:val="center"/>
        <w:rPr>
          <w:highlight w:val="yellow"/>
          <w:lang w:val="en-US"/>
        </w:rPr>
      </w:pPr>
      <w:bookmarkStart w:id="0" w:name="_GoBack"/>
      <w:bookmarkEnd w:id="0"/>
      <w:r w:rsidRPr="00B43D26">
        <w:t xml:space="preserve">Right to the city and human mobility transition: </w:t>
      </w:r>
      <w:r w:rsidR="00AC4BD1" w:rsidRPr="000267D9">
        <w:t>the case of São Paulo</w:t>
      </w:r>
    </w:p>
    <w:p w14:paraId="03B570B4" w14:textId="5EDC9999" w:rsidR="00AF4ABA" w:rsidRPr="00AF787F" w:rsidRDefault="00AF4ABA" w:rsidP="002B00B6">
      <w:pPr>
        <w:pStyle w:val="Affiliation"/>
        <w:rPr>
          <w:sz w:val="28"/>
          <w:lang w:val="en-US"/>
        </w:rPr>
      </w:pPr>
    </w:p>
    <w:p w14:paraId="404E45A0" w14:textId="15D1D7EE" w:rsidR="00432317" w:rsidRPr="000267D9" w:rsidRDefault="00432317" w:rsidP="0032520A">
      <w:pPr>
        <w:pStyle w:val="CommentText"/>
        <w:jc w:val="both"/>
        <w:rPr>
          <w:rFonts w:ascii="Times New Roman" w:eastAsia="Times New Roman" w:hAnsi="Times New Roman"/>
          <w:sz w:val="24"/>
          <w:szCs w:val="24"/>
        </w:rPr>
      </w:pPr>
      <w:r w:rsidRPr="000267D9">
        <w:rPr>
          <w:rFonts w:ascii="Times New Roman" w:hAnsi="Times New Roman"/>
          <w:b/>
          <w:sz w:val="24"/>
          <w:szCs w:val="24"/>
        </w:rPr>
        <w:t>Abstract</w:t>
      </w:r>
    </w:p>
    <w:p w14:paraId="15DD25A4" w14:textId="598DD585" w:rsidR="00323C98" w:rsidRDefault="0032520A" w:rsidP="0032520A">
      <w:pPr>
        <w:pStyle w:val="CommentText"/>
        <w:jc w:val="both"/>
        <w:rPr>
          <w:rFonts w:ascii="Times New Roman" w:eastAsia="Times New Roman" w:hAnsi="Times New Roman"/>
          <w:sz w:val="24"/>
          <w:szCs w:val="24"/>
        </w:rPr>
      </w:pPr>
      <w:r w:rsidRPr="000267D9">
        <w:rPr>
          <w:rFonts w:ascii="Times New Roman" w:eastAsia="Times New Roman" w:hAnsi="Times New Roman"/>
          <w:sz w:val="24"/>
          <w:szCs w:val="24"/>
        </w:rPr>
        <w:t xml:space="preserve">This paper discusses the </w:t>
      </w:r>
      <w:r w:rsidR="00323C98" w:rsidRPr="000267D9">
        <w:rPr>
          <w:rFonts w:ascii="Times New Roman" w:eastAsia="Times New Roman" w:hAnsi="Times New Roman"/>
          <w:sz w:val="24"/>
          <w:szCs w:val="24"/>
        </w:rPr>
        <w:t xml:space="preserve">question about the right to the city and the </w:t>
      </w:r>
      <w:r w:rsidR="00816908">
        <w:rPr>
          <w:rFonts w:ascii="Times New Roman" w:eastAsia="Times New Roman" w:hAnsi="Times New Roman"/>
          <w:sz w:val="24"/>
          <w:szCs w:val="24"/>
        </w:rPr>
        <w:t>influences</w:t>
      </w:r>
      <w:r w:rsidR="00816908" w:rsidRPr="000267D9">
        <w:rPr>
          <w:rFonts w:ascii="Times New Roman" w:eastAsia="Times New Roman" w:hAnsi="Times New Roman"/>
          <w:sz w:val="24"/>
          <w:szCs w:val="24"/>
        </w:rPr>
        <w:t xml:space="preserve"> </w:t>
      </w:r>
      <w:r w:rsidR="00323C98" w:rsidRPr="000267D9">
        <w:rPr>
          <w:rFonts w:ascii="Times New Roman" w:eastAsia="Times New Roman" w:hAnsi="Times New Roman"/>
          <w:sz w:val="24"/>
          <w:szCs w:val="24"/>
        </w:rPr>
        <w:t xml:space="preserve">of the dispute for the city </w:t>
      </w:r>
      <w:r w:rsidR="00816908">
        <w:rPr>
          <w:rFonts w:ascii="Times New Roman" w:eastAsia="Times New Roman" w:hAnsi="Times New Roman"/>
          <w:sz w:val="24"/>
          <w:szCs w:val="24"/>
        </w:rPr>
        <w:t>on</w:t>
      </w:r>
      <w:r w:rsidR="00816908" w:rsidRPr="000267D9">
        <w:rPr>
          <w:rFonts w:ascii="Times New Roman" w:eastAsia="Times New Roman" w:hAnsi="Times New Roman"/>
          <w:sz w:val="24"/>
          <w:szCs w:val="24"/>
        </w:rPr>
        <w:t xml:space="preserve"> </w:t>
      </w:r>
      <w:r w:rsidR="00323C98" w:rsidRPr="000267D9">
        <w:rPr>
          <w:rFonts w:ascii="Times New Roman" w:eastAsia="Times New Roman" w:hAnsi="Times New Roman"/>
          <w:sz w:val="24"/>
          <w:szCs w:val="24"/>
        </w:rPr>
        <w:t xml:space="preserve">urban mobility, using </w:t>
      </w:r>
      <w:r w:rsidR="007D3864">
        <w:rPr>
          <w:rFonts w:ascii="Times New Roman" w:eastAsia="Times New Roman" w:hAnsi="Times New Roman"/>
          <w:sz w:val="24"/>
          <w:szCs w:val="24"/>
        </w:rPr>
        <w:t>São Paulo</w:t>
      </w:r>
      <w:r w:rsidR="00323C98" w:rsidRPr="000267D9">
        <w:rPr>
          <w:rFonts w:ascii="Times New Roman" w:eastAsia="Times New Roman" w:hAnsi="Times New Roman"/>
          <w:sz w:val="24"/>
          <w:szCs w:val="24"/>
        </w:rPr>
        <w:t>, Brazil’s largest city, as a study case. We present the concept of the human mobility transition, which relates to the idea of large shifts in human mobility dynamics that have affected the constitution and development of urban settlements, the structure of the urban form, and social network</w:t>
      </w:r>
      <w:r w:rsidR="004D3445">
        <w:rPr>
          <w:rFonts w:ascii="Times New Roman" w:eastAsia="Times New Roman" w:hAnsi="Times New Roman"/>
          <w:sz w:val="24"/>
          <w:szCs w:val="24"/>
        </w:rPr>
        <w:t>s</w:t>
      </w:r>
      <w:r w:rsidR="00323C98" w:rsidRPr="000267D9">
        <w:rPr>
          <w:rFonts w:ascii="Times New Roman" w:eastAsia="Times New Roman" w:hAnsi="Times New Roman"/>
          <w:sz w:val="24"/>
          <w:szCs w:val="24"/>
        </w:rPr>
        <w:t xml:space="preserve">. We then argue that </w:t>
      </w:r>
      <w:r w:rsidR="0010288C">
        <w:rPr>
          <w:rFonts w:ascii="Times New Roman" w:eastAsia="Times New Roman" w:hAnsi="Times New Roman"/>
          <w:sz w:val="24"/>
          <w:szCs w:val="24"/>
        </w:rPr>
        <w:t>the</w:t>
      </w:r>
      <w:r w:rsidR="0010288C" w:rsidRPr="000267D9">
        <w:rPr>
          <w:rFonts w:ascii="Times New Roman" w:eastAsia="Times New Roman" w:hAnsi="Times New Roman"/>
          <w:sz w:val="24"/>
          <w:szCs w:val="24"/>
        </w:rPr>
        <w:t xml:space="preserve"> </w:t>
      </w:r>
      <w:r w:rsidR="00323C98" w:rsidRPr="000267D9">
        <w:rPr>
          <w:rFonts w:ascii="Times New Roman" w:eastAsia="Times New Roman" w:hAnsi="Times New Roman"/>
          <w:sz w:val="24"/>
          <w:szCs w:val="24"/>
        </w:rPr>
        <w:t xml:space="preserve">latest stage </w:t>
      </w:r>
      <w:r w:rsidR="0010288C">
        <w:rPr>
          <w:rFonts w:ascii="Times New Roman" w:eastAsia="Times New Roman" w:hAnsi="Times New Roman"/>
          <w:sz w:val="24"/>
          <w:szCs w:val="24"/>
        </w:rPr>
        <w:t xml:space="preserve">of this transition </w:t>
      </w:r>
      <w:r w:rsidR="00323C98" w:rsidRPr="000267D9">
        <w:rPr>
          <w:rFonts w:ascii="Times New Roman" w:eastAsia="Times New Roman" w:hAnsi="Times New Roman"/>
          <w:sz w:val="24"/>
          <w:szCs w:val="24"/>
        </w:rPr>
        <w:t>is heavily influenced by the fact that cities have become both the arena for and the object of the political struggle between unsustainable economic growth and sustainable human development</w:t>
      </w:r>
      <w:r w:rsidR="00432317" w:rsidRPr="000267D9">
        <w:rPr>
          <w:rFonts w:ascii="Times New Roman" w:eastAsia="Times New Roman" w:hAnsi="Times New Roman"/>
          <w:sz w:val="24"/>
          <w:szCs w:val="24"/>
        </w:rPr>
        <w:t xml:space="preserve">. Health consequences of the dispute for the city in the context of urban mobility are discussed. Final section uses the case of </w:t>
      </w:r>
      <w:r w:rsidR="007D3864">
        <w:rPr>
          <w:rFonts w:ascii="Times New Roman" w:eastAsia="Times New Roman" w:hAnsi="Times New Roman"/>
          <w:sz w:val="24"/>
          <w:szCs w:val="24"/>
        </w:rPr>
        <w:t>São Paulo</w:t>
      </w:r>
      <w:r w:rsidR="00432317" w:rsidRPr="000267D9">
        <w:rPr>
          <w:rFonts w:ascii="Times New Roman" w:eastAsia="Times New Roman" w:hAnsi="Times New Roman"/>
          <w:sz w:val="24"/>
          <w:szCs w:val="24"/>
        </w:rPr>
        <w:t xml:space="preserve"> to illustrate these arguments, focusing on changes that occurred from the end of the </w:t>
      </w:r>
      <w:r w:rsidR="00F834AC" w:rsidRPr="000267D9">
        <w:rPr>
          <w:rFonts w:ascii="Times New Roman" w:eastAsia="Times New Roman" w:hAnsi="Times New Roman"/>
          <w:sz w:val="24"/>
          <w:szCs w:val="24"/>
        </w:rPr>
        <w:t>19</w:t>
      </w:r>
      <w:r w:rsidR="00F834AC" w:rsidRPr="000267D9">
        <w:rPr>
          <w:rFonts w:ascii="Times New Roman" w:eastAsia="Times New Roman" w:hAnsi="Times New Roman"/>
          <w:sz w:val="24"/>
          <w:szCs w:val="24"/>
          <w:vertAlign w:val="superscript"/>
        </w:rPr>
        <w:t>th</w:t>
      </w:r>
      <w:r w:rsidR="00F834AC" w:rsidRPr="000267D9">
        <w:rPr>
          <w:rFonts w:ascii="Times New Roman" w:eastAsia="Times New Roman" w:hAnsi="Times New Roman"/>
          <w:sz w:val="24"/>
          <w:szCs w:val="24"/>
        </w:rPr>
        <w:t xml:space="preserve"> </w:t>
      </w:r>
      <w:r w:rsidR="00432317" w:rsidRPr="000267D9">
        <w:rPr>
          <w:rFonts w:ascii="Times New Roman" w:eastAsia="Times New Roman" w:hAnsi="Times New Roman"/>
          <w:sz w:val="24"/>
          <w:szCs w:val="24"/>
        </w:rPr>
        <w:t>century onwards.</w:t>
      </w:r>
    </w:p>
    <w:p w14:paraId="31452449" w14:textId="77777777" w:rsidR="00FD2290" w:rsidRPr="000267D9" w:rsidRDefault="00FD2290" w:rsidP="0032520A">
      <w:pPr>
        <w:pStyle w:val="CommentText"/>
        <w:jc w:val="both"/>
        <w:rPr>
          <w:rFonts w:ascii="Times New Roman" w:eastAsia="Times New Roman" w:hAnsi="Times New Roman"/>
          <w:sz w:val="24"/>
          <w:szCs w:val="24"/>
        </w:rPr>
      </w:pPr>
    </w:p>
    <w:p w14:paraId="0CDFDCC9" w14:textId="7C55CF45" w:rsidR="00AC4BD1" w:rsidRDefault="000D76A6" w:rsidP="00937ACE">
      <w:pPr>
        <w:jc w:val="both"/>
      </w:pPr>
      <w:r w:rsidRPr="000267D9">
        <w:rPr>
          <w:b/>
        </w:rPr>
        <w:t>Keywords</w:t>
      </w:r>
      <w:r w:rsidR="00432317" w:rsidRPr="000267D9">
        <w:rPr>
          <w:b/>
        </w:rPr>
        <w:t xml:space="preserve">: </w:t>
      </w:r>
      <w:r w:rsidR="00BA646F" w:rsidRPr="000267D9">
        <w:t>right to the city;</w:t>
      </w:r>
      <w:r w:rsidR="00BA646F" w:rsidRPr="000267D9">
        <w:rPr>
          <w:b/>
        </w:rPr>
        <w:t xml:space="preserve"> </w:t>
      </w:r>
      <w:r w:rsidR="00BA646F" w:rsidRPr="000267D9">
        <w:t>transportation; city planning; urban health;</w:t>
      </w:r>
      <w:r w:rsidR="00086AF1" w:rsidRPr="000267D9">
        <w:t xml:space="preserve"> human rights; Brazil.</w:t>
      </w:r>
    </w:p>
    <w:p w14:paraId="02FD936A" w14:textId="550CFB09" w:rsidR="0061051B" w:rsidRDefault="0061051B" w:rsidP="00937ACE">
      <w:pPr>
        <w:jc w:val="both"/>
      </w:pPr>
    </w:p>
    <w:p w14:paraId="42A249EE" w14:textId="71A48C93" w:rsidR="003D55B5" w:rsidRDefault="003D55B5">
      <w:pPr>
        <w:spacing w:after="200" w:line="276" w:lineRule="auto"/>
        <w:rPr>
          <w:rFonts w:cs="Arial"/>
          <w:b/>
          <w:bCs/>
          <w:kern w:val="32"/>
          <w:szCs w:val="32"/>
        </w:rPr>
      </w:pPr>
    </w:p>
    <w:p w14:paraId="50B1CFBF" w14:textId="507BC567" w:rsidR="00C51B85" w:rsidRDefault="00C51B85">
      <w:pPr>
        <w:spacing w:after="200" w:line="276" w:lineRule="auto"/>
        <w:rPr>
          <w:rFonts w:cs="Arial"/>
          <w:b/>
          <w:bCs/>
          <w:kern w:val="32"/>
          <w:szCs w:val="32"/>
        </w:rPr>
      </w:pPr>
    </w:p>
    <w:p w14:paraId="3750D34A" w14:textId="32C693AD" w:rsidR="00C51B85" w:rsidRDefault="00C51B85">
      <w:pPr>
        <w:spacing w:after="200" w:line="276" w:lineRule="auto"/>
        <w:rPr>
          <w:rFonts w:cs="Arial"/>
          <w:b/>
          <w:bCs/>
          <w:kern w:val="32"/>
          <w:szCs w:val="32"/>
        </w:rPr>
      </w:pPr>
    </w:p>
    <w:p w14:paraId="071C2CDE" w14:textId="5EF1EC08" w:rsidR="00C51B85" w:rsidRDefault="00C51B85">
      <w:pPr>
        <w:spacing w:after="200" w:line="276" w:lineRule="auto"/>
        <w:rPr>
          <w:rFonts w:cs="Arial"/>
          <w:b/>
          <w:bCs/>
          <w:kern w:val="32"/>
          <w:szCs w:val="32"/>
        </w:rPr>
      </w:pPr>
    </w:p>
    <w:p w14:paraId="01F8CF45" w14:textId="41342DCF" w:rsidR="00C51B85" w:rsidRDefault="00C51B85">
      <w:pPr>
        <w:spacing w:after="200" w:line="276" w:lineRule="auto"/>
        <w:rPr>
          <w:rFonts w:cs="Arial"/>
          <w:b/>
          <w:bCs/>
          <w:kern w:val="32"/>
          <w:szCs w:val="32"/>
        </w:rPr>
      </w:pPr>
    </w:p>
    <w:p w14:paraId="09CE2A55" w14:textId="453AB7F9" w:rsidR="00C51B85" w:rsidRDefault="00C51B85">
      <w:pPr>
        <w:spacing w:after="200" w:line="276" w:lineRule="auto"/>
        <w:rPr>
          <w:rFonts w:cs="Arial"/>
          <w:b/>
          <w:bCs/>
          <w:kern w:val="32"/>
          <w:szCs w:val="32"/>
        </w:rPr>
      </w:pPr>
    </w:p>
    <w:p w14:paraId="78B0B507" w14:textId="77777777" w:rsidR="00C51B85" w:rsidRDefault="00C51B85">
      <w:pPr>
        <w:spacing w:after="200" w:line="276" w:lineRule="auto"/>
        <w:rPr>
          <w:rFonts w:cs="Arial"/>
          <w:b/>
          <w:bCs/>
          <w:kern w:val="32"/>
          <w:szCs w:val="32"/>
        </w:rPr>
      </w:pPr>
    </w:p>
    <w:p w14:paraId="48F7315C" w14:textId="61ECFCBA" w:rsidR="000D76A6" w:rsidRPr="000267D9" w:rsidRDefault="000D76A6" w:rsidP="00552EED">
      <w:pPr>
        <w:pStyle w:val="Heading1"/>
        <w:ind w:left="360"/>
      </w:pPr>
      <w:r w:rsidRPr="000267D9">
        <w:lastRenderedPageBreak/>
        <w:t>Introduction</w:t>
      </w:r>
    </w:p>
    <w:p w14:paraId="59D6AD34" w14:textId="77777777" w:rsidR="003D55B5" w:rsidRDefault="003D55B5" w:rsidP="00937ACE">
      <w:pPr>
        <w:autoSpaceDE w:val="0"/>
        <w:autoSpaceDN w:val="0"/>
        <w:adjustRightInd w:val="0"/>
        <w:jc w:val="both"/>
      </w:pPr>
    </w:p>
    <w:p w14:paraId="2D86A520" w14:textId="40212549" w:rsidR="00D210B0" w:rsidRPr="000267D9" w:rsidRDefault="005B711A" w:rsidP="00CE17CE">
      <w:pPr>
        <w:autoSpaceDE w:val="0"/>
        <w:autoSpaceDN w:val="0"/>
        <w:adjustRightInd w:val="0"/>
        <w:ind w:firstLine="360"/>
        <w:jc w:val="both"/>
      </w:pPr>
      <w:r w:rsidRPr="000267D9">
        <w:t>In June 2013,</w:t>
      </w:r>
      <w:r w:rsidR="00D70967" w:rsidRPr="000267D9">
        <w:t xml:space="preserve"> </w:t>
      </w:r>
      <w:r w:rsidRPr="000267D9">
        <w:t>m</w:t>
      </w:r>
      <w:r w:rsidR="001100D5" w:rsidRPr="000267D9">
        <w:t>illion</w:t>
      </w:r>
      <w:r w:rsidRPr="000267D9">
        <w:t>s of</w:t>
      </w:r>
      <w:r w:rsidR="00131816" w:rsidRPr="000267D9">
        <w:t xml:space="preserve"> </w:t>
      </w:r>
      <w:r w:rsidRPr="000267D9">
        <w:t>people</w:t>
      </w:r>
      <w:r w:rsidR="00C5116E" w:rsidRPr="000267D9">
        <w:t xml:space="preserve"> occupied the streets of </w:t>
      </w:r>
      <w:r w:rsidR="00FA5217" w:rsidRPr="000267D9">
        <w:t>over</w:t>
      </w:r>
      <w:r w:rsidR="00C5116E" w:rsidRPr="000267D9">
        <w:t xml:space="preserve"> 100 </w:t>
      </w:r>
      <w:r w:rsidRPr="000267D9">
        <w:t xml:space="preserve">Brazilian </w:t>
      </w:r>
      <w:r w:rsidR="00C5116E" w:rsidRPr="000267D9">
        <w:t xml:space="preserve">cities to protest against </w:t>
      </w:r>
      <w:r w:rsidR="00AC57CA" w:rsidRPr="000267D9">
        <w:t>urban living condition</w:t>
      </w:r>
      <w:r w:rsidR="006437A5" w:rsidRPr="000267D9">
        <w:t>s</w:t>
      </w:r>
      <w:r w:rsidR="00AC57CA" w:rsidRPr="000267D9">
        <w:t xml:space="preserve"> that jeopardize basic human rights</w:t>
      </w:r>
      <w:r w:rsidR="00C25BF3" w:rsidRPr="000267D9">
        <w:t xml:space="preserve"> </w:t>
      </w:r>
      <w:r w:rsidR="00321DEA" w:rsidRPr="000267D9">
        <w:fldChar w:fldCharType="begin"/>
      </w:r>
      <w:r w:rsidR="001F1A8D" w:rsidRPr="000267D9">
        <w:instrText xml:space="preserve"> ADDIN EN.CITE &lt;EndNote&gt;&lt;Cite&gt;&lt;Author&gt;BBC News&lt;/Author&gt;&lt;Year&gt;2015&lt;/Year&gt;&lt;IDText&gt;Brazil unrest: &amp;apos;Million&amp;apos; join protests in 100 cities. &lt;/IDText&gt;&lt;DisplayText&gt;(BBC News, 2015)&lt;/DisplayText&gt;&lt;record&gt;&lt;urls&gt;&lt;related-urls&gt;&lt;url&gt;http://www.bbc.co.uk/news/world-latin-america-22992410&lt;/url&gt;&lt;/related-urls&gt;&lt;/urls&gt;&lt;titles&gt;&lt;title&gt;Brazil unrest: &amp;apos;Million&amp;apos; join protests in 100 cities&lt;/title&gt;&lt;/titles&gt;&lt;number&gt;June 6th&lt;/number&gt;&lt;contributors&gt;&lt;authors&gt;&lt;author&gt;BBC News,&lt;/author&gt;&lt;/authors&gt;&lt;/contributors&gt;&lt;added-date format="utc"&gt;1434920376&lt;/added-date&gt;&lt;ref-type name="Web Page"&gt;12&lt;/ref-type&gt;&lt;dates&gt;&lt;year&gt;2015&lt;/year&gt;&lt;/dates&gt;&lt;rec-number&gt;34040&lt;/rec-number&gt;&lt;last-updated-date format="utc"&gt;1434920604&lt;/last-updated-date&gt;&lt;volume&gt;2015&lt;/volume&gt;&lt;/record&gt;&lt;/Cite&gt;&lt;/EndNote&gt;</w:instrText>
      </w:r>
      <w:r w:rsidR="00321DEA" w:rsidRPr="000267D9">
        <w:fldChar w:fldCharType="separate"/>
      </w:r>
      <w:r w:rsidR="00740A00" w:rsidRPr="000267D9">
        <w:rPr>
          <w:noProof/>
        </w:rPr>
        <w:t>(BBC News, 2015)</w:t>
      </w:r>
      <w:r w:rsidR="00321DEA" w:rsidRPr="000267D9">
        <w:fldChar w:fldCharType="end"/>
      </w:r>
      <w:r w:rsidR="00AC57CA" w:rsidRPr="000267D9">
        <w:t>, such as the right to health, education, leisure, housing and freedom of movement</w:t>
      </w:r>
      <w:r w:rsidR="00C25BF3" w:rsidRPr="000267D9">
        <w:t xml:space="preserve"> </w:t>
      </w:r>
      <w:r w:rsidR="00321DEA" w:rsidRPr="000267D9">
        <w:fldChar w:fldCharType="begin"/>
      </w:r>
      <w:r w:rsidR="00740A00" w:rsidRPr="000267D9">
        <w:instrText xml:space="preserve"> ADDIN EN.CITE &lt;EndNote&gt;&lt;Cite&gt;&lt;Author&gt;United Nations&lt;/Author&gt;&lt;Year&gt;2015&lt;/Year&gt;&lt;IDText&gt;The Human Rights Declaration&lt;/IDText&gt;&lt;DisplayText&gt;(United Nations, 2015)&lt;/DisplayText&gt;&lt;record&gt;&lt;urls&gt;&lt;related-urls&gt;&lt;url&gt;http://www.un.org/en/documents/udhr/#atop&lt;/url&gt;&lt;/related-urls&gt;&lt;/urls&gt;&lt;titles&gt;&lt;title&gt;The Human Rights Declaration&lt;/title&gt;&lt;/titles&gt;&lt;number&gt;June 6th&lt;/number&gt;&lt;contributors&gt;&lt;authors&gt;&lt;author&gt;United Nations,&lt;/author&gt;&lt;/authors&gt;&lt;/contributors&gt;&lt;added-date format="utc"&gt;1434920737&lt;/added-date&gt;&lt;ref-type name="Web Page"&gt;12&lt;/ref-type&gt;&lt;dates&gt;&lt;year&gt;2015&lt;/year&gt;&lt;/dates&gt;&lt;rec-number&gt;34041&lt;/rec-number&gt;&lt;last-updated-date format="utc"&gt;1434920905&lt;/last-updated-date&gt;&lt;volume&gt;2015&lt;/volume&gt;&lt;/record&gt;&lt;/Cite&gt;&lt;/EndNote&gt;</w:instrText>
      </w:r>
      <w:r w:rsidR="00321DEA" w:rsidRPr="000267D9">
        <w:fldChar w:fldCharType="separate"/>
      </w:r>
      <w:r w:rsidR="00740A00" w:rsidRPr="000267D9">
        <w:rPr>
          <w:noProof/>
        </w:rPr>
        <w:t>(United Nations, 2015)</w:t>
      </w:r>
      <w:r w:rsidR="00321DEA" w:rsidRPr="000267D9">
        <w:fldChar w:fldCharType="end"/>
      </w:r>
      <w:r w:rsidR="00B04845" w:rsidRPr="000267D9">
        <w:t xml:space="preserve">. </w:t>
      </w:r>
      <w:r w:rsidR="00F834AC" w:rsidRPr="000267D9">
        <w:t>O</w:t>
      </w:r>
      <w:r w:rsidR="00353081" w:rsidRPr="000267D9">
        <w:t xml:space="preserve">ur understanding is that </w:t>
      </w:r>
      <w:r w:rsidR="001D2128" w:rsidRPr="000267D9">
        <w:t>they were claiming their right to the city</w:t>
      </w:r>
      <w:r w:rsidR="00353081" w:rsidRPr="000267D9">
        <w:t>, through democratic management, social organization</w:t>
      </w:r>
      <w:r w:rsidR="00B04845" w:rsidRPr="000267D9">
        <w:t>,</w:t>
      </w:r>
      <w:r w:rsidR="00353081" w:rsidRPr="000267D9">
        <w:t xml:space="preserve"> and the full exercise of citizenship </w:t>
      </w:r>
      <w:r w:rsidR="00321DEA" w:rsidRPr="000267D9">
        <w:fldChar w:fldCharType="begin"/>
      </w:r>
      <w:r w:rsidR="00EF1EA1">
        <w:instrText xml:space="preserve"> ADDIN EN.CITE &lt;EndNote&gt;&lt;Cite&gt;&lt;Author&gt;Sorensen&lt;/Author&gt;&lt;Year&gt;2010&lt;/Year&gt;&lt;IDText&gt;From participation to the right to the city: Democratic place management at the neighbourhood scale in comparative perspective&lt;/IDText&gt;&lt;DisplayText&gt;(Harvey, 2003; André Sorensen &amp;amp; Sagaris, 2010)&lt;/DisplayText&gt;&lt;record&gt;&lt;isbn&gt;0269-7459&lt;/isbn&gt;&lt;titles&gt;&lt;title&gt;From participation to the right to the city: Democratic place management at the neighbourhood scale in comparative perspective&lt;/title&gt;&lt;secondary-title&gt;Planning, Practice &amp;amp;amp; Research&lt;/secondary-title&gt;&lt;/titles&gt;&lt;pages&gt;297-316&lt;/pages&gt;&lt;number&gt;3&lt;/number&gt;&lt;contributors&gt;&lt;authors&gt;&lt;author&gt;Sorensen, André&lt;/author&gt;&lt;author&gt;Sagaris, Lake&lt;/author&gt;&lt;/authors&gt;&lt;/contributors&gt;&lt;added-date format="utc"&gt;1431944178&lt;/added-date&gt;&lt;ref-type name="Journal Article"&gt;17&lt;/ref-type&gt;&lt;dates&gt;&lt;year&gt;2010&lt;/year&gt;&lt;/dates&gt;&lt;rec-number&gt;34034&lt;/rec-number&gt;&lt;publisher&gt;Taylor &amp;amp;amp; Francis&lt;/publisher&gt;&lt;last-updated-date format="utc"&gt;1431944202&lt;/last-updated-date&gt;&lt;volume&gt;25&lt;/volume&gt;&lt;/record&gt;&lt;/Cite&gt;&lt;Cite&gt;&lt;Author&gt;Harvey&lt;/Author&gt;&lt;Year&gt;2003&lt;/Year&gt;&lt;IDText&gt;The right to the city&lt;/IDText&gt;&lt;record&gt;&lt;dates&gt;&lt;pub-dates&gt;&lt;date&gt;2003&lt;/date&gt;&lt;/pub-dates&gt;&lt;year&gt;2003&lt;/year&gt;&lt;/dates&gt;&lt;isbn&gt;0309-1317&lt;/isbn&gt;&lt;titles&gt;&lt;title&gt;The right to the city&lt;/title&gt;&lt;secondary-title&gt;International Journal of Urban and Regional Research&lt;/secondary-title&gt;&lt;/titles&gt;&lt;pages&gt;939-+&lt;/pages&gt;&lt;number&gt;4&lt;/number&gt;&lt;contributors&gt;&lt;authors&gt;&lt;author&gt;Harvey, David&lt;/author&gt;&lt;/authors&gt;&lt;/contributors&gt;&lt;added-date format="utc"&gt;1422295375&lt;/added-date&gt;&lt;ref-type name="Journal Article"&gt;17&lt;/ref-type&gt;&lt;rec-number&gt;33989&lt;/rec-number&gt;&lt;last-updated-date format="utc"&gt;1490530002&lt;/last-updated-date&gt;&lt;accession-num&gt;WOS:000187236800010&lt;/accession-num&gt;&lt;electronic-resource-num&gt;10.1111/j.0309-1317.2003.00492.x&lt;/electronic-resource-num&gt;&lt;volume&gt;27&lt;/volume&gt;&lt;/record&gt;&lt;/Cite&gt;&lt;/EndNote&gt;</w:instrText>
      </w:r>
      <w:r w:rsidR="00321DEA" w:rsidRPr="000267D9">
        <w:fldChar w:fldCharType="separate"/>
      </w:r>
      <w:r w:rsidR="00930754">
        <w:rPr>
          <w:noProof/>
        </w:rPr>
        <w:t>(Harvey, 20</w:t>
      </w:r>
      <w:r w:rsidR="003E4F93">
        <w:rPr>
          <w:noProof/>
        </w:rPr>
        <w:t>0</w:t>
      </w:r>
      <w:r w:rsidR="00930754">
        <w:rPr>
          <w:noProof/>
        </w:rPr>
        <w:t>3; Sorensen &amp; Sagaris, 2010)</w:t>
      </w:r>
      <w:r w:rsidR="00321DEA" w:rsidRPr="000267D9">
        <w:fldChar w:fldCharType="end"/>
      </w:r>
      <w:r w:rsidR="000D2FE2" w:rsidRPr="000267D9">
        <w:t>.</w:t>
      </w:r>
      <w:r w:rsidR="00730DDE" w:rsidRPr="000267D9">
        <w:t xml:space="preserve"> </w:t>
      </w:r>
      <w:r w:rsidR="00B04845" w:rsidRPr="000267D9">
        <w:t>T</w:t>
      </w:r>
      <w:r w:rsidR="00A37299" w:rsidRPr="000267D9">
        <w:t>he current urban</w:t>
      </w:r>
      <w:r w:rsidR="00394CE6" w:rsidRPr="000267D9">
        <w:t xml:space="preserve"> form</w:t>
      </w:r>
      <w:r w:rsidR="00B04845" w:rsidRPr="000267D9">
        <w:t xml:space="preserve">s </w:t>
      </w:r>
      <w:r w:rsidR="00641054" w:rsidRPr="000267D9">
        <w:rPr>
          <w:rStyle w:val="FootnoteReference"/>
        </w:rPr>
        <w:footnoteReference w:id="1"/>
      </w:r>
      <w:r w:rsidR="00A37299" w:rsidRPr="000267D9">
        <w:t xml:space="preserve"> of </w:t>
      </w:r>
      <w:r w:rsidR="007D2AEC" w:rsidRPr="000267D9">
        <w:t xml:space="preserve">Brazilian cities, </w:t>
      </w:r>
      <w:r w:rsidR="00394CE6" w:rsidRPr="000267D9">
        <w:t xml:space="preserve">as </w:t>
      </w:r>
      <w:r w:rsidR="0010288C">
        <w:t>in</w:t>
      </w:r>
      <w:r w:rsidR="00C156DA" w:rsidRPr="000267D9">
        <w:t xml:space="preserve"> </w:t>
      </w:r>
      <w:r w:rsidR="00394CE6" w:rsidRPr="000267D9">
        <w:t>most of</w:t>
      </w:r>
      <w:r w:rsidR="007D2AEC" w:rsidRPr="000267D9">
        <w:t xml:space="preserve"> other cities around the globe,</w:t>
      </w:r>
      <w:r w:rsidR="00A37299" w:rsidRPr="000267D9">
        <w:t xml:space="preserve"> </w:t>
      </w:r>
      <w:r w:rsidR="00B04845" w:rsidRPr="000267D9">
        <w:t>are not random and are not natural</w:t>
      </w:r>
      <w:r w:rsidR="0010288C">
        <w:t xml:space="preserve"> </w:t>
      </w:r>
      <w:r w:rsidR="0010288C" w:rsidRPr="000267D9">
        <w:fldChar w:fldCharType="begin"/>
      </w:r>
      <w:r w:rsidR="00930754">
        <w:instrText xml:space="preserve"> ADDIN EN.CITE &lt;EndNote&gt;&lt;Cite&gt;&lt;Author&gt;Brenner&lt;/Author&gt;&lt;Year&gt;2009&lt;/Year&gt;&lt;IDText&gt;Cities for people, not for profit&lt;/IDText&gt;&lt;DisplayText&gt;(Brenner et al., 2009)&lt;/DisplayText&gt;&lt;record&gt;&lt;isbn&gt;1360-4813&lt;/isbn&gt;&lt;titles&gt;&lt;title&gt;Cities for people, not for profit&lt;/title&gt;&lt;secondary-title&gt;City&lt;/secondary-title&gt;&lt;/titles&gt;&lt;pages&gt;176-184&lt;/pages&gt;&lt;number&gt;2-3&lt;/number&gt;&lt;contributors&gt;&lt;authors&gt;&lt;author&gt;Brenner, Neil&lt;/author&gt;&lt;author&gt;Marcuse, Peter&lt;/author&gt;&lt;author&gt;Mayer, Margit&lt;/author&gt;&lt;/authors&gt;&lt;/contributors&gt;&lt;added-date format="utc"&gt;1434928954&lt;/added-date&gt;&lt;ref-type name="Journal Article"&gt;17&lt;/ref-type&gt;&lt;dates&gt;&lt;year&gt;2009&lt;/year&gt;&lt;/dates&gt;&lt;rec-number&gt;34058&lt;/rec-number&gt;&lt;publisher&gt;Taylor &amp;amp; Francis&lt;/publisher&gt;&lt;last-updated-date format="utc"&gt;1434928954&lt;/last-updated-date&gt;&lt;volume&gt;13&lt;/volume&gt;&lt;/record&gt;&lt;/Cite&gt;&lt;/EndNote&gt;</w:instrText>
      </w:r>
      <w:r w:rsidR="0010288C" w:rsidRPr="000267D9">
        <w:fldChar w:fldCharType="separate"/>
      </w:r>
      <w:r w:rsidR="00930754">
        <w:rPr>
          <w:noProof/>
        </w:rPr>
        <w:t>(Brenner et al., 2009)</w:t>
      </w:r>
      <w:r w:rsidR="0010288C" w:rsidRPr="000267D9">
        <w:fldChar w:fldCharType="end"/>
      </w:r>
      <w:r w:rsidR="00B04845" w:rsidRPr="000267D9">
        <w:t xml:space="preserve">. </w:t>
      </w:r>
      <w:r w:rsidR="00525774" w:rsidRPr="000267D9">
        <w:t>T</w:t>
      </w:r>
      <w:r w:rsidR="00B04845" w:rsidRPr="000267D9">
        <w:t>hey are the</w:t>
      </w:r>
      <w:r w:rsidR="00A37299" w:rsidRPr="000267D9">
        <w:t xml:space="preserve"> result of changes </w:t>
      </w:r>
      <w:r w:rsidR="0010288C">
        <w:t xml:space="preserve">largely </w:t>
      </w:r>
      <w:r w:rsidR="00A37299" w:rsidRPr="000267D9">
        <w:t xml:space="preserve">driven </w:t>
      </w:r>
      <w:r w:rsidR="00D70967" w:rsidRPr="000267D9">
        <w:t xml:space="preserve">over </w:t>
      </w:r>
      <w:r w:rsidR="00D210B0" w:rsidRPr="000267D9">
        <w:t xml:space="preserve">the last century </w:t>
      </w:r>
      <w:r w:rsidR="00A37299" w:rsidRPr="000267D9">
        <w:t xml:space="preserve">by </w:t>
      </w:r>
      <w:r w:rsidR="00525774" w:rsidRPr="000267D9">
        <w:t>multiple</w:t>
      </w:r>
      <w:r w:rsidR="00B04845" w:rsidRPr="000267D9">
        <w:t xml:space="preserve"> forces</w:t>
      </w:r>
      <w:r w:rsidR="00735DA6" w:rsidRPr="000267D9">
        <w:t xml:space="preserve">, </w:t>
      </w:r>
      <w:r w:rsidR="00B04845" w:rsidRPr="000267D9">
        <w:t>including</w:t>
      </w:r>
      <w:r w:rsidR="0074532B" w:rsidRPr="000267D9">
        <w:t xml:space="preserve"> financial institutions,</w:t>
      </w:r>
      <w:r w:rsidR="00735DA6" w:rsidRPr="000267D9">
        <w:t xml:space="preserve"> </w:t>
      </w:r>
      <w:r w:rsidR="00B04845" w:rsidRPr="000267D9">
        <w:t xml:space="preserve">commercial </w:t>
      </w:r>
      <w:r w:rsidR="00735DA6" w:rsidRPr="000267D9">
        <w:t>corporations, and</w:t>
      </w:r>
      <w:r w:rsidR="00A37299" w:rsidRPr="000267D9">
        <w:t xml:space="preserve"> developers </w:t>
      </w:r>
      <w:r w:rsidR="00321DEA" w:rsidRPr="000267D9">
        <w:fldChar w:fldCharType="begin"/>
      </w:r>
      <w:r w:rsidR="00740A00" w:rsidRPr="000267D9">
        <w:instrText xml:space="preserve"> ADDIN EN.CITE &lt;EndNote&gt;&lt;Cite&gt;&lt;Author&gt;Lynch&lt;/Author&gt;&lt;Year&gt;1984&lt;/Year&gt;&lt;IDText&gt;Good City Form&lt;/IDText&gt;&lt;DisplayText&gt;(Lynch, 1984; Vitali, Glattfelder, &amp;amp; Battiston, 2011)&lt;/DisplayText&gt;&lt;record&gt;&lt;urls&gt;&lt;related-urls&gt;&lt;url&gt;http://books.google.co.uk/books?id=flJdgBoKQHQC&lt;/url&gt;&lt;/related-urls&gt;&lt;/urls&gt;&lt;isbn&gt;9780262620468&lt;/isbn&gt;&lt;titles&gt;&lt;title&gt;Good City Form&lt;/title&gt;&lt;secondary-title&gt;Architecture, urban studies&lt;/secondary-title&gt;&lt;/titles&gt;&lt;contributors&gt;&lt;authors&gt;&lt;author&gt;Lynch, K.&lt;/author&gt;&lt;/authors&gt;&lt;/contributors&gt;&lt;added-date format="utc"&gt;1422308812&lt;/added-date&gt;&lt;ref-type name="Book"&gt;6&lt;/ref-type&gt;&lt;dates&gt;&lt;year&gt;1984&lt;/year&gt;&lt;/dates&gt;&lt;rec-number&gt;33991&lt;/rec-number&gt;&lt;publisher&gt;MIT Press&lt;/publisher&gt;&lt;last-updated-date format="utc"&gt;1422308812&lt;/last-updated-date&gt;&lt;/record&gt;&lt;/Cite&gt;&lt;Cite&gt;&lt;Author&gt;Vitali&lt;/Author&gt;&lt;Year&gt;2011&lt;/Year&gt;&lt;IDText&gt;The network of global corporate control&lt;/IDText&gt;&lt;record&gt;&lt;keywords&gt;&lt;keyword&gt;Commerce&lt;/keyword&gt;&lt;keyword&gt;Financial Management&lt;/keyword&gt;&lt;keyword&gt;*Internationality&lt;/keyword&gt;&lt;keyword&gt;*Professional Corporations&lt;/keyword&gt;&lt;keyword&gt;Social Control Policies&lt;/keyword&gt;&lt;/keywords&gt;&lt;isbn&gt;1932-6203&lt;/isbn&gt;&lt;custom2&gt;Pmc3202517&lt;/custom2&gt;&lt;titles&gt;&lt;title&gt;The network of global corporate control&lt;/title&gt;&lt;secondary-title&gt;PLoS One&lt;/secondary-title&gt;&lt;alt-title&gt;PloS one&lt;/alt-title&gt;&lt;/titles&gt;&lt;pages&gt;e25995&lt;/pages&gt;&lt;number&gt;10&lt;/number&gt;&lt;contributors&gt;&lt;authors&gt;&lt;author&gt;Vitali, S.&lt;/author&gt;&lt;author&gt;Glattfelder, J. B.&lt;/author&gt;&lt;author&gt;Battiston, S.&lt;/author&gt;&lt;/authors&gt;&lt;/contributors&gt;&lt;edition&gt;2011/11/03&lt;/edition&gt;&lt;language&gt;eng&lt;/language&gt;&lt;added-date format="utc"&gt;1421249725&lt;/added-date&gt;&lt;ref-type name="Journal Article"&gt;17&lt;/ref-type&gt;&lt;auth-address&gt;Chair of Systems Design, ETH Zurich, Zurich, Switzerland.&lt;/auth-address&gt;&lt;dates&gt;&lt;year&gt;2011&lt;/year&gt;&lt;/dates&gt;&lt;remote-database-provider&gt;NLM&lt;/remote-database-provider&gt;&lt;rec-number&gt;33976&lt;/rec-number&gt;&lt;last-updated-date format="utc"&gt;1421249725&lt;/last-updated-date&gt;&lt;accession-num&gt;22046252&lt;/accession-num&gt;&lt;electronic-resource-num&gt;10.1371/journal.pone.0025995&lt;/electronic-resource-num&gt;&lt;volume&gt;6&lt;/volume&gt;&lt;/record&gt;&lt;/Cite&gt;&lt;/EndNote&gt;</w:instrText>
      </w:r>
      <w:r w:rsidR="00321DEA" w:rsidRPr="000267D9">
        <w:fldChar w:fldCharType="separate"/>
      </w:r>
      <w:r w:rsidR="00740A00" w:rsidRPr="000267D9">
        <w:rPr>
          <w:noProof/>
        </w:rPr>
        <w:t>(Lynch, 1984; Vitali, Glattfelder, &amp; Battiston, 2011)</w:t>
      </w:r>
      <w:r w:rsidR="00321DEA" w:rsidRPr="000267D9">
        <w:fldChar w:fldCharType="end"/>
      </w:r>
      <w:r w:rsidR="00A37299" w:rsidRPr="000267D9">
        <w:t xml:space="preserve">, </w:t>
      </w:r>
      <w:r w:rsidR="00B04845" w:rsidRPr="000267D9">
        <w:t>usual</w:t>
      </w:r>
      <w:r w:rsidR="005164DB" w:rsidRPr="000267D9">
        <w:t>ly</w:t>
      </w:r>
      <w:r w:rsidR="00A37299" w:rsidRPr="000267D9">
        <w:t xml:space="preserve"> in </w:t>
      </w:r>
      <w:r w:rsidR="00D37CF1" w:rsidRPr="000267D9">
        <w:t xml:space="preserve">partnership with the </w:t>
      </w:r>
      <w:r w:rsidR="00C156DA" w:rsidRPr="000267D9">
        <w:t>city authorities</w:t>
      </w:r>
      <w:r w:rsidR="00735DA6" w:rsidRPr="000267D9">
        <w:t xml:space="preserve"> </w:t>
      </w:r>
      <w:r w:rsidR="00321DEA" w:rsidRPr="000267D9">
        <w:fldChar w:fldCharType="begin">
          <w:fldData xml:space="preserve">PEVuZE5vdGU+PENpdGU+PEF1dGhvcj5IYXJ2ZXk8L0F1dGhvcj48WWVhcj4yMDExPC9ZZWFyPjxJ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==
</w:fldData>
        </w:fldChar>
      </w:r>
      <w:r w:rsidR="00930754">
        <w:instrText xml:space="preserve"> ADDIN EN.CITE </w:instrText>
      </w:r>
      <w:r w:rsidR="00930754">
        <w:fldChar w:fldCharType="begin">
          <w:fldData xml:space="preserve">PEVuZE5vdGU+PENpdGU+PEF1dGhvcj5IYXJ2ZXk8L0F1dGhvcj48WWVhcj4yMDExPC9ZZWFyPjxJ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==
</w:fldData>
        </w:fldChar>
      </w:r>
      <w:r w:rsidR="00930754">
        <w:instrText xml:space="preserve"> ADDIN EN.CITE.DATA </w:instrText>
      </w:r>
      <w:r w:rsidR="00930754">
        <w:fldChar w:fldCharType="end"/>
      </w:r>
      <w:r w:rsidR="00321DEA" w:rsidRPr="000267D9">
        <w:fldChar w:fldCharType="separate"/>
      </w:r>
      <w:r w:rsidR="00930754">
        <w:rPr>
          <w:noProof/>
        </w:rPr>
        <w:t>(Harvey, 2011; Jacobs, 2000; Sager, 2011)</w:t>
      </w:r>
      <w:r w:rsidR="00321DEA" w:rsidRPr="000267D9">
        <w:fldChar w:fldCharType="end"/>
      </w:r>
      <w:r w:rsidR="00735DA6" w:rsidRPr="000267D9">
        <w:t>.</w:t>
      </w:r>
      <w:r w:rsidR="004E5C51" w:rsidRPr="000267D9">
        <w:t xml:space="preserve"> T</w:t>
      </w:r>
      <w:r w:rsidR="00735DA6" w:rsidRPr="000267D9">
        <w:t xml:space="preserve">hese </w:t>
      </w:r>
      <w:r w:rsidR="00D70967" w:rsidRPr="000267D9">
        <w:t xml:space="preserve">forces </w:t>
      </w:r>
      <w:r w:rsidR="00735DA6" w:rsidRPr="000267D9">
        <w:t>work</w:t>
      </w:r>
      <w:r w:rsidR="00A37299" w:rsidRPr="000267D9">
        <w:t xml:space="preserve"> to modi</w:t>
      </w:r>
      <w:r w:rsidR="00735DA6" w:rsidRPr="000267D9">
        <w:t xml:space="preserve">fy </w:t>
      </w:r>
      <w:r w:rsidR="00B04845" w:rsidRPr="000267D9">
        <w:t xml:space="preserve">and transform </w:t>
      </w:r>
      <w:r w:rsidR="00D70967" w:rsidRPr="000267D9">
        <w:t xml:space="preserve">the </w:t>
      </w:r>
      <w:r w:rsidR="00735DA6" w:rsidRPr="000267D9">
        <w:t xml:space="preserve">urban form in order to fulfil </w:t>
      </w:r>
      <w:r w:rsidR="00A37299" w:rsidRPr="000267D9">
        <w:t>the</w:t>
      </w:r>
      <w:r w:rsidR="0070681B" w:rsidRPr="000267D9">
        <w:t xml:space="preserve">ir </w:t>
      </w:r>
      <w:r w:rsidR="00815530">
        <w:t xml:space="preserve">economic interests, for example through the </w:t>
      </w:r>
      <w:r w:rsidR="00815530" w:rsidRPr="00815530">
        <w:t xml:space="preserve">lobbying </w:t>
      </w:r>
      <w:r w:rsidR="00815530">
        <w:t>of city councils to influence urban plans and land use regulations</w:t>
      </w:r>
      <w:r w:rsidR="0074532B" w:rsidRPr="000267D9">
        <w:t>.</w:t>
      </w:r>
      <w:r w:rsidR="004E5C51" w:rsidRPr="000267D9">
        <w:t xml:space="preserve"> </w:t>
      </w:r>
      <w:r w:rsidR="00B04845" w:rsidRPr="000267D9">
        <w:t xml:space="preserve">This </w:t>
      </w:r>
      <w:r w:rsidR="00735DA6" w:rsidRPr="000267D9">
        <w:t xml:space="preserve">shapes </w:t>
      </w:r>
      <w:r w:rsidR="00641054" w:rsidRPr="000267D9">
        <w:t>everyday</w:t>
      </w:r>
      <w:r w:rsidR="001922A8" w:rsidRPr="000267D9">
        <w:t xml:space="preserve"> city</w:t>
      </w:r>
      <w:r w:rsidR="00735DA6" w:rsidRPr="000267D9">
        <w:t xml:space="preserve"> life, </w:t>
      </w:r>
      <w:r w:rsidR="00CF1889">
        <w:t>often</w:t>
      </w:r>
      <w:r w:rsidR="00B04845" w:rsidRPr="000267D9">
        <w:t xml:space="preserve"> </w:t>
      </w:r>
      <w:r w:rsidR="00394CE6" w:rsidRPr="000267D9">
        <w:t>with a</w:t>
      </w:r>
      <w:r w:rsidR="00B04845" w:rsidRPr="000267D9">
        <w:t xml:space="preserve"> </w:t>
      </w:r>
      <w:r w:rsidR="00D54636" w:rsidRPr="000267D9">
        <w:t>n</w:t>
      </w:r>
      <w:r w:rsidR="00B04845" w:rsidRPr="000267D9">
        <w:t>egative</w:t>
      </w:r>
      <w:r w:rsidR="00D54636" w:rsidRPr="000267D9">
        <w:t xml:space="preserve"> </w:t>
      </w:r>
      <w:r w:rsidR="009B7F55" w:rsidRPr="000267D9">
        <w:t>impact on</w:t>
      </w:r>
      <w:r w:rsidR="00641054" w:rsidRPr="000267D9">
        <w:t xml:space="preserve"> quality of life, </w:t>
      </w:r>
      <w:r w:rsidR="00930754" w:rsidRPr="000267D9">
        <w:t>liveability</w:t>
      </w:r>
      <w:r w:rsidR="00641054" w:rsidRPr="000267D9">
        <w:t>,</w:t>
      </w:r>
      <w:r w:rsidR="00E51448" w:rsidRPr="000267D9">
        <w:t xml:space="preserve"> </w:t>
      </w:r>
      <w:r w:rsidR="00B04845" w:rsidRPr="000267D9">
        <w:t>natural environment</w:t>
      </w:r>
      <w:r w:rsidR="00E51448" w:rsidRPr="000267D9">
        <w:t>, and</w:t>
      </w:r>
      <w:r w:rsidR="00641054" w:rsidRPr="000267D9">
        <w:t xml:space="preserve"> health </w:t>
      </w:r>
      <w:r w:rsidR="00321DEA" w:rsidRPr="000267D9">
        <w:fldChar w:fldCharType="begin">
          <w:fldData xml:space="preserve">PEVuZE5vdGU+PENpdGU+PEF1dGhvcj5SeWRpbjwvQXV0aG9yPjxZZWFyPjIwMTI8L1llYXI+PElE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=
</w:fldData>
        </w:fldChar>
      </w:r>
      <w:r w:rsidR="00740A00" w:rsidRPr="000267D9">
        <w:instrText xml:space="preserve"> ADDIN EN.CITE </w:instrText>
      </w:r>
      <w:r w:rsidR="00740A00" w:rsidRPr="000267D9">
        <w:fldChar w:fldCharType="begin">
          <w:fldData xml:space="preserve">PEVuZE5vdGU+PENpdGU+PEF1dGhvcj5SeWRpbjwvQXV0aG9yPjxZZWFyPjIwMTI8L1llYXI+PElE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=
</w:fldData>
        </w:fldChar>
      </w:r>
      <w:r w:rsidR="00740A00" w:rsidRPr="000267D9">
        <w:instrText xml:space="preserve"> ADDIN EN.CITE.DATA </w:instrText>
      </w:r>
      <w:r w:rsidR="00740A00" w:rsidRPr="000267D9">
        <w:fldChar w:fldCharType="end"/>
      </w:r>
      <w:r w:rsidR="00321DEA" w:rsidRPr="000267D9">
        <w:fldChar w:fldCharType="separate"/>
      </w:r>
      <w:r w:rsidR="00740A00" w:rsidRPr="000267D9">
        <w:rPr>
          <w:noProof/>
        </w:rPr>
        <w:t>(Jacobs, 2000; Karanikolos et al., 2013; Rydin et al., 2012; Sorensen &amp; Okata, 2010)</w:t>
      </w:r>
      <w:r w:rsidR="00321DEA" w:rsidRPr="000267D9">
        <w:fldChar w:fldCharType="end"/>
      </w:r>
      <w:r w:rsidR="00641054" w:rsidRPr="000267D9">
        <w:t>.</w:t>
      </w:r>
      <w:r w:rsidR="00630FF9" w:rsidRPr="000267D9">
        <w:t xml:space="preserve"> </w:t>
      </w:r>
    </w:p>
    <w:p w14:paraId="4CCE1019" w14:textId="052D750C" w:rsidR="00C05CBD" w:rsidRPr="000267D9" w:rsidRDefault="00B04845" w:rsidP="00EA20B9">
      <w:pPr>
        <w:autoSpaceDE w:val="0"/>
        <w:autoSpaceDN w:val="0"/>
        <w:adjustRightInd w:val="0"/>
        <w:ind w:firstLine="708"/>
        <w:jc w:val="both"/>
      </w:pPr>
      <w:r w:rsidRPr="000267D9">
        <w:t>This type of urban development and u</w:t>
      </w:r>
      <w:r w:rsidR="00630FF9" w:rsidRPr="000267D9">
        <w:t xml:space="preserve">rbanization has become a key mechanism for capital reinvestment </w:t>
      </w:r>
      <w:r w:rsidR="00321DEA" w:rsidRPr="000267D9">
        <w:fldChar w:fldCharType="begin"/>
      </w:r>
      <w:r w:rsidR="00930754">
        <w:instrText xml:space="preserve"> ADDIN EN.CITE &lt;EndNote&gt;&lt;Cite&gt;&lt;Author&gt;Harvey&lt;/Author&gt;&lt;Year&gt;2011&lt;/Year&gt;&lt;RecNum&gt;0&lt;/RecNum&gt;&lt;IDText&gt;The enigma of capital: and the crises of capitalism&lt;/IDText&gt;&lt;DisplayText&gt;(Harvey, 2011)&lt;/DisplayText&gt;&lt;record&gt;&lt;isbn&gt;1847652018&lt;/isbn&gt;&lt;titles&gt;&lt;title&gt;The enigma of capital: and the crises of capitalism&lt;/title&gt;&lt;/titles&gt;&lt;contributors&gt;&lt;authors&gt;&lt;author&gt;Harvey, David&lt;/author&gt;&lt;/authors&gt;&lt;/contributors&gt;&lt;added-date format="utc"&gt;1421411533&lt;/added-date&gt;&lt;ref-type name="Book"&gt;6&lt;/ref-type&gt;&lt;dates&gt;&lt;year&gt;2011&lt;/year&gt;&lt;/dates&gt;&lt;rec-number&gt;33986&lt;/rec-number&gt;&lt;publisher&gt;Profile Books&lt;/publisher&gt;&lt;last-updated-date format="utc"&gt;1421411533&lt;/last-updated-date&gt;&lt;/record&gt;&lt;/Cite&gt;&lt;/EndNote&gt;</w:instrText>
      </w:r>
      <w:r w:rsidR="00321DEA" w:rsidRPr="000267D9">
        <w:fldChar w:fldCharType="separate"/>
      </w:r>
      <w:r w:rsidR="00930754">
        <w:rPr>
          <w:noProof/>
        </w:rPr>
        <w:t>(Harvey, 2011)</w:t>
      </w:r>
      <w:r w:rsidR="00321DEA" w:rsidRPr="000267D9">
        <w:fldChar w:fldCharType="end"/>
      </w:r>
      <w:r w:rsidRPr="000267D9">
        <w:t>, with</w:t>
      </w:r>
      <w:r w:rsidR="00D210B0" w:rsidRPr="000267D9">
        <w:t xml:space="preserve"> social class segregation </w:t>
      </w:r>
      <w:r w:rsidRPr="000267D9">
        <w:t xml:space="preserve">as </w:t>
      </w:r>
      <w:r w:rsidR="00A37A63" w:rsidRPr="000267D9">
        <w:t xml:space="preserve">a </w:t>
      </w:r>
      <w:r w:rsidR="00D210B0" w:rsidRPr="000267D9">
        <w:t xml:space="preserve">key mechanism </w:t>
      </w:r>
      <w:r w:rsidR="00FA551E">
        <w:t>that</w:t>
      </w:r>
      <w:r w:rsidR="00FA551E" w:rsidRPr="000267D9">
        <w:t xml:space="preserve"> </w:t>
      </w:r>
      <w:r w:rsidR="00D210B0" w:rsidRPr="000267D9">
        <w:t>modif</w:t>
      </w:r>
      <w:r w:rsidR="00FA551E">
        <w:t>ies</w:t>
      </w:r>
      <w:r w:rsidR="00D210B0" w:rsidRPr="000267D9">
        <w:t xml:space="preserve"> urban form </w:t>
      </w:r>
      <w:r w:rsidR="00321DEA" w:rsidRPr="000267D9">
        <w:fldChar w:fldCharType="begin"/>
      </w:r>
      <w:r w:rsidR="00740A00" w:rsidRPr="000267D9">
        <w:instrText xml:space="preserve"> ADDIN EN.CITE &lt;EndNote&gt;&lt;Cite&gt;&lt;Author&gt;Villaça&lt;/Author&gt;&lt;Year&gt;1998&lt;/Year&gt;&lt;IDText&gt;Espaço intra-urbano no Brasil&lt;/IDText&gt;&lt;DisplayText&gt;(Villaça, 1998)&lt;/DisplayText&gt;&lt;record&gt;&lt;urls&gt;&lt;related-urls&gt;&lt;url&gt;https://books.google.co.uk/books?id=04Lmnl2ESVMC&lt;/url&gt;&lt;/related-urls&gt;&lt;/urls&gt;&lt;isbn&gt;9788585445751&lt;/isbn&gt;&lt;titles&gt;&lt;title&gt;Espaço intra-urbano no Brasil&lt;/title&gt;&lt;/titles&gt;&lt;contributors&gt;&lt;authors&gt;&lt;author&gt;Villaça, Fernando&lt;/author&gt;&lt;/authors&gt;&lt;/contributors&gt;&lt;added-date format="utc"&gt;1433524665&lt;/added-date&gt;&lt;ref-type name="Book"&gt;6&lt;/ref-type&gt;&lt;dates&gt;&lt;year&gt;1998&lt;/year&gt;&lt;/dates&gt;&lt;rec-number&gt;34037&lt;/rec-number&gt;&lt;publisher&gt;Studio Nobel&lt;/publisher&gt;&lt;last-updated-date format="utc"&gt;1433524696&lt;/last-updated-date&gt;&lt;/record&gt;&lt;/Cite&gt;&lt;/EndNote&gt;</w:instrText>
      </w:r>
      <w:r w:rsidR="00321DEA" w:rsidRPr="000267D9">
        <w:fldChar w:fldCharType="separate"/>
      </w:r>
      <w:r w:rsidR="00740A00" w:rsidRPr="000267D9">
        <w:rPr>
          <w:noProof/>
        </w:rPr>
        <w:t>(Villaça, 1998)</w:t>
      </w:r>
      <w:r w:rsidR="00321DEA" w:rsidRPr="000267D9">
        <w:fldChar w:fldCharType="end"/>
      </w:r>
      <w:r w:rsidR="00630FF9" w:rsidRPr="000267D9">
        <w:t>.</w:t>
      </w:r>
      <w:r w:rsidR="00D210B0" w:rsidRPr="000267D9">
        <w:t xml:space="preserve"> </w:t>
      </w:r>
      <w:r w:rsidR="00D70967" w:rsidRPr="000267D9">
        <w:t xml:space="preserve">This </w:t>
      </w:r>
      <w:r w:rsidR="00D210B0" w:rsidRPr="000267D9">
        <w:t xml:space="preserve">seems to occur in all capitalist contemporary metropolises, being more visible or stronger in more unequal cities </w:t>
      </w:r>
      <w:r w:rsidR="00321DEA" w:rsidRPr="000267D9">
        <w:fldChar w:fldCharType="begin"/>
      </w:r>
      <w:r w:rsidR="00740A00" w:rsidRPr="000267D9">
        <w:instrText xml:space="preserve"> ADDIN EN.CITE &lt;EndNote&gt;&lt;Cite&gt;&lt;Author&gt;Villaça&lt;/Author&gt;&lt;Year&gt;1998&lt;/Year&gt;&lt;IDText&gt;Espaço intra-urbano no Brasil&lt;/IDText&gt;&lt;DisplayText&gt;(Villaça, 1998)&lt;/DisplayText&gt;&lt;record&gt;&lt;urls&gt;&lt;related-urls&gt;&lt;url&gt;https://books.google.co.uk/books?id=04Lmnl2ESVMC&lt;/url&gt;&lt;/related-urls&gt;&lt;/urls&gt;&lt;isbn&gt;9788585445751&lt;/isbn&gt;&lt;titles&gt;&lt;title&gt;Espaço intra-urbano no Brasil&lt;/title&gt;&lt;/titles&gt;&lt;contributors&gt;&lt;authors&gt;&lt;author&gt;Villaça, Fernando&lt;/author&gt;&lt;/authors&gt;&lt;/contributors&gt;&lt;added-date format="utc"&gt;1433524665&lt;/added-date&gt;&lt;ref-type name="Book"&gt;6&lt;/ref-type&gt;&lt;dates&gt;&lt;year&gt;1998&lt;/year&gt;&lt;/dates&gt;&lt;rec-number&gt;34037&lt;/rec-number&gt;&lt;publisher&gt;Studio Nobel&lt;/publisher&gt;&lt;last-updated-date format="utc"&gt;1433524696&lt;/last-updated-date&gt;&lt;/record&gt;&lt;/Cite&gt;&lt;/EndNote&gt;</w:instrText>
      </w:r>
      <w:r w:rsidR="00321DEA" w:rsidRPr="000267D9">
        <w:fldChar w:fldCharType="separate"/>
      </w:r>
      <w:r w:rsidR="00740A00" w:rsidRPr="000267D9">
        <w:rPr>
          <w:noProof/>
        </w:rPr>
        <w:t>(Villaça, 1998)</w:t>
      </w:r>
      <w:r w:rsidR="00321DEA" w:rsidRPr="000267D9">
        <w:fldChar w:fldCharType="end"/>
      </w:r>
      <w:r w:rsidR="00C100C7" w:rsidRPr="000267D9">
        <w:t xml:space="preserve">. </w:t>
      </w:r>
      <w:r w:rsidR="009B7F55" w:rsidRPr="000267D9">
        <w:t>The concentration of money</w:t>
      </w:r>
      <w:r w:rsidR="007D0C60" w:rsidRPr="000267D9">
        <w:t xml:space="preserve"> </w:t>
      </w:r>
      <w:r w:rsidR="00630FF9" w:rsidRPr="000267D9">
        <w:t xml:space="preserve">and power </w:t>
      </w:r>
      <w:r w:rsidR="007D0C60" w:rsidRPr="000267D9">
        <w:t xml:space="preserve">in private hands </w:t>
      </w:r>
      <w:r w:rsidR="00321DEA" w:rsidRPr="000267D9">
        <w:fldChar w:fldCharType="begin"/>
      </w:r>
      <w:r w:rsidR="00EC7693" w:rsidRPr="000267D9">
        <w:instrText xml:space="preserve"> ADDIN EN.CITE &lt;EndNote&gt;&lt;Cite&gt;&lt;Author&gt;Vitali&lt;/Author&gt;&lt;Year&gt;2011&lt;/Year&gt;&lt;RecNum&gt;0&lt;/RecNum&gt;&lt;IDText&gt;The network of global corporate control&lt;/IDText&gt;&lt;DisplayText&gt;(Piketty, 2014; Vitali et al., 2011)&lt;/DisplayText&gt;&lt;record&gt;&lt;keywords&gt;&lt;keyword&gt;Commerce&lt;/keyword&gt;&lt;keyword&gt;Financial Management&lt;/keyword&gt;&lt;keyword&gt;*Internationality&lt;/keyword&gt;&lt;keyword&gt;*Professional Corporations&lt;/keyword&gt;&lt;keyword&gt;Social Control Policies&lt;/keyword&gt;&lt;/keywords&gt;&lt;isbn&gt;1932-6203&lt;/isbn&gt;&lt;custom2&gt;Pmc3202517&lt;/custom2&gt;&lt;titles&gt;&lt;title&gt;The network of global corporate control&lt;/title&gt;&lt;secondary-title&gt;PLoS One&lt;/secondary-title&gt;&lt;alt-title&gt;PloS one&lt;/alt-title&gt;&lt;/titles&gt;&lt;pages&gt;e25995&lt;/pages&gt;&lt;number&gt;10&lt;/number&gt;&lt;contributors&gt;&lt;authors&gt;&lt;author&gt;Vitali, S.&lt;/author&gt;&lt;author&gt;Glattfelder, J. B.&lt;/author&gt;&lt;author&gt;Battiston, S.&lt;/author&gt;&lt;/authors&gt;&lt;/contributors&gt;&lt;edition&gt;2011/11/03&lt;/edition&gt;&lt;language&gt;eng&lt;/language&gt;&lt;added-date format="utc"&gt;1421249725&lt;/added-date&gt;&lt;ref-type name="Journal Article"&gt;17&lt;/ref-type&gt;&lt;auth-address&gt;Chair of Systems Design, ETH Zurich, Zurich, Switzerland.&lt;/auth-address&gt;&lt;dates&gt;&lt;year&gt;2011&lt;/year&gt;&lt;/dates&gt;&lt;remote-database-provider&gt;NLM&lt;/remote-database-provider&gt;&lt;rec-number&gt;33976&lt;/rec-number&gt;&lt;last-updated-date format="utc"&gt;1421249725&lt;/last-updated-date&gt;&lt;accession-num&gt;22046252&lt;/accession-num&gt;&lt;electronic-resource-num&gt;10.1371/journal.pone.0025995&lt;/electronic-resource-num&gt;&lt;volume&gt;6&lt;/volume&gt;&lt;/record&gt;&lt;/Cite&gt;&lt;Cite&gt;&lt;Author&gt;Piketty&lt;/Author&gt;&lt;Year&gt;2014&lt;/Year&gt;&lt;RecNum&gt;0&lt;/RecNum&gt;&lt;IDText&gt;Capital in the Twenty-first Century&lt;/IDText&gt;&lt;record&gt;&lt;isbn&gt;0674369548&lt;/isbn&gt;&lt;titles&gt;&lt;title&gt;Capital in the Twenty-first Century&lt;/title&gt;&lt;/titles&gt;&lt;contributors&gt;&lt;authors&gt;&lt;author&gt;Piketty, Thomas&lt;/author&gt;&lt;/authors&gt;&lt;/contributors&gt;&lt;added-date format="utc"&gt;1421411443&lt;/added-date&gt;&lt;ref-type name="Book"&gt;6&lt;/ref-type&gt;&lt;dates&gt;&lt;year&gt;2014&lt;/year&gt;&lt;/dates&gt;&lt;rec-number&gt;33985&lt;/rec-number&gt;&lt;publisher&gt;Harvard University Press&lt;/publisher&gt;&lt;last-updated-date format="utc"&gt;1421411443&lt;/last-updated-date&gt;&lt;/record&gt;&lt;/Cite&gt;&lt;/EndNote&gt;</w:instrText>
      </w:r>
      <w:r w:rsidR="00321DEA" w:rsidRPr="000267D9">
        <w:fldChar w:fldCharType="separate"/>
      </w:r>
      <w:r w:rsidR="00EC7693" w:rsidRPr="000267D9">
        <w:rPr>
          <w:noProof/>
        </w:rPr>
        <w:t xml:space="preserve">(Piketty, 2014; </w:t>
      </w:r>
      <w:r w:rsidR="00EC7693" w:rsidRPr="000267D9">
        <w:rPr>
          <w:noProof/>
        </w:rPr>
        <w:lastRenderedPageBreak/>
        <w:t>Vitali et al., 2011)</w:t>
      </w:r>
      <w:r w:rsidR="00321DEA" w:rsidRPr="000267D9">
        <w:fldChar w:fldCharType="end"/>
      </w:r>
      <w:r w:rsidR="007D0C60" w:rsidRPr="000267D9">
        <w:t xml:space="preserve">, </w:t>
      </w:r>
      <w:r w:rsidR="009B7F55" w:rsidRPr="000267D9">
        <w:t>enables the wealthiest institutions, corporation</w:t>
      </w:r>
      <w:r w:rsidR="00427D5B" w:rsidRPr="000267D9">
        <w:t>s</w:t>
      </w:r>
      <w:r w:rsidRPr="000267D9">
        <w:t xml:space="preserve"> and </w:t>
      </w:r>
      <w:r w:rsidR="009B7F55" w:rsidRPr="000267D9">
        <w:t>individuals</w:t>
      </w:r>
      <w:r w:rsidR="007D0C60" w:rsidRPr="000267D9">
        <w:t xml:space="preserve"> to dominate ci</w:t>
      </w:r>
      <w:r w:rsidR="009B7F55" w:rsidRPr="000267D9">
        <w:t>ties’ political systems and</w:t>
      </w:r>
      <w:r w:rsidR="007D0C60" w:rsidRPr="000267D9">
        <w:t xml:space="preserve"> </w:t>
      </w:r>
      <w:r w:rsidRPr="000267D9">
        <w:t xml:space="preserve">thus </w:t>
      </w:r>
      <w:r w:rsidR="00D70967" w:rsidRPr="000267D9">
        <w:t xml:space="preserve">to dominate </w:t>
      </w:r>
      <w:r w:rsidR="009B7F55" w:rsidRPr="000267D9">
        <w:t xml:space="preserve">people’s everyday living, </w:t>
      </w:r>
      <w:r w:rsidR="00C156DA" w:rsidRPr="000267D9">
        <w:t>mainly</w:t>
      </w:r>
      <w:r w:rsidR="007D0C60" w:rsidRPr="000267D9">
        <w:t xml:space="preserve"> through dispossession and debt </w:t>
      </w:r>
      <w:r w:rsidR="00321DEA" w:rsidRPr="000267D9">
        <w:fldChar w:fldCharType="begin"/>
      </w:r>
      <w:r w:rsidR="00930754">
        <w:instrText xml:space="preserve"> ADDIN EN.CITE &lt;EndNote&gt;&lt;Cite&gt;&lt;Author&gt;Harvey&lt;/Author&gt;&lt;Year&gt;2011&lt;/Year&gt;&lt;RecNum&gt;0&lt;/RecNum&gt;&lt;IDText&gt;The enigma of capital: and the crises of capitalism&lt;/IDText&gt;&lt;DisplayText&gt;(Harvey, 2011)&lt;/DisplayText&gt;&lt;record&gt;&lt;isbn&gt;1847652018&lt;/isbn&gt;&lt;titles&gt;&lt;title&gt;The enigma of capital: and the crises of capitalism&lt;/title&gt;&lt;/titles&gt;&lt;contributors&gt;&lt;authors&gt;&lt;author&gt;Harvey, David&lt;/author&gt;&lt;/authors&gt;&lt;/contributors&gt;&lt;added-date format="utc"&gt;1421411533&lt;/added-date&gt;&lt;ref-type name="Book"&gt;6&lt;/ref-type&gt;&lt;dates&gt;&lt;year&gt;2011&lt;/year&gt;&lt;/dates&gt;&lt;rec-number&gt;33986&lt;/rec-number&gt;&lt;publisher&gt;Profile Books&lt;/publisher&gt;&lt;last-updated-date format="utc"&gt;1421411533&lt;/last-updated-date&gt;&lt;/record&gt;&lt;/Cite&gt;&lt;/EndNote&gt;</w:instrText>
      </w:r>
      <w:r w:rsidR="00321DEA" w:rsidRPr="000267D9">
        <w:fldChar w:fldCharType="separate"/>
      </w:r>
      <w:r w:rsidR="00930754">
        <w:rPr>
          <w:noProof/>
        </w:rPr>
        <w:t>(Harvey, 2011)</w:t>
      </w:r>
      <w:r w:rsidR="00321DEA" w:rsidRPr="000267D9">
        <w:fldChar w:fldCharType="end"/>
      </w:r>
      <w:r w:rsidR="007D0C60" w:rsidRPr="000267D9">
        <w:t>.</w:t>
      </w:r>
      <w:r w:rsidR="009D5DC7" w:rsidRPr="000267D9">
        <w:t xml:space="preserve"> In response to </w:t>
      </w:r>
      <w:r w:rsidR="00D211AF" w:rsidRPr="000267D9">
        <w:t xml:space="preserve">these forces, many </w:t>
      </w:r>
      <w:r w:rsidRPr="000267D9">
        <w:t>social</w:t>
      </w:r>
      <w:r w:rsidR="001554E5" w:rsidRPr="000267D9">
        <w:t xml:space="preserve"> movements have e</w:t>
      </w:r>
      <w:r w:rsidRPr="000267D9">
        <w:t>merged</w:t>
      </w:r>
      <w:r w:rsidR="00CF1889">
        <w:t xml:space="preserve"> in Brazil/across the globe</w:t>
      </w:r>
      <w:r w:rsidRPr="000267D9">
        <w:t>. They include</w:t>
      </w:r>
      <w:r w:rsidR="00A37A63" w:rsidRPr="000267D9">
        <w:t>, among others,</w:t>
      </w:r>
      <w:r w:rsidR="001554E5" w:rsidRPr="000267D9">
        <w:t xml:space="preserve"> the Healthy Cities, </w:t>
      </w:r>
      <w:r w:rsidR="00EB7584" w:rsidRPr="000267D9">
        <w:t xml:space="preserve">the </w:t>
      </w:r>
      <w:r w:rsidR="001554E5" w:rsidRPr="000267D9">
        <w:t xml:space="preserve">World Social Forum, </w:t>
      </w:r>
      <w:r w:rsidR="00EB7584" w:rsidRPr="000267D9">
        <w:t xml:space="preserve">the </w:t>
      </w:r>
      <w:r w:rsidR="001554E5" w:rsidRPr="000267D9">
        <w:t>Homeless People’s</w:t>
      </w:r>
      <w:r w:rsidR="00EB7584" w:rsidRPr="000267D9">
        <w:t xml:space="preserve"> Movement</w:t>
      </w:r>
      <w:r w:rsidR="001554E5" w:rsidRPr="000267D9">
        <w:t xml:space="preserve">, </w:t>
      </w:r>
      <w:r w:rsidR="00EB7584" w:rsidRPr="000267D9">
        <w:t xml:space="preserve">the </w:t>
      </w:r>
      <w:r w:rsidR="001554E5" w:rsidRPr="000267D9">
        <w:t>Worl</w:t>
      </w:r>
      <w:r w:rsidR="009B7F55" w:rsidRPr="000267D9">
        <w:t>d Bike Forum, La Via Campesina,</w:t>
      </w:r>
      <w:r w:rsidR="00EB7584" w:rsidRPr="000267D9">
        <w:t xml:space="preserve"> </w:t>
      </w:r>
      <w:r w:rsidR="001554E5" w:rsidRPr="000267D9">
        <w:t>Occupy,</w:t>
      </w:r>
      <w:r w:rsidR="00353081" w:rsidRPr="000267D9">
        <w:t xml:space="preserve"> and the Free Pass Movement. </w:t>
      </w:r>
      <w:r w:rsidR="005A53A2" w:rsidRPr="000267D9">
        <w:t>T</w:t>
      </w:r>
      <w:r w:rsidR="00353081" w:rsidRPr="000267D9">
        <w:t xml:space="preserve">here is a growing </w:t>
      </w:r>
      <w:r w:rsidR="005A53A2" w:rsidRPr="000267D9">
        <w:t xml:space="preserve">international </w:t>
      </w:r>
      <w:r w:rsidRPr="000267D9">
        <w:t xml:space="preserve">awareness and </w:t>
      </w:r>
      <w:r w:rsidR="00353081" w:rsidRPr="000267D9">
        <w:t>approximation of each movements</w:t>
      </w:r>
      <w:r w:rsidR="0065695B" w:rsidRPr="000267D9">
        <w:t>’ agenda and coordinated efforts</w:t>
      </w:r>
      <w:r w:rsidR="00353081" w:rsidRPr="000267D9">
        <w:t>,</w:t>
      </w:r>
      <w:r w:rsidR="00EB7584" w:rsidRPr="000267D9">
        <w:t xml:space="preserve"> reinforcing the idea that “only a powerful social movement based on collective action at every level of society will deliver planetary health and, at the same time, support sustainable human development</w:t>
      </w:r>
      <w:r w:rsidR="00EB7584" w:rsidRPr="000267D9">
        <w:rPr>
          <w:i/>
        </w:rPr>
        <w:t>”</w:t>
      </w:r>
      <w:r w:rsidR="006757E1" w:rsidRPr="000267D9">
        <w:rPr>
          <w:i/>
        </w:rPr>
        <w:t xml:space="preserve"> </w:t>
      </w:r>
      <w:r w:rsidR="006757E1" w:rsidRPr="000267D9">
        <w:fldChar w:fldCharType="begin"/>
      </w:r>
      <w:r w:rsidR="001F1A8D" w:rsidRPr="000267D9">
        <w:instrText xml:space="preserve"> ADDIN EN.CITE &lt;EndNote&gt;&lt;Cite&gt;&lt;Author&gt;Whitmee&lt;/Author&gt;&lt;Year&gt;2015&lt;/Year&gt;&lt;IDText&gt;Safeguarding human health in the Anthropocene epoch: report of The Rockefeller Foundation-Lancet Commission on planetary health&lt;/IDText&gt;&lt;DisplayText&gt;(Whitmee et al., 2015)&lt;/DisplayText&gt;&lt;record&gt;&lt;dates&gt;&lt;pub-dates&gt;&lt;date&gt;Jul&lt;/date&gt;&lt;/pub-dates&gt;&lt;year&gt;2015&lt;/year&gt;&lt;/dates&gt;&lt;urls&gt;&lt;related-urls&gt;&lt;url&gt;http://www.ncbi.nlm.nih.gov/pubmed/26188744&lt;/url&gt;&lt;/related-urls&gt;&lt;/urls&gt;&lt;isbn&gt;1474-547X&lt;/isbn&gt;&lt;titles&gt;&lt;title&gt;Safeguarding human health in the Anthropocene epoch: report of The Rockefeller Foundation-Lancet Commission on planetary health&lt;/title&gt;&lt;secondary-title&gt;Lancet&lt;/secondary-title&gt;&lt;/titles&gt;&lt;contributors&gt;&lt;authors&gt;&lt;author&gt;Whitmee, S.&lt;/author&gt;&lt;author&gt;Haines, A.&lt;/author&gt;&lt;author&gt;Beyrer, C.&lt;/author&gt;&lt;author&gt;Boltz, F.&lt;/author&gt;&lt;author&gt;Capon, A. G.&lt;/author&gt;&lt;author&gt;de Souza Dias, B. F.&lt;/author&gt;&lt;author&gt;Ezeh, A.&lt;/author&gt;&lt;author&gt;Frumkin, H.&lt;/author&gt;&lt;author&gt;Gong, P.&lt;/author&gt;&lt;author&gt;Head, P.&lt;/author&gt;&lt;author&gt;Horton, R.&lt;/author&gt;&lt;author&gt;Mace, G. M.&lt;/author&gt;&lt;author&gt;Marten, R.&lt;/author&gt;&lt;author&gt;Myers, S. S.&lt;/author&gt;&lt;author&gt;Nishtar, S.&lt;/author&gt;&lt;author&gt;Osofsky, S. A.&lt;/author&gt;&lt;author&gt;Pattanayak, S. K.&lt;/author&gt;&lt;author&gt;Pongsiri, M. J.&lt;/author&gt;&lt;author&gt;Romanelli, C.&lt;/author&gt;&lt;author&gt;Soucat, A.&lt;/author&gt;&lt;author&gt;Vega, J.&lt;/author&gt;&lt;author&gt;Yach, D.&lt;/author&gt;&lt;/authors&gt;&lt;/contributors&gt;&lt;language&gt;ENG&lt;/language&gt;&lt;added-date format="utc"&gt;1437763097&lt;/added-date&gt;&lt;ref-type name="Journal Article"&gt;17&lt;/ref-type&gt;&lt;rec-number&gt;34073&lt;/rec-number&gt;&lt;last-updated-date format="utc"&gt;1467069073&lt;/last-updated-date&gt;&lt;accession-num&gt;26188744&lt;/accession-num&gt;&lt;electronic-resource-num&gt;10.1016/S0140-6736(15)60901-1&lt;/electronic-resource-num&gt;&lt;pages&gt;1973-2028&lt;/pages&gt;&lt;number&gt;10007&lt;/number&gt;&lt;volume&gt;386&lt;/volume&gt;&lt;/record&gt;&lt;/Cite&gt;&lt;/EndNote&gt;</w:instrText>
      </w:r>
      <w:r w:rsidR="006757E1" w:rsidRPr="000267D9">
        <w:fldChar w:fldCharType="separate"/>
      </w:r>
      <w:r w:rsidR="00740A00" w:rsidRPr="000267D9">
        <w:rPr>
          <w:noProof/>
        </w:rPr>
        <w:t>(Whitmee et al., 2015)</w:t>
      </w:r>
      <w:r w:rsidR="006757E1" w:rsidRPr="000267D9">
        <w:fldChar w:fldCharType="end"/>
      </w:r>
      <w:r w:rsidR="00FA551E">
        <w:t xml:space="preserve">. In this direction, </w:t>
      </w:r>
      <w:r w:rsidR="006757E1" w:rsidRPr="000267D9">
        <w:t>Pl</w:t>
      </w:r>
      <w:r w:rsidR="00990D0E" w:rsidRPr="000267D9">
        <w:t>anetary H</w:t>
      </w:r>
      <w:r w:rsidR="006757E1" w:rsidRPr="000267D9">
        <w:t>ealth</w:t>
      </w:r>
      <w:r w:rsidR="00990D0E" w:rsidRPr="000267D9">
        <w:rPr>
          <w:i/>
        </w:rPr>
        <w:t xml:space="preserve"> </w:t>
      </w:r>
      <w:r w:rsidR="00990D0E" w:rsidRPr="000267D9">
        <w:fldChar w:fldCharType="begin"/>
      </w:r>
      <w:r w:rsidR="001F1A8D" w:rsidRPr="000267D9">
        <w:instrText xml:space="preserve"> ADDIN EN.CITE &lt;EndNote&gt;&lt;Cite&gt;&lt;Author&gt;Whitmee&lt;/Author&gt;&lt;Year&gt;2015&lt;/Year&gt;&lt;IDText&gt;Safeguarding human health in the Anthropocene epoch: report of The Rockefeller Foundation-Lancet Commission on planetary health&lt;/IDText&gt;&lt;DisplayText&gt;(Whitmee et al., 2015)&lt;/DisplayText&gt;&lt;record&gt;&lt;dates&gt;&lt;pub-dates&gt;&lt;date&gt;Jul&lt;/date&gt;&lt;/pub-dates&gt;&lt;year&gt;2015&lt;/year&gt;&lt;/dates&gt;&lt;urls&gt;&lt;related-urls&gt;&lt;url&gt;http://www.ncbi.nlm.nih.gov/pubmed/26188744&lt;/url&gt;&lt;/related-urls&gt;&lt;/urls&gt;&lt;isbn&gt;1474-547X&lt;/isbn&gt;&lt;titles&gt;&lt;title&gt;Safeguarding human health in the Anthropocene epoch: report of The Rockefeller Foundation-Lancet Commission on planetary health&lt;/title&gt;&lt;secondary-title&gt;Lancet&lt;/secondary-title&gt;&lt;/titles&gt;&lt;contributors&gt;&lt;authors&gt;&lt;author&gt;Whitmee, S.&lt;/author&gt;&lt;author&gt;Haines, A.&lt;/author&gt;&lt;author&gt;Beyrer, C.&lt;/author&gt;&lt;author&gt;Boltz, F.&lt;/author&gt;&lt;author&gt;Capon, A. G.&lt;/author&gt;&lt;author&gt;de Souza Dias, B. F.&lt;/author&gt;&lt;author&gt;Ezeh, A.&lt;/author&gt;&lt;author&gt;Frumkin, H.&lt;/author&gt;&lt;author&gt;Gong, P.&lt;/author&gt;&lt;author&gt;Head, P.&lt;/author&gt;&lt;author&gt;Horton, R.&lt;/author&gt;&lt;author&gt;Mace, G. M.&lt;/author&gt;&lt;author&gt;Marten, R.&lt;/author&gt;&lt;author&gt;Myers, S. S.&lt;/author&gt;&lt;author&gt;Nishtar, S.&lt;/author&gt;&lt;author&gt;Osofsky, S. A.&lt;/author&gt;&lt;author&gt;Pattanayak, S. K.&lt;/author&gt;&lt;author&gt;Pongsiri, M. J.&lt;/author&gt;&lt;author&gt;Romanelli, C.&lt;/author&gt;&lt;author&gt;Soucat, A.&lt;/author&gt;&lt;author&gt;Vega, J.&lt;/author&gt;&lt;author&gt;Yach, D.&lt;/author&gt;&lt;/authors&gt;&lt;/contributors&gt;&lt;language&gt;ENG&lt;/language&gt;&lt;added-date format="utc"&gt;1437763097&lt;/added-date&gt;&lt;ref-type name="Journal Article"&gt;17&lt;/ref-type&gt;&lt;rec-number&gt;34073&lt;/rec-number&gt;&lt;last-updated-date format="utc"&gt;1467069073&lt;/last-updated-date&gt;&lt;accession-num&gt;26188744&lt;/accession-num&gt;&lt;electronic-resource-num&gt;10.1016/S0140-6736(15)60901-1&lt;/electronic-resource-num&gt;&lt;pages&gt;1973-2028&lt;/pages&gt;&lt;number&gt;10007&lt;/number&gt;&lt;volume&gt;386&lt;/volume&gt;&lt;/record&gt;&lt;/Cite&gt;&lt;/EndNote&gt;</w:instrText>
      </w:r>
      <w:r w:rsidR="00990D0E" w:rsidRPr="000267D9">
        <w:fldChar w:fldCharType="separate"/>
      </w:r>
      <w:r w:rsidR="00EC7693" w:rsidRPr="000267D9">
        <w:rPr>
          <w:noProof/>
        </w:rPr>
        <w:t>(Whitmee et al., 2015)</w:t>
      </w:r>
      <w:r w:rsidR="00990D0E" w:rsidRPr="000267D9">
        <w:fldChar w:fldCharType="end"/>
      </w:r>
      <w:r w:rsidR="006757E1" w:rsidRPr="000267D9">
        <w:t xml:space="preserve"> </w:t>
      </w:r>
      <w:r w:rsidR="00990D0E" w:rsidRPr="000267D9">
        <w:t xml:space="preserve">and Integral Ecology </w:t>
      </w:r>
      <w:r w:rsidR="00990D0E" w:rsidRPr="000267D9">
        <w:fldChar w:fldCharType="begin"/>
      </w:r>
      <w:r w:rsidR="00740A00" w:rsidRPr="000267D9">
        <w:instrText xml:space="preserve"> ADDIN EN.CITE &lt;EndNote&gt;&lt;Cite&gt;&lt;Author&gt;Pope Francis&lt;/Author&gt;&lt;Year&gt;2015&lt;/Year&gt;&lt;IDText&gt;Encyclical letter Laudato Si&amp;apos; of the holy father Francis on care for our common home&lt;/IDText&gt;&lt;DisplayText&gt;(Pope Francis, 2015)&lt;/DisplayText&gt;&lt;record&gt;&lt;urls&gt;&lt;related-urls&gt;&lt;url&gt;http://w2.vatican.va/content/francesco/en/encyclicals/documents/papa-francesco_20150524_enciclica-laudato-si.html&lt;/url&gt;&lt;/related-urls&gt;&lt;/urls&gt;&lt;titles&gt;&lt;title&gt;Encyclical letter Laudato Si&amp;apos; of the holy father Francis on care for our common home&lt;/title&gt;&lt;/titles&gt;&lt;number&gt;July 5th&lt;/number&gt;&lt;contributors&gt;&lt;authors&gt;&lt;author&gt;Pope Francis,&lt;/author&gt;&lt;/authors&gt;&lt;/contributors&gt;&lt;added-date format="utc"&gt;1436011438&lt;/added-date&gt;&lt;pub-location&gt;Vatican&lt;/pub-location&gt;&lt;ref-type name="Web Page"&gt;12&lt;/ref-type&gt;&lt;dates&gt;&lt;year&gt;2015&lt;/year&gt;&lt;/dates&gt;&lt;rec-number&gt;34063&lt;/rec-number&gt;&lt;publisher&gt;Libreria Editrice Vaticana&lt;/publisher&gt;&lt;last-updated-date format="utc"&gt;1436011650&lt;/last-updated-date&gt;&lt;volume&gt;2015&lt;/volume&gt;&lt;/record&gt;&lt;/Cite&gt;&lt;/EndNote&gt;</w:instrText>
      </w:r>
      <w:r w:rsidR="00990D0E" w:rsidRPr="000267D9">
        <w:fldChar w:fldCharType="separate"/>
      </w:r>
      <w:r w:rsidR="00740A00" w:rsidRPr="000267D9">
        <w:rPr>
          <w:noProof/>
        </w:rPr>
        <w:t>(Pope Francis, 2015)</w:t>
      </w:r>
      <w:r w:rsidR="00990D0E" w:rsidRPr="000267D9">
        <w:fldChar w:fldCharType="end"/>
      </w:r>
      <w:r w:rsidR="00990D0E" w:rsidRPr="000267D9">
        <w:t xml:space="preserve"> are concepts that highlight </w:t>
      </w:r>
      <w:r w:rsidR="00FA551E">
        <w:t xml:space="preserve">in the urban context </w:t>
      </w:r>
      <w:r w:rsidR="00990D0E" w:rsidRPr="000267D9">
        <w:t xml:space="preserve">the strong interdependence between </w:t>
      </w:r>
      <w:r w:rsidR="006757E1" w:rsidRPr="000267D9">
        <w:t xml:space="preserve">human health and human </w:t>
      </w:r>
      <w:r w:rsidR="005A53A2" w:rsidRPr="000267D9">
        <w:t>civilization</w:t>
      </w:r>
      <w:r w:rsidR="006757E1" w:rsidRPr="000267D9">
        <w:t xml:space="preserve"> </w:t>
      </w:r>
      <w:r w:rsidR="00990D0E" w:rsidRPr="000267D9">
        <w:t>with</w:t>
      </w:r>
      <w:r w:rsidR="006757E1" w:rsidRPr="000267D9">
        <w:t xml:space="preserve"> flourishing natural systems</w:t>
      </w:r>
      <w:r w:rsidR="00990D0E" w:rsidRPr="000267D9">
        <w:t>.</w:t>
      </w:r>
    </w:p>
    <w:p w14:paraId="59613CF1" w14:textId="4A5B38F2" w:rsidR="00816908" w:rsidRDefault="00B64670" w:rsidP="00937ACE">
      <w:pPr>
        <w:pStyle w:val="CommentText"/>
        <w:jc w:val="both"/>
        <w:rPr>
          <w:rFonts w:ascii="Times New Roman" w:hAnsi="Times New Roman"/>
          <w:sz w:val="24"/>
          <w:szCs w:val="24"/>
        </w:rPr>
      </w:pPr>
      <w:r w:rsidRPr="000267D9">
        <w:rPr>
          <w:rFonts w:ascii="Times New Roman" w:hAnsi="Times New Roman"/>
          <w:sz w:val="24"/>
          <w:szCs w:val="24"/>
        </w:rPr>
        <w:tab/>
      </w:r>
      <w:r w:rsidR="00816908" w:rsidRPr="000267D9">
        <w:rPr>
          <w:rFonts w:ascii="Times New Roman" w:hAnsi="Times New Roman"/>
          <w:sz w:val="24"/>
          <w:szCs w:val="24"/>
        </w:rPr>
        <w:t>The catalyst for the protests in Brazil in 2013 was the rise in public transport</w:t>
      </w:r>
      <w:r w:rsidR="00680DC0">
        <w:rPr>
          <w:rFonts w:ascii="Times New Roman" w:hAnsi="Times New Roman"/>
          <w:sz w:val="24"/>
          <w:szCs w:val="24"/>
        </w:rPr>
        <w:t xml:space="preserve"> fares</w:t>
      </w:r>
      <w:r w:rsidR="00BF67E6">
        <w:rPr>
          <w:rFonts w:ascii="Times New Roman" w:hAnsi="Times New Roman"/>
          <w:sz w:val="24"/>
          <w:szCs w:val="24"/>
        </w:rPr>
        <w:t xml:space="preserve"> in Sao Paulo</w:t>
      </w:r>
      <w:r w:rsidR="00816908" w:rsidRPr="000267D9">
        <w:rPr>
          <w:rFonts w:ascii="Times New Roman" w:hAnsi="Times New Roman"/>
          <w:sz w:val="24"/>
          <w:szCs w:val="24"/>
        </w:rPr>
        <w:t xml:space="preserve">, however demonstrations were led by a network of social movements, not all directly dealing with transport issues </w:t>
      </w:r>
      <w:r w:rsidR="00816908" w:rsidRPr="000267D9">
        <w:rPr>
          <w:rFonts w:ascii="Times New Roman" w:hAnsi="Times New Roman"/>
          <w:sz w:val="24"/>
          <w:szCs w:val="24"/>
        </w:rPr>
        <w:fldChar w:fldCharType="begin"/>
      </w:r>
      <w:r w:rsidR="00816908">
        <w:rPr>
          <w:rFonts w:ascii="Times New Roman" w:hAnsi="Times New Roman"/>
          <w:sz w:val="24"/>
          <w:szCs w:val="24"/>
        </w:rPr>
        <w:instrText xml:space="preserve"> ADDIN EN.CITE &lt;EndNote&gt;&lt;Cite&gt;&lt;Author&gt;Harvey&lt;/Author&gt;&lt;Year&gt;2013&lt;/Year&gt;&lt;IDText&gt;Cidades rebeldes: Passe livre e as manifestações que tomaram as ruas do Brasil&lt;/IDText&gt;&lt;DisplayText&gt;(Harvey et al., 2013)&lt;/DisplayText&gt;&lt;record&gt;&lt;isbn&gt;9788575593424&lt;/isbn&gt;&lt;titles&gt;&lt;title&gt;Cidades rebeldes: Passe livre e as manifestações que tomaram as ruas do Brasil&lt;/title&gt;&lt;secondary-title&gt;Tinta Vermelha&lt;/secondary-title&gt;&lt;/titles&gt;&lt;contributors&gt;&lt;authors&gt;&lt;author&gt;Harvey, David&lt;/author&gt;&lt;author&gt;Maricato, E.&lt;/author&gt;&lt;author&gt;Zizek, S.&lt;/author&gt;&lt;author&gt;Davis, M.&lt;/author&gt;&lt;author&gt;Rolnik, R.&lt;/author&gt;&lt;author&gt;Maior, J. S.&lt;/author&gt;&lt;author&gt;Iasi, M.&lt;/author&gt;&lt;author&gt;Viana, S.&lt;/author&gt;&lt;author&gt;Braga, R.&lt;/author&gt;&lt;author&gt;Secco, L.&lt;/author&gt;&lt;/authors&gt;&lt;/contributors&gt;&lt;added-date format="utc"&gt;1418574218&lt;/added-date&gt;&lt;ref-type name="Book"&gt;6&lt;/ref-type&gt;&lt;dates&gt;&lt;year&gt;2013&lt;/year&gt;&lt;/dates&gt;&lt;rec-number&gt;33943&lt;/rec-number&gt;&lt;publisher&gt;Boitempo Editorial&lt;/publisher&gt;&lt;last-updated-date format="utc"&gt;1490529949&lt;/last-updated-date&gt;&lt;/record&gt;&lt;/Cite&gt;&lt;/EndNote&gt;</w:instrText>
      </w:r>
      <w:r w:rsidR="00816908" w:rsidRPr="000267D9">
        <w:rPr>
          <w:rFonts w:ascii="Times New Roman" w:hAnsi="Times New Roman"/>
          <w:sz w:val="24"/>
          <w:szCs w:val="24"/>
        </w:rPr>
        <w:fldChar w:fldCharType="separate"/>
      </w:r>
      <w:r w:rsidR="00816908">
        <w:rPr>
          <w:rFonts w:ascii="Times New Roman" w:hAnsi="Times New Roman"/>
          <w:noProof/>
          <w:sz w:val="24"/>
          <w:szCs w:val="24"/>
        </w:rPr>
        <w:t>(Harvey et al., 2013)</w:t>
      </w:r>
      <w:r w:rsidR="00816908" w:rsidRPr="000267D9">
        <w:rPr>
          <w:rFonts w:ascii="Times New Roman" w:hAnsi="Times New Roman"/>
          <w:sz w:val="24"/>
          <w:szCs w:val="24"/>
        </w:rPr>
        <w:fldChar w:fldCharType="end"/>
      </w:r>
      <w:r w:rsidR="00816908" w:rsidRPr="000267D9">
        <w:rPr>
          <w:rFonts w:ascii="Times New Roman" w:hAnsi="Times New Roman"/>
          <w:sz w:val="24"/>
          <w:szCs w:val="24"/>
        </w:rPr>
        <w:t xml:space="preserve">. This happened in a city with a long tradition of uprisings against the quality of the public transport system, in a country which was the first to include the right to the city in its Constitution in 1988 </w:t>
      </w:r>
      <w:r w:rsidR="00816908" w:rsidRPr="000267D9">
        <w:rPr>
          <w:rFonts w:ascii="Times New Roman" w:hAnsi="Times New Roman"/>
          <w:sz w:val="24"/>
          <w:szCs w:val="24"/>
        </w:rPr>
        <w:fldChar w:fldCharType="begin"/>
      </w:r>
      <w:r w:rsidR="00816908" w:rsidRPr="000267D9">
        <w:rPr>
          <w:rFonts w:ascii="Times New Roman" w:hAnsi="Times New Roman"/>
          <w:sz w:val="24"/>
          <w:szCs w:val="24"/>
        </w:rPr>
        <w:instrText xml:space="preserve"> ADDIN EN.CITE &lt;EndNote&gt;&lt;Cite&gt;&lt;Author&gt;UN-Habitat&lt;/Author&gt;&lt;Year&gt;2010&lt;/Year&gt;&lt;IDText&gt;State of the world&amp;apos;s cities 2010/2011: bridging the urban divide&lt;/IDText&gt;&lt;DisplayText&gt;(UN-Habitat, 2010)&lt;/DisplayText&gt;&lt;record&gt;&lt;isbn&gt;1849711755&lt;/isbn&gt;&lt;titles&gt;&lt;title&gt;State of the world&amp;apos;s cities 2010/2011: bridging the urban divide&lt;/title&gt;&lt;/titles&gt;&lt;contributors&gt;&lt;authors&gt;&lt;author&gt;UN-Habitat,&lt;/author&gt;&lt;/authors&gt;&lt;/contributors&gt;&lt;added-date format="utc"&gt;1422294764&lt;/added-date&gt;&lt;ref-type name="Book"&gt;6&lt;/ref-type&gt;&lt;dates&gt;&lt;year&gt;2010&lt;/year&gt;&lt;/dates&gt;&lt;rec-number&gt;33987&lt;/rec-number&gt;&lt;publisher&gt;Routledge&lt;/publisher&gt;&lt;last-updated-date format="utc"&gt;1422294823&lt;/last-updated-date&gt;&lt;/record&gt;&lt;/Cite&gt;&lt;/EndNote&gt;</w:instrText>
      </w:r>
      <w:r w:rsidR="00816908" w:rsidRPr="000267D9">
        <w:rPr>
          <w:rFonts w:ascii="Times New Roman" w:hAnsi="Times New Roman"/>
          <w:sz w:val="24"/>
          <w:szCs w:val="24"/>
        </w:rPr>
        <w:fldChar w:fldCharType="separate"/>
      </w:r>
      <w:r w:rsidR="00816908" w:rsidRPr="000267D9">
        <w:rPr>
          <w:rFonts w:ascii="Times New Roman" w:hAnsi="Times New Roman"/>
          <w:noProof/>
          <w:sz w:val="24"/>
          <w:szCs w:val="24"/>
        </w:rPr>
        <w:t>(UN-Habitat, 2010)</w:t>
      </w:r>
      <w:r w:rsidR="00816908" w:rsidRPr="000267D9">
        <w:rPr>
          <w:rFonts w:ascii="Times New Roman" w:hAnsi="Times New Roman"/>
          <w:sz w:val="24"/>
          <w:szCs w:val="24"/>
        </w:rPr>
        <w:fldChar w:fldCharType="end"/>
      </w:r>
      <w:r w:rsidR="00816908" w:rsidRPr="000267D9">
        <w:rPr>
          <w:rFonts w:ascii="Times New Roman" w:hAnsi="Times New Roman"/>
          <w:sz w:val="24"/>
          <w:szCs w:val="24"/>
        </w:rPr>
        <w:t>.</w:t>
      </w:r>
      <w:r w:rsidR="00816908">
        <w:rPr>
          <w:rFonts w:ascii="Times New Roman" w:hAnsi="Times New Roman"/>
          <w:sz w:val="24"/>
          <w:szCs w:val="24"/>
        </w:rPr>
        <w:t xml:space="preserve"> </w:t>
      </w:r>
    </w:p>
    <w:p w14:paraId="5C713A73" w14:textId="3A54C826" w:rsidR="003D55B5" w:rsidRDefault="00B64670" w:rsidP="003D55B5">
      <w:pPr>
        <w:pStyle w:val="CommentText"/>
        <w:ind w:firstLine="708"/>
        <w:jc w:val="both"/>
        <w:rPr>
          <w:rFonts w:ascii="Times New Roman" w:hAnsi="Times New Roman"/>
          <w:sz w:val="24"/>
          <w:szCs w:val="24"/>
        </w:rPr>
      </w:pPr>
      <w:r w:rsidRPr="000267D9">
        <w:rPr>
          <w:rFonts w:ascii="Times New Roman" w:hAnsi="Times New Roman"/>
          <w:sz w:val="24"/>
          <w:szCs w:val="24"/>
        </w:rPr>
        <w:t xml:space="preserve">Cities have become both the arena for and the object of the political struggle between unsustainable economic growth and sustainable human development </w:t>
      </w:r>
      <w:r w:rsidRPr="000267D9">
        <w:rPr>
          <w:rFonts w:ascii="Times New Roman" w:hAnsi="Times New Roman"/>
          <w:sz w:val="24"/>
          <w:szCs w:val="24"/>
        </w:rPr>
        <w:fldChar w:fldCharType="begin">
          <w:fldData xml:space="preserve">PEVuZE5vdGU+PENpdGU+PEF1dGhvcj5Tb3JlbnNlbjwvQXV0aG9yPjxZZWFyPjIwMTA8L1llYXI+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</w:fldData>
        </w:fldChar>
      </w:r>
      <w:r w:rsidR="00EF1EA1">
        <w:rPr>
          <w:rFonts w:ascii="Times New Roman" w:hAnsi="Times New Roman"/>
          <w:sz w:val="24"/>
          <w:szCs w:val="24"/>
        </w:rPr>
        <w:instrText xml:space="preserve"> ADDIN EN.CITE </w:instrText>
      </w:r>
      <w:r w:rsidR="00EF1EA1">
        <w:rPr>
          <w:rFonts w:ascii="Times New Roman" w:hAnsi="Times New Roman"/>
          <w:sz w:val="24"/>
          <w:szCs w:val="24"/>
        </w:rPr>
        <w:fldChar w:fldCharType="begin">
          <w:fldData xml:space="preserve">PEVuZE5vdGU+PENpdGU+PEF1dGhvcj5Tb3JlbnNlbjwvQXV0aG9yPjxZZWFyPjIwMTA8L1llYXI+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</w:fldData>
        </w:fldChar>
      </w:r>
      <w:r w:rsidR="00EF1EA1">
        <w:rPr>
          <w:rFonts w:ascii="Times New Roman" w:hAnsi="Times New Roman"/>
          <w:sz w:val="24"/>
          <w:szCs w:val="24"/>
        </w:rPr>
        <w:instrText xml:space="preserve"> ADDIN EN.CITE.DATA </w:instrText>
      </w:r>
      <w:r w:rsidR="00EF1EA1">
        <w:rPr>
          <w:rFonts w:ascii="Times New Roman" w:hAnsi="Times New Roman"/>
          <w:sz w:val="24"/>
          <w:szCs w:val="24"/>
        </w:rPr>
      </w:r>
      <w:r w:rsidR="00EF1EA1">
        <w:rPr>
          <w:rFonts w:ascii="Times New Roman" w:hAnsi="Times New Roman"/>
          <w:sz w:val="24"/>
          <w:szCs w:val="24"/>
        </w:rPr>
        <w:fldChar w:fldCharType="end"/>
      </w:r>
      <w:r w:rsidRPr="000267D9">
        <w:rPr>
          <w:rFonts w:ascii="Times New Roman" w:hAnsi="Times New Roman"/>
          <w:sz w:val="24"/>
          <w:szCs w:val="24"/>
        </w:rPr>
      </w:r>
      <w:r w:rsidRPr="000267D9">
        <w:rPr>
          <w:rFonts w:ascii="Times New Roman" w:hAnsi="Times New Roman"/>
          <w:sz w:val="24"/>
          <w:szCs w:val="24"/>
        </w:rPr>
        <w:fldChar w:fldCharType="separate"/>
      </w:r>
      <w:r w:rsidR="00930754">
        <w:rPr>
          <w:rFonts w:ascii="Times New Roman" w:hAnsi="Times New Roman"/>
          <w:noProof/>
          <w:sz w:val="24"/>
          <w:szCs w:val="24"/>
        </w:rPr>
        <w:t>(Harvey et al., 2013; Lynch, 1984; Sorensen &amp; Okata, 2010)</w:t>
      </w:r>
      <w:r w:rsidRPr="000267D9">
        <w:rPr>
          <w:rFonts w:ascii="Times New Roman" w:hAnsi="Times New Roman"/>
          <w:sz w:val="24"/>
          <w:szCs w:val="24"/>
        </w:rPr>
        <w:fldChar w:fldCharType="end"/>
      </w:r>
      <w:r w:rsidRPr="000267D9">
        <w:rPr>
          <w:rFonts w:ascii="Times New Roman" w:hAnsi="Times New Roman"/>
          <w:sz w:val="24"/>
          <w:szCs w:val="24"/>
        </w:rPr>
        <w:t>. At the same time, since cities are the most radical experience of humankind into transforming its own reality, any discussion around the cities we want for the future is now intrinsically linked to the question</w:t>
      </w:r>
      <w:r w:rsidR="00FA551E">
        <w:rPr>
          <w:rFonts w:ascii="Times New Roman" w:hAnsi="Times New Roman"/>
          <w:sz w:val="24"/>
          <w:szCs w:val="24"/>
        </w:rPr>
        <w:t>s</w:t>
      </w:r>
      <w:r w:rsidRPr="000267D9">
        <w:rPr>
          <w:rFonts w:ascii="Times New Roman" w:hAnsi="Times New Roman"/>
          <w:sz w:val="24"/>
          <w:szCs w:val="24"/>
        </w:rPr>
        <w:t xml:space="preserve"> of which society we aspire to become </w:t>
      </w:r>
      <w:r w:rsidRPr="000267D9">
        <w:rPr>
          <w:rFonts w:ascii="Times New Roman" w:hAnsi="Times New Roman"/>
          <w:sz w:val="24"/>
          <w:szCs w:val="24"/>
        </w:rPr>
        <w:fldChar w:fldCharType="begin"/>
      </w:r>
      <w:r w:rsidR="00EF1EA1">
        <w:rPr>
          <w:rFonts w:ascii="Times New Roman" w:hAnsi="Times New Roman"/>
          <w:sz w:val="24"/>
          <w:szCs w:val="24"/>
        </w:rPr>
        <w:instrText xml:space="preserve"> ADDIN EN.CITE &lt;EndNote&gt;&lt;Cite&gt;&lt;Author&gt;Harvey&lt;/Author&gt;&lt;Year&gt;2003&lt;/Year&gt;&lt;IDText&gt;The right to the city&lt;/IDText&gt;&lt;DisplayText&gt;(Harvey, 2003)&lt;/DisplayText&gt;&lt;record&gt;&lt;dates&gt;&lt;pub-dates&gt;&lt;date&gt;2003&lt;/date&gt;&lt;/pub-dates&gt;&lt;year&gt;2003&lt;/year&gt;&lt;/dates&gt;&lt;isbn&gt;0309-1317&lt;/isbn&gt;&lt;titles&gt;&lt;title&gt;The right to the city&lt;/title&gt;&lt;secondary-title&gt;International Journal of Urban and Regional Research&lt;/secondary-title&gt;&lt;/titles&gt;&lt;pages&gt;939-+&lt;/pages&gt;&lt;number&gt;4&lt;/number&gt;&lt;contributors&gt;&lt;authors&gt;&lt;author&gt;Harvey, David&lt;/author&gt;&lt;/authors&gt;&lt;/contributors&gt;&lt;added-date format="utc"&gt;1422295375&lt;/added-date&gt;&lt;ref-type name="Journal Article"&gt;17&lt;/ref-type&gt;&lt;rec-number&gt;33989&lt;/rec-number&gt;&lt;last-updated-date format="utc"&gt;1490530002&lt;/last-updated-date&gt;&lt;accession-num&gt;WOS:000187236800010&lt;/accession-num&gt;&lt;electronic-resource-num&gt;10.1111/j.0309-1317.2003.00492.x&lt;/electronic-resource-num&gt;&lt;volume&gt;27&lt;/volume&gt;&lt;/record&gt;&lt;/Cite&gt;&lt;/EndNote&gt;</w:instrText>
      </w:r>
      <w:r w:rsidRPr="000267D9">
        <w:rPr>
          <w:rFonts w:ascii="Times New Roman" w:hAnsi="Times New Roman"/>
          <w:sz w:val="24"/>
          <w:szCs w:val="24"/>
        </w:rPr>
        <w:fldChar w:fldCharType="separate"/>
      </w:r>
      <w:r w:rsidR="00930754">
        <w:rPr>
          <w:rFonts w:ascii="Times New Roman" w:hAnsi="Times New Roman"/>
          <w:noProof/>
          <w:sz w:val="24"/>
          <w:szCs w:val="24"/>
        </w:rPr>
        <w:t>(Harvey, 2003)</w:t>
      </w:r>
      <w:r w:rsidRPr="000267D9">
        <w:rPr>
          <w:rFonts w:ascii="Times New Roman" w:hAnsi="Times New Roman"/>
          <w:sz w:val="24"/>
          <w:szCs w:val="24"/>
        </w:rPr>
        <w:fldChar w:fldCharType="end"/>
      </w:r>
      <w:r w:rsidR="00FA551E">
        <w:rPr>
          <w:rFonts w:ascii="Times New Roman" w:hAnsi="Times New Roman"/>
          <w:sz w:val="24"/>
          <w:szCs w:val="24"/>
        </w:rPr>
        <w:t xml:space="preserve"> and </w:t>
      </w:r>
      <w:r w:rsidR="005B6A5D">
        <w:rPr>
          <w:rFonts w:ascii="Times New Roman" w:hAnsi="Times New Roman"/>
          <w:sz w:val="24"/>
          <w:szCs w:val="24"/>
        </w:rPr>
        <w:t>which</w:t>
      </w:r>
      <w:r w:rsidR="00466A60">
        <w:rPr>
          <w:rFonts w:ascii="Times New Roman" w:hAnsi="Times New Roman"/>
          <w:sz w:val="24"/>
          <w:szCs w:val="24"/>
        </w:rPr>
        <w:t xml:space="preserve"> </w:t>
      </w:r>
      <w:r w:rsidR="004C38DA">
        <w:rPr>
          <w:rFonts w:ascii="Times New Roman" w:hAnsi="Times New Roman"/>
          <w:sz w:val="24"/>
          <w:szCs w:val="24"/>
        </w:rPr>
        <w:t>vision</w:t>
      </w:r>
      <w:r w:rsidR="00FA551E" w:rsidRPr="00FA551E">
        <w:rPr>
          <w:rFonts w:ascii="Times New Roman" w:hAnsi="Times New Roman"/>
          <w:sz w:val="24"/>
          <w:szCs w:val="24"/>
        </w:rPr>
        <w:t xml:space="preserve"> </w:t>
      </w:r>
      <w:r w:rsidR="004C38DA">
        <w:rPr>
          <w:rFonts w:ascii="Times New Roman" w:hAnsi="Times New Roman"/>
          <w:sz w:val="24"/>
          <w:szCs w:val="24"/>
        </w:rPr>
        <w:t>of</w:t>
      </w:r>
      <w:r w:rsidR="00FA551E" w:rsidRPr="00FA551E">
        <w:rPr>
          <w:rFonts w:ascii="Times New Roman" w:hAnsi="Times New Roman"/>
          <w:sz w:val="24"/>
          <w:szCs w:val="24"/>
        </w:rPr>
        <w:t xml:space="preserve"> </w:t>
      </w:r>
      <w:r w:rsidR="004C38DA">
        <w:rPr>
          <w:rFonts w:ascii="Times New Roman" w:hAnsi="Times New Roman"/>
          <w:sz w:val="24"/>
          <w:szCs w:val="24"/>
        </w:rPr>
        <w:t xml:space="preserve">a </w:t>
      </w:r>
      <w:r w:rsidR="00FA551E" w:rsidRPr="00FA551E">
        <w:rPr>
          <w:rFonts w:ascii="Times New Roman" w:hAnsi="Times New Roman"/>
          <w:sz w:val="24"/>
          <w:szCs w:val="24"/>
        </w:rPr>
        <w:t>just city</w:t>
      </w:r>
      <w:r w:rsidR="00FA551E">
        <w:rPr>
          <w:rFonts w:ascii="Times New Roman" w:hAnsi="Times New Roman"/>
          <w:sz w:val="24"/>
          <w:szCs w:val="24"/>
        </w:rPr>
        <w:t xml:space="preserve"> </w:t>
      </w:r>
      <w:r w:rsidR="004C38DA">
        <w:rPr>
          <w:rFonts w:ascii="Times New Roman" w:hAnsi="Times New Roman"/>
          <w:sz w:val="24"/>
          <w:szCs w:val="24"/>
        </w:rPr>
        <w:t xml:space="preserve">inspires us </w:t>
      </w:r>
      <w:r w:rsidR="00D46868">
        <w:rPr>
          <w:rFonts w:ascii="Times New Roman" w:hAnsi="Times New Roman"/>
          <w:sz w:val="24"/>
          <w:szCs w:val="24"/>
        </w:rPr>
        <w:fldChar w:fldCharType="begin"/>
      </w:r>
      <w:r w:rsidR="00D46868">
        <w:rPr>
          <w:rFonts w:ascii="Times New Roman" w:hAnsi="Times New Roman"/>
          <w:sz w:val="24"/>
          <w:szCs w:val="24"/>
        </w:rPr>
        <w:instrText xml:space="preserve"> ADDIN EN.CITE &lt;EndNote&gt;&lt;Cite&gt;&lt;Author&gt;Fainstein&lt;/Author&gt;&lt;Year&gt;2010&lt;/Year&gt;&lt;IDText&gt;The Just City&lt;/IDText&gt;&lt;DisplayText&gt;(Fainstein, 2010)&lt;/DisplayText&gt;&lt;record&gt;&lt;urls&gt;&lt;related-urls&gt;&lt;url&gt;https://books.google.nl/books?id=t8FAHMBH6yQC&lt;/url&gt;&lt;/related-urls&gt;&lt;/urls&gt;&lt;isbn&gt;9780801446559&lt;/isbn&gt;&lt;titles&gt;&lt;title&gt;The Just City&lt;/title&gt;&lt;secondary-title&gt;Studies in urban and social change&lt;/secondary-title&gt;&lt;/titles&gt;&lt;contributors&gt;&lt;authors&gt;&lt;author&gt;Fainstein, S. S.&lt;/author&gt;&lt;/authors&gt;&lt;/contributors&gt;&lt;added-date format="utc"&gt;1490530166&lt;/added-date&gt;&lt;ref-type name="Book"&gt;6&lt;/ref-type&gt;&lt;dates&gt;&lt;year&gt;2010&lt;/year&gt;&lt;/dates&gt;&lt;rec-number&gt;34702&lt;/rec-number&gt;&lt;publisher&gt;Cornell University Press&lt;/publisher&gt;&lt;last-updated-date format="utc"&gt;1490530166&lt;/last-updated-date&gt;&lt;/record&gt;&lt;/Cite&gt;&lt;/EndNote&gt;</w:instrText>
      </w:r>
      <w:r w:rsidR="00D46868">
        <w:rPr>
          <w:rFonts w:ascii="Times New Roman" w:hAnsi="Times New Roman"/>
          <w:sz w:val="24"/>
          <w:szCs w:val="24"/>
        </w:rPr>
        <w:fldChar w:fldCharType="separate"/>
      </w:r>
      <w:r w:rsidR="00D46868">
        <w:rPr>
          <w:rFonts w:ascii="Times New Roman" w:hAnsi="Times New Roman"/>
          <w:noProof/>
          <w:sz w:val="24"/>
          <w:szCs w:val="24"/>
        </w:rPr>
        <w:t>(Fainstein, 2010)</w:t>
      </w:r>
      <w:r w:rsidR="00D46868">
        <w:rPr>
          <w:rFonts w:ascii="Times New Roman" w:hAnsi="Times New Roman"/>
          <w:sz w:val="24"/>
          <w:szCs w:val="24"/>
        </w:rPr>
        <w:fldChar w:fldCharType="end"/>
      </w:r>
      <w:r w:rsidR="00D46868">
        <w:rPr>
          <w:rFonts w:ascii="Times New Roman" w:hAnsi="Times New Roman"/>
          <w:sz w:val="24"/>
          <w:szCs w:val="24"/>
        </w:rPr>
        <w:t>.</w:t>
      </w:r>
    </w:p>
    <w:p w14:paraId="0D403C72" w14:textId="2E8CF796" w:rsidR="00501103" w:rsidRPr="000267D9" w:rsidRDefault="00C7713F" w:rsidP="003D55B5">
      <w:pPr>
        <w:pStyle w:val="CommentText"/>
        <w:ind w:firstLine="708"/>
        <w:jc w:val="both"/>
        <w:rPr>
          <w:rFonts w:ascii="Times New Roman" w:hAnsi="Times New Roman"/>
          <w:sz w:val="24"/>
          <w:szCs w:val="24"/>
        </w:rPr>
      </w:pPr>
      <w:r w:rsidRPr="000267D9">
        <w:rPr>
          <w:rFonts w:ascii="Times New Roman" w:hAnsi="Times New Roman"/>
          <w:sz w:val="24"/>
          <w:szCs w:val="24"/>
        </w:rPr>
        <w:t>The right to the city</w:t>
      </w:r>
      <w:r w:rsidR="00B04845" w:rsidRPr="000267D9">
        <w:rPr>
          <w:rFonts w:ascii="Times New Roman" w:hAnsi="Times New Roman"/>
          <w:sz w:val="24"/>
          <w:szCs w:val="24"/>
        </w:rPr>
        <w:t xml:space="preserve"> draw</w:t>
      </w:r>
      <w:r w:rsidR="00D70967" w:rsidRPr="000267D9">
        <w:rPr>
          <w:rFonts w:ascii="Times New Roman" w:hAnsi="Times New Roman"/>
          <w:sz w:val="24"/>
          <w:szCs w:val="24"/>
        </w:rPr>
        <w:t>s</w:t>
      </w:r>
      <w:r w:rsidR="00B04845" w:rsidRPr="000267D9">
        <w:rPr>
          <w:rFonts w:ascii="Times New Roman" w:hAnsi="Times New Roman"/>
          <w:sz w:val="24"/>
          <w:szCs w:val="24"/>
        </w:rPr>
        <w:t xml:space="preserve"> together</w:t>
      </w:r>
      <w:r w:rsidRPr="000267D9">
        <w:rPr>
          <w:rFonts w:ascii="Times New Roman" w:hAnsi="Times New Roman"/>
          <w:sz w:val="24"/>
          <w:szCs w:val="24"/>
        </w:rPr>
        <w:t xml:space="preserve"> many rights usually dealt </w:t>
      </w:r>
      <w:r w:rsidR="00427D5B" w:rsidRPr="000267D9">
        <w:rPr>
          <w:rFonts w:ascii="Times New Roman" w:hAnsi="Times New Roman"/>
          <w:sz w:val="24"/>
          <w:szCs w:val="24"/>
        </w:rPr>
        <w:t xml:space="preserve">with </w:t>
      </w:r>
      <w:r w:rsidRPr="000267D9">
        <w:rPr>
          <w:rFonts w:ascii="Times New Roman" w:hAnsi="Times New Roman"/>
          <w:sz w:val="24"/>
          <w:szCs w:val="24"/>
        </w:rPr>
        <w:t xml:space="preserve">separately, working as a common cause for different </w:t>
      </w:r>
      <w:r w:rsidR="00CC692C" w:rsidRPr="00466A60">
        <w:rPr>
          <w:rFonts w:ascii="Times New Roman" w:hAnsi="Times New Roman"/>
          <w:sz w:val="24"/>
          <w:szCs w:val="24"/>
        </w:rPr>
        <w:t xml:space="preserve">and yet </w:t>
      </w:r>
      <w:r w:rsidRPr="00466A60">
        <w:rPr>
          <w:rFonts w:ascii="Times New Roman" w:hAnsi="Times New Roman"/>
          <w:sz w:val="24"/>
          <w:szCs w:val="24"/>
        </w:rPr>
        <w:t xml:space="preserve">interlinked social determinants of healthy living </w:t>
      </w:r>
      <w:r w:rsidR="00321DEA" w:rsidRPr="00466A60">
        <w:fldChar w:fldCharType="begin"/>
      </w:r>
      <w:r w:rsidR="001F1A8D" w:rsidRPr="00466A60">
        <w:rPr>
          <w:rFonts w:ascii="Times New Roman" w:hAnsi="Times New Roman"/>
          <w:sz w:val="24"/>
          <w:szCs w:val="24"/>
        </w:rPr>
        <w:instrText xml:space="preserve"> ADDIN EN.CITE &lt;EndNote&gt;&lt;Cite&gt;&lt;Author&gt;Sorensen&lt;/Author&gt;&lt;Year&gt;2010&lt;/Year&gt;&lt;IDText&gt;From participation to the right to the city: Democratic place management at the neighbourhood scale in comparative perspective&lt;/IDText&gt;&lt;DisplayText&gt;(André Sorensen &amp;amp; Sagaris, 2010)&lt;/DisplayText&gt;&lt;record&gt;&lt;isbn&gt;0269-7459&lt;/isbn&gt;&lt;titles&gt;&lt;title&gt;From participation to the right to the city: Democratic place management at the neighbourhood scale in comparative perspective&lt;/title&gt;&lt;secondary-title&gt;Planning, Practice &amp;amp;amp; Research&lt;/secondary-title&gt;&lt;/titles&gt;&lt;pages&gt;297-316&lt;/pages&gt;&lt;number&gt;3&lt;/number&gt;&lt;contributors&gt;&lt;authors&gt;&lt;author&gt;Sorensen, André&lt;/author&gt;&lt;author&gt;Sagaris, Lake&lt;/author&gt;&lt;/authors&gt;&lt;/contributors&gt;&lt;added-date format="utc"&gt;1431944178&lt;/added-date&gt;&lt;ref-type name="Journal Article"&gt;17&lt;/ref-type&gt;&lt;dates&gt;&lt;year&gt;2010&lt;/year&gt;&lt;/dates&gt;&lt;rec-number&gt;34034&lt;/rec-number&gt;&lt;publisher&gt;Taylor &amp;amp;amp; Francis&lt;/publisher&gt;&lt;last-updated-date format="utc"&gt;1431944202&lt;/last-updated-date&gt;&lt;volume&gt;25&lt;/volume&gt;&lt;/record&gt;&lt;/Cite&gt;&lt;/EndNote&gt;</w:instrText>
      </w:r>
      <w:r w:rsidR="00321DEA" w:rsidRPr="00466A60">
        <w:fldChar w:fldCharType="separate"/>
      </w:r>
      <w:r w:rsidR="00740A00" w:rsidRPr="00466A60">
        <w:rPr>
          <w:rFonts w:ascii="Times New Roman" w:hAnsi="Times New Roman"/>
          <w:noProof/>
          <w:sz w:val="24"/>
          <w:szCs w:val="24"/>
        </w:rPr>
        <w:t>(Sorensen &amp; Sagaris, 2010)</w:t>
      </w:r>
      <w:r w:rsidR="00321DEA" w:rsidRPr="00466A60">
        <w:fldChar w:fldCharType="end"/>
      </w:r>
      <w:r w:rsidRPr="00466A60">
        <w:rPr>
          <w:rFonts w:ascii="Times New Roman" w:hAnsi="Times New Roman"/>
          <w:sz w:val="24"/>
          <w:szCs w:val="24"/>
        </w:rPr>
        <w:t>.</w:t>
      </w:r>
      <w:r w:rsidR="00B04845" w:rsidRPr="00466A60">
        <w:rPr>
          <w:rFonts w:ascii="Times New Roman" w:hAnsi="Times New Roman"/>
          <w:sz w:val="24"/>
          <w:szCs w:val="24"/>
        </w:rPr>
        <w:t xml:space="preserve"> This paper focuses on the issue of </w:t>
      </w:r>
      <w:r w:rsidR="00E42443" w:rsidRPr="00930754">
        <w:rPr>
          <w:rFonts w:ascii="Times New Roman" w:hAnsi="Times New Roman"/>
          <w:sz w:val="24"/>
          <w:szCs w:val="24"/>
        </w:rPr>
        <w:t>mobility within the city</w:t>
      </w:r>
      <w:r w:rsidR="00B04845" w:rsidRPr="00930754">
        <w:rPr>
          <w:rFonts w:ascii="Times New Roman" w:hAnsi="Times New Roman"/>
          <w:sz w:val="24"/>
          <w:szCs w:val="24"/>
        </w:rPr>
        <w:t xml:space="preserve">, with special attention to Brazil’s largest city, </w:t>
      </w:r>
      <w:r w:rsidR="007D3864" w:rsidRPr="00930754">
        <w:rPr>
          <w:rFonts w:ascii="Times New Roman" w:hAnsi="Times New Roman"/>
          <w:sz w:val="24"/>
          <w:szCs w:val="24"/>
        </w:rPr>
        <w:t>Sã</w:t>
      </w:r>
      <w:r w:rsidR="007D3864" w:rsidRPr="00EF1EA1">
        <w:rPr>
          <w:rFonts w:ascii="Times New Roman" w:hAnsi="Times New Roman"/>
          <w:sz w:val="24"/>
          <w:szCs w:val="24"/>
        </w:rPr>
        <w:t>o Paulo</w:t>
      </w:r>
      <w:r w:rsidR="00B04845" w:rsidRPr="00EF1EA1">
        <w:rPr>
          <w:rFonts w:ascii="Times New Roman" w:hAnsi="Times New Roman"/>
          <w:sz w:val="24"/>
          <w:szCs w:val="24"/>
        </w:rPr>
        <w:t xml:space="preserve">, which with its suburbs in 2014 had approximately 20 million inhabitants. </w:t>
      </w:r>
      <w:r w:rsidR="00FC238D" w:rsidRPr="00EF1EA1">
        <w:rPr>
          <w:rFonts w:ascii="Times New Roman" w:hAnsi="Times New Roman"/>
          <w:sz w:val="24"/>
          <w:szCs w:val="24"/>
        </w:rPr>
        <w:t xml:space="preserve">This paper examines the history of urban and transport development of </w:t>
      </w:r>
      <w:r w:rsidR="007D3864" w:rsidRPr="00EF1EA1">
        <w:rPr>
          <w:rFonts w:ascii="Times New Roman" w:hAnsi="Times New Roman"/>
          <w:sz w:val="24"/>
          <w:szCs w:val="24"/>
        </w:rPr>
        <w:t>São Paulo</w:t>
      </w:r>
      <w:r w:rsidR="00FC238D" w:rsidRPr="00EF1EA1">
        <w:rPr>
          <w:rFonts w:ascii="Times New Roman" w:hAnsi="Times New Roman"/>
          <w:sz w:val="24"/>
          <w:szCs w:val="24"/>
        </w:rPr>
        <w:t xml:space="preserve"> through a critical lens, more commonly </w:t>
      </w:r>
      <w:r w:rsidR="00C81AB8">
        <w:rPr>
          <w:rFonts w:ascii="Times New Roman" w:hAnsi="Times New Roman"/>
          <w:sz w:val="24"/>
          <w:szCs w:val="24"/>
        </w:rPr>
        <w:t>found</w:t>
      </w:r>
      <w:r w:rsidR="00C81AB8" w:rsidRPr="00EF1EA1">
        <w:rPr>
          <w:rFonts w:ascii="Times New Roman" w:hAnsi="Times New Roman"/>
          <w:sz w:val="24"/>
          <w:szCs w:val="24"/>
        </w:rPr>
        <w:t xml:space="preserve"> </w:t>
      </w:r>
      <w:r w:rsidR="00FC238D" w:rsidRPr="00EF1EA1">
        <w:rPr>
          <w:rFonts w:ascii="Times New Roman" w:hAnsi="Times New Roman"/>
          <w:sz w:val="24"/>
          <w:szCs w:val="24"/>
        </w:rPr>
        <w:t>within the contemporary human geography and urban sociology disciplines but largely missing from contemporary transport literature.</w:t>
      </w:r>
      <w:r w:rsidR="00501103">
        <w:rPr>
          <w:rFonts w:ascii="Times New Roman" w:hAnsi="Times New Roman"/>
          <w:sz w:val="24"/>
          <w:szCs w:val="24"/>
        </w:rPr>
        <w:t xml:space="preserve"> </w:t>
      </w:r>
      <w:r w:rsidR="00501103" w:rsidRPr="00BC79E4">
        <w:rPr>
          <w:rFonts w:ascii="Times New Roman" w:hAnsi="Times New Roman"/>
          <w:sz w:val="24"/>
          <w:szCs w:val="24"/>
        </w:rPr>
        <w:t>By bringing those disciplines together through a Marxist critique of the traditional neoliberal thinking that currently pervades transport decision-making</w:t>
      </w:r>
      <w:r w:rsidR="00BC79E4" w:rsidRPr="00BC79E4">
        <w:rPr>
          <w:rFonts w:ascii="Times New Roman" w:hAnsi="Times New Roman"/>
          <w:sz w:val="24"/>
          <w:szCs w:val="24"/>
        </w:rPr>
        <w:t xml:space="preserve"> (Imbroscio, 2012; Gössling, 2016; Verlinghieri &amp; Venturini, 2018)</w:t>
      </w:r>
      <w:r w:rsidR="00501103" w:rsidRPr="00BC79E4">
        <w:rPr>
          <w:rFonts w:ascii="Times New Roman" w:hAnsi="Times New Roman"/>
          <w:sz w:val="24"/>
          <w:szCs w:val="24"/>
        </w:rPr>
        <w:t>, we</w:t>
      </w:r>
      <w:r w:rsidR="00501103">
        <w:rPr>
          <w:rFonts w:ascii="Times New Roman" w:hAnsi="Times New Roman"/>
          <w:sz w:val="24"/>
          <w:szCs w:val="24"/>
        </w:rPr>
        <w:t xml:space="preserve"> aim to contribute to the </w:t>
      </w:r>
      <w:r w:rsidR="00501103" w:rsidRPr="00943748">
        <w:rPr>
          <w:rFonts w:ascii="Times New Roman" w:hAnsi="Times New Roman"/>
          <w:sz w:val="24"/>
          <w:szCs w:val="24"/>
        </w:rPr>
        <w:t xml:space="preserve">discussion </w:t>
      </w:r>
      <w:r w:rsidR="00943748" w:rsidRPr="00943748">
        <w:rPr>
          <w:rFonts w:ascii="Times New Roman" w:hAnsi="Times New Roman"/>
          <w:sz w:val="24"/>
          <w:szCs w:val="24"/>
        </w:rPr>
        <w:t xml:space="preserve">on how some of the driving forces that shape cities and mobility systems influence both human mobility and health in the urban context. </w:t>
      </w:r>
    </w:p>
    <w:p w14:paraId="71DCFFE4" w14:textId="3106C6AC" w:rsidR="00B04845" w:rsidRPr="000267D9" w:rsidRDefault="00466A60" w:rsidP="00552EED">
      <w:pPr>
        <w:pStyle w:val="Heading1"/>
        <w:ind w:left="360"/>
      </w:pPr>
      <w:r>
        <w:t>M</w:t>
      </w:r>
      <w:r w:rsidR="00B04845" w:rsidRPr="000267D9">
        <w:t>obility transition</w:t>
      </w:r>
    </w:p>
    <w:p w14:paraId="169BC927" w14:textId="77777777" w:rsidR="0085330B" w:rsidRPr="000267D9" w:rsidRDefault="0085330B" w:rsidP="00937ACE">
      <w:pPr>
        <w:pStyle w:val="CommentText"/>
        <w:jc w:val="both"/>
        <w:rPr>
          <w:rFonts w:ascii="Times New Roman" w:hAnsi="Times New Roman"/>
          <w:sz w:val="24"/>
          <w:szCs w:val="24"/>
        </w:rPr>
      </w:pPr>
    </w:p>
    <w:p w14:paraId="2BE25A6C" w14:textId="30F3076C" w:rsidR="00F564A0" w:rsidRPr="000267D9" w:rsidRDefault="009B7F55" w:rsidP="001C1371">
      <w:pPr>
        <w:pStyle w:val="CommentText"/>
        <w:ind w:firstLine="360"/>
        <w:jc w:val="both"/>
        <w:rPr>
          <w:rFonts w:ascii="Times New Roman" w:hAnsi="Times New Roman"/>
          <w:sz w:val="24"/>
          <w:szCs w:val="24"/>
        </w:rPr>
      </w:pPr>
      <w:r w:rsidRPr="000267D9">
        <w:rPr>
          <w:rFonts w:ascii="Times New Roman" w:hAnsi="Times New Roman"/>
          <w:sz w:val="24"/>
          <w:szCs w:val="24"/>
        </w:rPr>
        <w:t xml:space="preserve">The re-creation of </w:t>
      </w:r>
      <w:r w:rsidR="00A80991" w:rsidRPr="000267D9">
        <w:rPr>
          <w:rFonts w:ascii="Times New Roman" w:hAnsi="Times New Roman"/>
          <w:sz w:val="24"/>
          <w:szCs w:val="24"/>
        </w:rPr>
        <w:t>cities to promote the so</w:t>
      </w:r>
      <w:r w:rsidR="00D03D14" w:rsidRPr="000267D9">
        <w:rPr>
          <w:rFonts w:ascii="Times New Roman" w:hAnsi="Times New Roman"/>
          <w:sz w:val="24"/>
          <w:szCs w:val="24"/>
        </w:rPr>
        <w:t>-</w:t>
      </w:r>
      <w:r w:rsidR="00A80991" w:rsidRPr="000267D9">
        <w:rPr>
          <w:rFonts w:ascii="Times New Roman" w:hAnsi="Times New Roman"/>
          <w:sz w:val="24"/>
          <w:szCs w:val="24"/>
        </w:rPr>
        <w:t xml:space="preserve">called urban advantage in health has to take into account the non-linear transitions that are occurring across urban settings, the mechanisms through which cities are being shaped, and the diversity and underlying tensions hidden within each of them </w:t>
      </w:r>
      <w:r w:rsidR="00321DEA" w:rsidRPr="000267D9">
        <w:rPr>
          <w:rFonts w:ascii="Times New Roman" w:hAnsi="Times New Roman"/>
          <w:sz w:val="24"/>
          <w:szCs w:val="24"/>
        </w:rPr>
        <w:fldChar w:fldCharType="begin">
          <w:fldData xml:space="preserve">PEVuZE5vdGU+PENpdGU+PEF1dGhvcj5SeWRpbjwvQXV0aG9yPjxZZWFyPjIwMTI8L1llYXI+PElE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</w:fldData>
        </w:fldChar>
      </w:r>
      <w:r w:rsidR="00EF1EA1">
        <w:rPr>
          <w:rFonts w:ascii="Times New Roman" w:hAnsi="Times New Roman"/>
          <w:sz w:val="24"/>
          <w:szCs w:val="24"/>
        </w:rPr>
        <w:instrText xml:space="preserve"> ADDIN EN.CITE </w:instrText>
      </w:r>
      <w:r w:rsidR="00EF1EA1">
        <w:rPr>
          <w:rFonts w:ascii="Times New Roman" w:hAnsi="Times New Roman"/>
          <w:sz w:val="24"/>
          <w:szCs w:val="24"/>
        </w:rPr>
        <w:fldChar w:fldCharType="begin">
          <w:fldData xml:space="preserve">PEVuZE5vdGU+PENpdGU+PEF1dGhvcj5SeWRpbjwvQXV0aG9yPjxZZWFyPjIwMTI8L1llYXI+PElE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</w:fldData>
        </w:fldChar>
      </w:r>
      <w:r w:rsidR="00EF1EA1">
        <w:rPr>
          <w:rFonts w:ascii="Times New Roman" w:hAnsi="Times New Roman"/>
          <w:sz w:val="24"/>
          <w:szCs w:val="24"/>
        </w:rPr>
        <w:instrText xml:space="preserve"> ADDIN EN.CITE.DATA </w:instrText>
      </w:r>
      <w:r w:rsidR="00EF1EA1">
        <w:rPr>
          <w:rFonts w:ascii="Times New Roman" w:hAnsi="Times New Roman"/>
          <w:sz w:val="24"/>
          <w:szCs w:val="24"/>
        </w:rPr>
      </w:r>
      <w:r w:rsidR="00EF1EA1">
        <w:rPr>
          <w:rFonts w:ascii="Times New Roman" w:hAnsi="Times New Roman"/>
          <w:sz w:val="24"/>
          <w:szCs w:val="24"/>
        </w:rPr>
        <w:fldChar w:fldCharType="end"/>
      </w:r>
      <w:r w:rsidR="00321DEA" w:rsidRPr="000267D9">
        <w:rPr>
          <w:rFonts w:ascii="Times New Roman" w:hAnsi="Times New Roman"/>
          <w:sz w:val="24"/>
          <w:szCs w:val="24"/>
        </w:rPr>
      </w:r>
      <w:r w:rsidR="00321DEA" w:rsidRPr="000267D9">
        <w:rPr>
          <w:rFonts w:ascii="Times New Roman" w:hAnsi="Times New Roman"/>
          <w:sz w:val="24"/>
          <w:szCs w:val="24"/>
        </w:rPr>
        <w:fldChar w:fldCharType="separate"/>
      </w:r>
      <w:r w:rsidR="00930754">
        <w:rPr>
          <w:rFonts w:ascii="Times New Roman" w:hAnsi="Times New Roman"/>
          <w:noProof/>
          <w:sz w:val="24"/>
          <w:szCs w:val="24"/>
        </w:rPr>
        <w:t>(Harvey, 2003; Rydin et al., 2012)</w:t>
      </w:r>
      <w:r w:rsidR="00321DEA" w:rsidRPr="000267D9">
        <w:rPr>
          <w:rFonts w:ascii="Times New Roman" w:hAnsi="Times New Roman"/>
          <w:sz w:val="24"/>
          <w:szCs w:val="24"/>
        </w:rPr>
        <w:fldChar w:fldCharType="end"/>
      </w:r>
      <w:r w:rsidR="00A80991" w:rsidRPr="000267D9">
        <w:rPr>
          <w:rFonts w:ascii="Times New Roman" w:hAnsi="Times New Roman"/>
          <w:sz w:val="24"/>
          <w:szCs w:val="24"/>
        </w:rPr>
        <w:t>.</w:t>
      </w:r>
      <w:r w:rsidR="00AA5091" w:rsidRPr="00AA5091">
        <w:rPr>
          <w:rFonts w:ascii="Times New Roman" w:hAnsi="Times New Roman"/>
          <w:sz w:val="24"/>
          <w:szCs w:val="24"/>
        </w:rPr>
        <w:t xml:space="preserve"> Since urban form largely determines human motion and is determined by it</w:t>
      </w:r>
      <w:r w:rsidR="000B4AA6" w:rsidRPr="000267D9">
        <w:rPr>
          <w:rFonts w:ascii="Times New Roman" w:hAnsi="Times New Roman"/>
          <w:sz w:val="24"/>
          <w:szCs w:val="24"/>
        </w:rPr>
        <w:t xml:space="preserve">, understanding the constraints of human mobility is a key step to transform our cities. </w:t>
      </w:r>
      <w:r w:rsidR="0076098D" w:rsidRPr="000267D9">
        <w:rPr>
          <w:rFonts w:ascii="Times New Roman" w:hAnsi="Times New Roman"/>
          <w:sz w:val="24"/>
          <w:szCs w:val="24"/>
        </w:rPr>
        <w:t xml:space="preserve">The current dispute for the city can be placed on the last stages of the human mobility transition. </w:t>
      </w:r>
    </w:p>
    <w:p w14:paraId="7FAC7D1C" w14:textId="3F187170" w:rsidR="000C0866" w:rsidRPr="00E65F72" w:rsidRDefault="00F564A0" w:rsidP="000C0866">
      <w:pPr>
        <w:ind w:firstLine="708"/>
        <w:jc w:val="both"/>
      </w:pPr>
      <w:r w:rsidRPr="000267D9">
        <w:t xml:space="preserve">The concept of mobility transition relates to the idea of large shifts in human mobility </w:t>
      </w:r>
      <w:r w:rsidR="00C100C7" w:rsidRPr="000267D9">
        <w:t>dynamics</w:t>
      </w:r>
      <w:r w:rsidRPr="000267D9">
        <w:t xml:space="preserve"> that </w:t>
      </w:r>
      <w:r w:rsidR="00427D5B" w:rsidRPr="000267D9">
        <w:t xml:space="preserve">have </w:t>
      </w:r>
      <w:r w:rsidR="0008556E">
        <w:t>influenced</w:t>
      </w:r>
      <w:r w:rsidR="0008556E" w:rsidRPr="000267D9">
        <w:t xml:space="preserve"> </w:t>
      </w:r>
      <w:r w:rsidRPr="000267D9">
        <w:t xml:space="preserve">the constitution and development of urban settlements, the structure of the urban form, and the </w:t>
      </w:r>
      <w:r w:rsidR="004D3445" w:rsidRPr="004D3445">
        <w:t>formulation of people's social networks and everyday interactions</w:t>
      </w:r>
      <w:r w:rsidRPr="000267D9">
        <w:t xml:space="preserve">. </w:t>
      </w:r>
      <w:r w:rsidR="000C0866" w:rsidRPr="00E65F72">
        <w:t>Despite the challenges of characterizing the time-resolved location of individuals and populations in the past, the mobility transition throughout human existence can be understood in five broad stages: 1) Random Walk; 2) Sedentarization; 3) Auxiliary forms of transport; 4) Acceleration and Im</w:t>
      </w:r>
      <w:r w:rsidR="000C0866">
        <w:t>mobility; and 5) Human urbanism (more details in Box 1</w:t>
      </w:r>
      <w:r w:rsidR="004E445A">
        <w:t xml:space="preserve"> at the end of this section</w:t>
      </w:r>
      <w:r w:rsidR="000C0866">
        <w:t>).</w:t>
      </w:r>
    </w:p>
    <w:p w14:paraId="0E1628E8" w14:textId="08A38B8E" w:rsidR="001C58FF" w:rsidRPr="000267D9" w:rsidRDefault="000C0866" w:rsidP="00B91098">
      <w:pPr>
        <w:ind w:firstLine="708"/>
        <w:jc w:val="both"/>
      </w:pPr>
      <w:r>
        <w:t>From the random walk for food procurement among Palaeolithic hominids to the intensification of m</w:t>
      </w:r>
      <w:r w:rsidRPr="00E65F72">
        <w:t>otorization</w:t>
      </w:r>
      <w:r>
        <w:t xml:space="preserve"> and </w:t>
      </w:r>
      <w:r w:rsidRPr="00E65F72">
        <w:t>extensive use of non-renewable energy sources</w:t>
      </w:r>
      <w:r>
        <w:t xml:space="preserve"> nowadays, t</w:t>
      </w:r>
      <w:r w:rsidRPr="000267D9">
        <w:t xml:space="preserve">he economic, political and demographic forces driving the human mobility transition are </w:t>
      </w:r>
      <w:r w:rsidR="009F063B">
        <w:t>the same as</w:t>
      </w:r>
      <w:r w:rsidRPr="000267D9">
        <w:t xml:space="preserve"> those driving shifts in mortality, f</w:t>
      </w:r>
      <w:r>
        <w:t>ertility and morbidity patterns. This is mainly due to</w:t>
      </w:r>
      <w:r w:rsidRPr="000267D9">
        <w:t xml:space="preserve"> changes in the everyday practices related to diet, physical activity, energy use and environmental exposures.</w:t>
      </w:r>
      <w:r>
        <w:t xml:space="preserve"> </w:t>
      </w:r>
      <w:r w:rsidR="00F10BCC" w:rsidRPr="000267D9">
        <w:t>Since food and human movement are heavily interconnected, t</w:t>
      </w:r>
      <w:r w:rsidR="00F564A0" w:rsidRPr="000267D9">
        <w:t>h</w:t>
      </w:r>
      <w:r w:rsidR="00977566" w:rsidRPr="000267D9">
        <w:t>is</w:t>
      </w:r>
      <w:r w:rsidR="00F564A0" w:rsidRPr="000267D9">
        <w:t xml:space="preserve"> mobility transition can be linked with the nutrition transition </w:t>
      </w:r>
      <w:r w:rsidR="00321DEA" w:rsidRPr="000267D9">
        <w:fldChar w:fldCharType="begin"/>
      </w:r>
      <w:r w:rsidR="00740A00" w:rsidRPr="000267D9">
        <w:instrText xml:space="preserve"> ADDIN EN.CITE &lt;EndNote&gt;&lt;Cite&gt;&lt;Author&gt;Popkin&lt;/Author&gt;&lt;Year&gt;1993&lt;/Year&gt;&lt;IDText&gt;Nutritional Patterns and Transitions&lt;/IDText&gt;&lt;DisplayText&gt;(Popkin, 1993)&lt;/DisplayText&gt;&lt;record&gt;&lt;urls&gt;&lt;related-urls&gt;&lt;url&gt;http://www.jstor.org/stable/2938388&lt;/url&gt;&lt;/related-urls&gt;&lt;/urls&gt;&lt;isbn&gt;00987921&lt;/isbn&gt;&lt;titles&gt;&lt;title&gt;Nutritional Patterns and Transitions&lt;/title&gt;&lt;secondary-title&gt;Population and Development Review&lt;/secondary-title&gt;&lt;/titles&gt;&lt;pages&gt;138-157&lt;/pages&gt;&lt;number&gt;1&lt;/number&gt;&lt;contributors&gt;&lt;authors&gt;&lt;author&gt;Popkin, Barry M.&lt;/author&gt;&lt;/authors&gt;&lt;/contributors&gt;&lt;added-date format="utc"&gt;1434921042&lt;/added-date&gt;&lt;ref-type name="Journal Article"&gt;17&lt;/ref-type&gt;&lt;dates&gt;&lt;year&gt;1993&lt;/year&gt;&lt;/dates&gt;&lt;rec-number&gt;34042&lt;/rec-number&gt;&lt;publisher&gt;Population Council&lt;/publisher&gt;&lt;last-updated-date format="utc"&gt;1434921058&lt;/last-updated-date&gt;&lt;electronic-resource-num&gt;10.2307/2938388&lt;/electronic-resource-num&gt;&lt;volume&gt;19&lt;/volume&gt;&lt;/record&gt;&lt;/Cite&gt;&lt;/EndNote&gt;</w:instrText>
      </w:r>
      <w:r w:rsidR="00321DEA" w:rsidRPr="000267D9">
        <w:fldChar w:fldCharType="separate"/>
      </w:r>
      <w:r w:rsidR="00740A00" w:rsidRPr="000267D9">
        <w:rPr>
          <w:noProof/>
        </w:rPr>
        <w:t>(Popkin, 1993)</w:t>
      </w:r>
      <w:r w:rsidR="00321DEA" w:rsidRPr="000267D9">
        <w:fldChar w:fldCharType="end"/>
      </w:r>
      <w:r w:rsidR="004D173B" w:rsidRPr="000267D9">
        <w:t xml:space="preserve"> </w:t>
      </w:r>
      <w:r w:rsidR="00F564A0" w:rsidRPr="000267D9">
        <w:t xml:space="preserve">in many ways, providing an important framework to </w:t>
      </w:r>
      <w:r w:rsidR="00D03D14" w:rsidRPr="000267D9">
        <w:t xml:space="preserve">understand </w:t>
      </w:r>
      <w:r w:rsidR="00F564A0" w:rsidRPr="000267D9">
        <w:t xml:space="preserve">trends </w:t>
      </w:r>
      <w:r w:rsidR="00D03D14" w:rsidRPr="000267D9">
        <w:t xml:space="preserve">in </w:t>
      </w:r>
      <w:r w:rsidR="00F564A0" w:rsidRPr="000267D9">
        <w:t xml:space="preserve">human motion over </w:t>
      </w:r>
      <w:r w:rsidR="00F10BCC" w:rsidRPr="000267D9">
        <w:t>history</w:t>
      </w:r>
      <w:r w:rsidR="00F564A0" w:rsidRPr="000267D9">
        <w:t>. Just as in the nutrition transition, the pace of changes in mobility has accelerated in more recent decades through the actions of wealth</w:t>
      </w:r>
      <w:r w:rsidR="00977566" w:rsidRPr="000267D9">
        <w:t>y</w:t>
      </w:r>
      <w:r w:rsidR="00F564A0" w:rsidRPr="000267D9">
        <w:t xml:space="preserve"> minorit</w:t>
      </w:r>
      <w:r w:rsidR="00977566" w:rsidRPr="000267D9">
        <w:t>ies</w:t>
      </w:r>
      <w:r w:rsidR="00F564A0" w:rsidRPr="000267D9">
        <w:t xml:space="preserve"> </w:t>
      </w:r>
      <w:r w:rsidR="00977566" w:rsidRPr="000267D9">
        <w:t xml:space="preserve">who </w:t>
      </w:r>
      <w:r w:rsidR="00F564A0" w:rsidRPr="000267D9">
        <w:t>privatize and ‘commodify’ everyday living.</w:t>
      </w:r>
      <w:r w:rsidR="00E65F72">
        <w:t xml:space="preserve"> </w:t>
      </w:r>
      <w:r w:rsidR="00A352DD" w:rsidRPr="000267D9">
        <w:t>The</w:t>
      </w:r>
      <w:r w:rsidR="00EB0E6C" w:rsidRPr="000267D9">
        <w:t xml:space="preserve"> mobility transition</w:t>
      </w:r>
      <w:r w:rsidR="00A352DD" w:rsidRPr="000267D9">
        <w:t xml:space="preserve"> stages are </w:t>
      </w:r>
      <w:r w:rsidR="00427D5B" w:rsidRPr="000267D9">
        <w:t xml:space="preserve">synthesized </w:t>
      </w:r>
      <w:r w:rsidR="00A352DD" w:rsidRPr="000267D9">
        <w:t>in Figure 1</w:t>
      </w:r>
      <w:r w:rsidR="00271735">
        <w:t>.</w:t>
      </w:r>
    </w:p>
    <w:p w14:paraId="43B879EF" w14:textId="77777777" w:rsidR="009965D8" w:rsidRPr="000267D9" w:rsidRDefault="009965D8" w:rsidP="009965D8">
      <w:pPr>
        <w:ind w:firstLine="708"/>
        <w:jc w:val="both"/>
      </w:pPr>
    </w:p>
    <w:p w14:paraId="723FF0E1" w14:textId="77777777" w:rsidR="003D55B5" w:rsidRDefault="003D55B5">
      <w:pPr>
        <w:spacing w:after="200" w:line="276" w:lineRule="auto"/>
        <w:rPr>
          <w:b/>
        </w:rPr>
      </w:pPr>
      <w:r>
        <w:rPr>
          <w:b/>
        </w:rPr>
        <w:br w:type="page"/>
      </w:r>
    </w:p>
    <w:p w14:paraId="4401B677" w14:textId="3243E89F" w:rsidR="008375EA" w:rsidRPr="000267D9" w:rsidRDefault="00BC0B90" w:rsidP="009965D8">
      <w:pPr>
        <w:pStyle w:val="Figurecaption"/>
        <w:spacing w:before="0"/>
      </w:pPr>
      <w:r w:rsidRPr="000267D9">
        <w:rPr>
          <w:b/>
        </w:rPr>
        <w:t>Figure 1</w:t>
      </w:r>
      <w:r w:rsidR="00275CE8" w:rsidRPr="000267D9">
        <w:t>.</w:t>
      </w:r>
      <w:r w:rsidRPr="000267D9">
        <w:t xml:space="preserve"> Stages of the mobility transition (adapted from Popkin, 1999)</w:t>
      </w:r>
      <w:r w:rsidR="00B75D7F" w:rsidRPr="000267D9">
        <w:t xml:space="preserve"> </w:t>
      </w:r>
      <w:r w:rsidR="00321DEA" w:rsidRPr="000267D9">
        <w:fldChar w:fldCharType="begin"/>
      </w:r>
      <w:r w:rsidR="00740A00" w:rsidRPr="000267D9">
        <w:instrText xml:space="preserve"> ADDIN EN.CITE &lt;EndNote&gt;&lt;Cite&gt;&lt;Author&gt;Popkin&lt;/Author&gt;&lt;Year&gt;1999&lt;/Year&gt;&lt;IDText&gt;Urbanization, lifestyle changes and the nutrition transition&lt;/IDText&gt;&lt;DisplayText&gt;(Popkin, 1999)&lt;/DisplayText&gt;&lt;record&gt;&lt;isbn&gt;0305-750X&lt;/isbn&gt;&lt;titles&gt;&lt;title&gt;Urbanization, lifestyle changes and the nutrition transition&lt;/title&gt;&lt;secondary-title&gt;World Development&lt;/secondary-title&gt;&lt;/titles&gt;&lt;pages&gt;1905-1916&lt;/pages&gt;&lt;number&gt;11&lt;/number&gt;&lt;contributors&gt;&lt;authors&gt;&lt;author&gt;Popkin, Barry M.&lt;/author&gt;&lt;/authors&gt;&lt;/contributors&gt;&lt;added-date format="utc"&gt;1436012413&lt;/added-date&gt;&lt;ref-type name="Journal Article"&gt;17&lt;/ref-type&gt;&lt;dates&gt;&lt;year&gt;1999&lt;/year&gt;&lt;/dates&gt;&lt;rec-number&gt;34065&lt;/rec-number&gt;&lt;publisher&gt;Elsevier&lt;/publisher&gt;&lt;last-updated-date format="utc"&gt;1436012413&lt;/last-updated-date&gt;&lt;volume&gt;27&lt;/volume&gt;&lt;/record&gt;&lt;/Cite&gt;&lt;/EndNote&gt;</w:instrText>
      </w:r>
      <w:r w:rsidR="00321DEA" w:rsidRPr="000267D9">
        <w:fldChar w:fldCharType="separate"/>
      </w:r>
      <w:r w:rsidR="00740A00" w:rsidRPr="000267D9">
        <w:rPr>
          <w:noProof/>
        </w:rPr>
        <w:t>(Popkin, 1999)</w:t>
      </w:r>
      <w:r w:rsidR="00321DEA" w:rsidRPr="000267D9">
        <w:fldChar w:fldCharType="end"/>
      </w:r>
      <w:r w:rsidRPr="000267D9">
        <w:t>.</w:t>
      </w:r>
    </w:p>
    <w:p w14:paraId="291CD92F" w14:textId="208B4040" w:rsidR="000C0866" w:rsidRPr="00930754" w:rsidRDefault="003D55B5" w:rsidP="003D55B5">
      <w:pPr>
        <w:jc w:val="center"/>
        <w:rPr>
          <w:lang w:val="en-US"/>
        </w:rPr>
      </w:pPr>
      <w:r>
        <w:rPr>
          <w:noProof/>
        </w:rPr>
        <w:drawing>
          <wp:inline distT="0" distB="0" distL="0" distR="0" wp14:anchorId="66134061" wp14:editId="2039CC0D">
            <wp:extent cx="5118100" cy="3838576"/>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9849" cy="3862388"/>
                    </a:xfrm>
                    <a:prstGeom prst="rect">
                      <a:avLst/>
                    </a:prstGeom>
                    <a:noFill/>
                    <a:ln>
                      <a:noFill/>
                    </a:ln>
                  </pic:spPr>
                </pic:pic>
              </a:graphicData>
            </a:graphic>
          </wp:inline>
        </w:drawing>
      </w:r>
    </w:p>
    <w:p w14:paraId="43CB385F" w14:textId="77777777" w:rsidR="00FA2767" w:rsidRDefault="00FA2767" w:rsidP="00FA2767">
      <w:pPr>
        <w:ind w:firstLine="708"/>
        <w:jc w:val="both"/>
      </w:pPr>
    </w:p>
    <w:p w14:paraId="78041F22" w14:textId="25DE5835" w:rsidR="0018505F" w:rsidRDefault="00EB0E6C" w:rsidP="00FA2767">
      <w:pPr>
        <w:ind w:firstLine="708"/>
        <w:jc w:val="both"/>
      </w:pPr>
      <w:r w:rsidRPr="000267D9">
        <w:t xml:space="preserve">Its </w:t>
      </w:r>
      <w:r w:rsidR="00F564A0" w:rsidRPr="000267D9">
        <w:t>latest stage</w:t>
      </w:r>
      <w:r w:rsidRPr="000267D9">
        <w:t xml:space="preserve">, which </w:t>
      </w:r>
      <w:r w:rsidR="00502704">
        <w:t xml:space="preserve">Harvey refers to as </w:t>
      </w:r>
      <w:r w:rsidR="00D03D14" w:rsidRPr="000267D9">
        <w:t>‘</w:t>
      </w:r>
      <w:r w:rsidRPr="000267D9">
        <w:t>human urbanism</w:t>
      </w:r>
      <w:r w:rsidR="00D03D14" w:rsidRPr="000267D9">
        <w:t>’</w:t>
      </w:r>
      <w:r w:rsidR="00502704">
        <w:t xml:space="preserve"> </w:t>
      </w:r>
      <w:r w:rsidR="00502704" w:rsidRPr="000267D9">
        <w:fldChar w:fldCharType="begin"/>
      </w:r>
      <w:r w:rsidR="00EF1EA1">
        <w:instrText xml:space="preserve"> ADDIN EN.CITE &lt;EndNote&gt;&lt;Cite&gt;&lt;Author&gt;Harvey&lt;/Author&gt;&lt;Year&gt;2013&lt;/Year&gt;&lt;IDText&gt;Cidades rebeldes: Passe livre e as manifestações que tomaram as ruas do Brasil&lt;/IDText&gt;&lt;DisplayText&gt;(Harvey, 2003; Harvey et al., 2013)&lt;/DisplayText&gt;&lt;record&gt;&lt;isbn&gt;9788575593424&lt;/isbn&gt;&lt;titles&gt;&lt;title&gt;Cidades rebeldes: Passe livre e as manifestações que tomaram as ruas do Brasil&lt;/title&gt;&lt;secondary-title&gt;Tinta Vermelha&lt;/secondary-title&gt;&lt;/titles&gt;&lt;contributors&gt;&lt;authors&gt;&lt;author&gt;Harvey, David&lt;/author&gt;&lt;author&gt;Maricato, E.&lt;/author&gt;&lt;author&gt;Zizek, S.&lt;/author&gt;&lt;author&gt;Davis, M.&lt;/author&gt;&lt;author&gt;Rolnik, R.&lt;/author&gt;&lt;author&gt;Maior, J. S.&lt;/author&gt;&lt;author&gt;Iasi, M.&lt;/author&gt;&lt;author&gt;Viana, S.&lt;/author&gt;&lt;author&gt;Braga, R.&lt;/author&gt;&lt;author&gt;Secco, L.&lt;/author&gt;&lt;/authors&gt;&lt;/contributors&gt;&lt;added-date format="utc"&gt;1418574218&lt;/added-date&gt;&lt;ref-type name="Book"&gt;6&lt;/ref-type&gt;&lt;dates&gt;&lt;year&gt;2013&lt;/year&gt;&lt;/dates&gt;&lt;rec-number&gt;33943&lt;/rec-number&gt;&lt;publisher&gt;Boitempo Editorial&lt;/publisher&gt;&lt;last-updated-date format="utc"&gt;1490529949&lt;/last-updated-date&gt;&lt;/record&gt;&lt;/Cite&gt;&lt;Cite&gt;&lt;Author&gt;Harvey&lt;/Author&gt;&lt;Year&gt;2003&lt;/Year&gt;&lt;IDText&gt;The right to the city&lt;/IDText&gt;&lt;record&gt;&lt;dates&gt;&lt;pub-dates&gt;&lt;date&gt;2003&lt;/date&gt;&lt;/pub-dates&gt;&lt;year&gt;2003&lt;/year&gt;&lt;/dates&gt;&lt;isbn&gt;0309-1317&lt;/isbn&gt;&lt;titles&gt;&lt;title&gt;The right to the city&lt;/title&gt;&lt;secondary-title&gt;International Journal of Urban and Regional Research&lt;/secondary-title&gt;&lt;/titles&gt;&lt;pages&gt;939-+&lt;/pages&gt;&lt;number&gt;4&lt;/number&gt;&lt;contributors&gt;&lt;authors&gt;&lt;author&gt;Harvey, David&lt;/author&gt;&lt;/authors&gt;&lt;/contributors&gt;&lt;added-date format="utc"&gt;1422295375&lt;/added-date&gt;&lt;ref-type name="Journal Article"&gt;17&lt;/ref-type&gt;&lt;rec-number&gt;33989&lt;/rec-number&gt;&lt;last-updated-date format="utc"&gt;1490530002&lt;/last-updated-date&gt;&lt;accession-num&gt;WOS:000187236800010&lt;/accession-num&gt;&lt;electronic-resource-num&gt;10.1111/j.0309-1317.2003.00492.x&lt;/electronic-resource-num&gt;&lt;volume&gt;27&lt;/volume&gt;&lt;/record&gt;&lt;/Cite&gt;&lt;/EndNote&gt;</w:instrText>
      </w:r>
      <w:r w:rsidR="00502704" w:rsidRPr="000267D9">
        <w:fldChar w:fldCharType="separate"/>
      </w:r>
      <w:r w:rsidR="00930754">
        <w:t>(Harvey, 2003; Harvey et al., 2013)</w:t>
      </w:r>
      <w:r w:rsidR="00502704" w:rsidRPr="000267D9">
        <w:fldChar w:fldCharType="end"/>
      </w:r>
      <w:r w:rsidR="00502704" w:rsidRPr="000267D9">
        <w:t>,</w:t>
      </w:r>
      <w:r w:rsidR="003177B2" w:rsidRPr="000267D9">
        <w:t xml:space="preserve"> </w:t>
      </w:r>
      <w:r w:rsidR="00D03D14" w:rsidRPr="000267D9">
        <w:t xml:space="preserve">may </w:t>
      </w:r>
      <w:r w:rsidR="00A66055" w:rsidRPr="000267D9">
        <w:t>be seen as a</w:t>
      </w:r>
      <w:r w:rsidR="0057542A" w:rsidRPr="000267D9">
        <w:t xml:space="preserve"> </w:t>
      </w:r>
      <w:r w:rsidR="00A352DD" w:rsidRPr="000267D9">
        <w:t>‘viable future’</w:t>
      </w:r>
      <w:r w:rsidR="004854CE" w:rsidRPr="000267D9">
        <w:t xml:space="preserve"> and </w:t>
      </w:r>
      <w:r w:rsidR="00F564A0" w:rsidRPr="000267D9">
        <w:t xml:space="preserve">relates to the changes observed in </w:t>
      </w:r>
      <w:r w:rsidR="00D03D14" w:rsidRPr="000267D9">
        <w:t xml:space="preserve">recent </w:t>
      </w:r>
      <w:r w:rsidR="00F564A0" w:rsidRPr="000267D9">
        <w:t>decades as a response to the failure of this acceleration and immobility</w:t>
      </w:r>
      <w:r w:rsidR="003177B2" w:rsidRPr="000267D9">
        <w:t xml:space="preserve"> condition</w:t>
      </w:r>
      <w:r w:rsidR="00F564A0" w:rsidRPr="000267D9">
        <w:t xml:space="preserve">, particularly in the urban context. </w:t>
      </w:r>
      <w:r w:rsidR="003177B2" w:rsidRPr="000267D9">
        <w:t xml:space="preserve">Based on ideas such as the </w:t>
      </w:r>
      <w:r w:rsidR="00502704" w:rsidRPr="000267D9">
        <w:t>human urbanism</w:t>
      </w:r>
      <w:r w:rsidR="00502704">
        <w:t xml:space="preserve"> (ibid), </w:t>
      </w:r>
      <w:r w:rsidR="003177B2" w:rsidRPr="000267D9">
        <w:t xml:space="preserve">integral ecology </w:t>
      </w:r>
      <w:r w:rsidR="00321DEA" w:rsidRPr="000267D9">
        <w:fldChar w:fldCharType="begin"/>
      </w:r>
      <w:r w:rsidR="00740A00" w:rsidRPr="000267D9">
        <w:instrText xml:space="preserve"> ADDIN EN.CITE &lt;EndNote&gt;&lt;Cite&gt;&lt;Author&gt;Pope Francis&lt;/Author&gt;&lt;Year&gt;2015&lt;/Year&gt;&lt;IDText&gt;Encyclical letter Laudato Si&amp;apos; of the holy father Francis on care for our common home&lt;/IDText&gt;&lt;DisplayText&gt;(Pope Francis, 2015)&lt;/DisplayText&gt;&lt;record&gt;&lt;urls&gt;&lt;related-urls&gt;&lt;url&gt;http://w2.vatican.va/content/francesco/en/encyclicals/documents/papa-francesco_20150524_enciclica-laudato-si.html&lt;/url&gt;&lt;/related-urls&gt;&lt;/urls&gt;&lt;titles&gt;&lt;title&gt;Encyclical letter Laudato Si&amp;apos; of the holy father Francis on care for our common home&lt;/title&gt;&lt;/titles&gt;&lt;number&gt;July 5th&lt;/number&gt;&lt;contributors&gt;&lt;authors&gt;&lt;author&gt;Pope Francis,&lt;/author&gt;&lt;/authors&gt;&lt;/contributors&gt;&lt;added-date format="utc"&gt;1436011438&lt;/added-date&gt;&lt;pub-location&gt;Vatican&lt;/pub-location&gt;&lt;ref-type name="Web Page"&gt;12&lt;/ref-type&gt;&lt;dates&gt;&lt;year&gt;2015&lt;/year&gt;&lt;/dates&gt;&lt;rec-number&gt;34063&lt;/rec-number&gt;&lt;publisher&gt;Libreria Editrice Vaticana&lt;/publisher&gt;&lt;last-updated-date format="utc"&gt;1436011650&lt;/last-updated-date&gt;&lt;volume&gt;2015&lt;/volume&gt;&lt;/record&gt;&lt;/Cite&gt;&lt;/EndNote&gt;</w:instrText>
      </w:r>
      <w:r w:rsidR="00321DEA" w:rsidRPr="000267D9">
        <w:fldChar w:fldCharType="separate"/>
      </w:r>
      <w:r w:rsidR="00740A00" w:rsidRPr="000267D9">
        <w:t>(Pope Francis, 2015)</w:t>
      </w:r>
      <w:r w:rsidR="00321DEA" w:rsidRPr="000267D9">
        <w:fldChar w:fldCharType="end"/>
      </w:r>
      <w:r w:rsidR="00AC698D" w:rsidRPr="000267D9">
        <w:t xml:space="preserve">, </w:t>
      </w:r>
      <w:r w:rsidR="00AC698D" w:rsidRPr="00FA2767">
        <w:t>‘buen vivir’</w:t>
      </w:r>
      <w:r w:rsidR="00C75625" w:rsidRPr="00FA2767">
        <w:t xml:space="preserve"> </w:t>
      </w:r>
      <w:r w:rsidR="00321DEA" w:rsidRPr="000267D9">
        <w:fldChar w:fldCharType="begin"/>
      </w:r>
      <w:r w:rsidR="00740A00" w:rsidRPr="000267D9">
        <w:instrText xml:space="preserve"> ADDIN EN.CITE &lt;EndNote&gt;&lt;Cite&gt;&lt;Author&gt;Gudynas&lt;/Author&gt;&lt;Year&gt;2011&lt;/Year&gt;&lt;IDText&gt;Buen Vivir: today&amp;apos;s tomorrow&lt;/IDText&gt;&lt;DisplayText&gt;(Gudynas, 2011)&lt;/DisplayText&gt;&lt;record&gt;&lt;isbn&gt;1011-6370&lt;/isbn&gt;&lt;titles&gt;&lt;title&gt;Buen Vivir: today&amp;apos;s tomorrow&lt;/title&gt;&lt;secondary-title&gt;Development&lt;/secondary-title&gt;&lt;/titles&gt;&lt;pages&gt;441-447&lt;/pages&gt;&lt;number&gt;4&lt;/number&gt;&lt;contributors&gt;&lt;authors&gt;&lt;author&gt;Gudynas, Eduardo&lt;/author&gt;&lt;/authors&gt;&lt;/contributors&gt;&lt;added-date format="utc"&gt;1436011863&lt;/added-date&gt;&lt;ref-type name="Journal Article"&gt;17&lt;/ref-type&gt;&lt;dates&gt;&lt;year&gt;2011&lt;/year&gt;&lt;/dates&gt;&lt;rec-number&gt;34064&lt;/rec-number&gt;&lt;publisher&gt;Nature Publishing Group&lt;/publisher&gt;&lt;last-updated-date format="utc"&gt;1436011884&lt;/last-updated-date&gt;&lt;volume&gt;54&lt;/volume&gt;&lt;/record&gt;&lt;/Cite&gt;&lt;/EndNote&gt;</w:instrText>
      </w:r>
      <w:r w:rsidR="00321DEA" w:rsidRPr="000267D9">
        <w:fldChar w:fldCharType="separate"/>
      </w:r>
      <w:r w:rsidR="00740A00" w:rsidRPr="000267D9">
        <w:t>(Gudynas, 2011)</w:t>
      </w:r>
      <w:r w:rsidR="00321DEA" w:rsidRPr="000267D9">
        <w:fldChar w:fldCharType="end"/>
      </w:r>
      <w:r w:rsidR="00502704">
        <w:t xml:space="preserve"> and</w:t>
      </w:r>
      <w:r w:rsidR="00E12BEA" w:rsidRPr="000267D9">
        <w:t xml:space="preserve"> planetary health </w:t>
      </w:r>
      <w:r w:rsidR="006757E1" w:rsidRPr="000267D9">
        <w:fldChar w:fldCharType="begin"/>
      </w:r>
      <w:r w:rsidR="001F1A8D" w:rsidRPr="000267D9">
        <w:instrText xml:space="preserve"> ADDIN EN.CITE &lt;EndNote&gt;&lt;Cite&gt;&lt;Author&gt;Whitmee&lt;/Author&gt;&lt;Year&gt;2015&lt;/Year&gt;&lt;IDText&gt;Safeguarding human health in the Anthropocene epoch: report of The Rockefeller Foundation-Lancet Commission on planetary health&lt;/IDText&gt;&lt;DisplayText&gt;(Whitmee et al., 2015)&lt;/DisplayText&gt;&lt;record&gt;&lt;dates&gt;&lt;pub-dates&gt;&lt;date&gt;Jul&lt;/date&gt;&lt;/pub-dates&gt;&lt;year&gt;2015&lt;/year&gt;&lt;/dates&gt;&lt;urls&gt;&lt;related-urls&gt;&lt;url&gt;http://www.ncbi.nlm.nih.gov/pubmed/26188744&lt;/url&gt;&lt;/related-urls&gt;&lt;/urls&gt;&lt;isbn&gt;1474-547X&lt;/isbn&gt;&lt;titles&gt;&lt;title&gt;Safeguarding human health in the Anthropocene epoch: report of The Rockefeller Foundation-Lancet Commission on planetary health&lt;/title&gt;&lt;secondary-title&gt;Lancet&lt;/secondary-title&gt;&lt;/titles&gt;&lt;contributors&gt;&lt;authors&gt;&lt;author&gt;Whitmee, S.&lt;/author&gt;&lt;author&gt;Haines, A.&lt;/author&gt;&lt;author&gt;Beyrer, C.&lt;/author&gt;&lt;author&gt;Boltz, F.&lt;/author&gt;&lt;author&gt;Capon, A. G.&lt;/author&gt;&lt;author&gt;de Souza Dias, B. F.&lt;/author&gt;&lt;author&gt;Ezeh, A.&lt;/author&gt;&lt;author&gt;Frumkin, H.&lt;/author&gt;&lt;author&gt;Gong, P.&lt;/author&gt;&lt;author&gt;Head, P.&lt;/author&gt;&lt;author&gt;Horton, R.&lt;/author&gt;&lt;author&gt;Mace, G. M.&lt;/author&gt;&lt;author&gt;Marten, R.&lt;/author&gt;&lt;author&gt;Myers, S. S.&lt;/author&gt;&lt;author&gt;Nishtar, S.&lt;/author&gt;&lt;author&gt;Osofsky, S. A.&lt;/author&gt;&lt;author&gt;Pattanayak, S. K.&lt;/author&gt;&lt;author&gt;Pongsiri, M. J.&lt;/author&gt;&lt;author&gt;Romanelli, C.&lt;/author&gt;&lt;author&gt;Soucat, A.&lt;/author&gt;&lt;author&gt;Vega, J.&lt;/author&gt;&lt;author&gt;Yach, D.&lt;/author&gt;&lt;/authors&gt;&lt;/contributors&gt;&lt;language&gt;ENG&lt;/language&gt;&lt;added-date format="utc"&gt;1437763097&lt;/added-date&gt;&lt;ref-type name="Journal Article"&gt;17&lt;/ref-type&gt;&lt;rec-number&gt;34073&lt;/rec-number&gt;&lt;last-updated-date format="utc"&gt;1467069073&lt;/last-updated-date&gt;&lt;accession-num&gt;26188744&lt;/accession-num&gt;&lt;electronic-resource-num&gt;10.1016/S0140-6736(15)60901-1&lt;/electronic-resource-num&gt;&lt;pages&gt;1973-2028&lt;/pages&gt;&lt;number&gt;10007&lt;/number&gt;&lt;volume&gt;386&lt;/volume&gt;&lt;/record&gt;&lt;/Cite&gt;&lt;/EndNote&gt;</w:instrText>
      </w:r>
      <w:r w:rsidR="006757E1" w:rsidRPr="000267D9">
        <w:fldChar w:fldCharType="separate"/>
      </w:r>
      <w:r w:rsidR="00EC7693" w:rsidRPr="000267D9">
        <w:t>(Whitmee et al., 2015)</w:t>
      </w:r>
      <w:r w:rsidR="006757E1" w:rsidRPr="000267D9">
        <w:fldChar w:fldCharType="end"/>
      </w:r>
      <w:r w:rsidR="00065D21" w:rsidRPr="000267D9">
        <w:t xml:space="preserve">, </w:t>
      </w:r>
      <w:r w:rsidR="00001A28" w:rsidRPr="00FA2767">
        <w:t>the transition to ‘human urbanism’ points towards cities with both sustainable and socially just mobility systems</w:t>
      </w:r>
      <w:r w:rsidR="00065D21" w:rsidRPr="000267D9">
        <w:t xml:space="preserve">, </w:t>
      </w:r>
      <w:r w:rsidR="003177B2" w:rsidRPr="000267D9">
        <w:t xml:space="preserve">with a renaissance of non-motorized modes, particularly walking and cycling, </w:t>
      </w:r>
      <w:r w:rsidR="00F564A0" w:rsidRPr="000267D9">
        <w:t xml:space="preserve">reductions in </w:t>
      </w:r>
      <w:r w:rsidR="00C30AAA" w:rsidRPr="000267D9">
        <w:t>automobile dependency</w:t>
      </w:r>
      <w:r w:rsidR="003177B2" w:rsidRPr="000267D9">
        <w:t>,</w:t>
      </w:r>
      <w:r w:rsidR="00F564A0" w:rsidRPr="000267D9">
        <w:t xml:space="preserve"> development of renewable energy motorized modes and a global movement in favour of collective modes of transport. </w:t>
      </w:r>
      <w:r w:rsidR="00FD5C6B">
        <w:t xml:space="preserve">The idea </w:t>
      </w:r>
      <w:r w:rsidR="00502704">
        <w:t>of justice</w:t>
      </w:r>
      <w:r w:rsidR="00FD5C6B">
        <w:t>, although only vaguely defined here,</w:t>
      </w:r>
      <w:r w:rsidR="00502704">
        <w:t xml:space="preserve"> </w:t>
      </w:r>
      <w:r w:rsidR="00FD5C6B">
        <w:t xml:space="preserve">is </w:t>
      </w:r>
      <w:r w:rsidR="00502704">
        <w:t xml:space="preserve">strongly in line with </w:t>
      </w:r>
      <w:r w:rsidR="007C5B8B">
        <w:t xml:space="preserve">democratic and distributional </w:t>
      </w:r>
      <w:r w:rsidR="00502704">
        <w:t>concern</w:t>
      </w:r>
      <w:r w:rsidR="00FD5C6B">
        <w:t xml:space="preserve">s </w:t>
      </w:r>
      <w:r w:rsidR="00007D64" w:rsidRPr="00FA2767">
        <w:t xml:space="preserve">commonly shared among </w:t>
      </w:r>
      <w:r w:rsidR="00007D64">
        <w:t xml:space="preserve">various </w:t>
      </w:r>
      <w:r w:rsidR="00007D64" w:rsidRPr="00FA2767">
        <w:t xml:space="preserve">theoretical interpretations of just mobility </w:t>
      </w:r>
      <w:r w:rsidR="00007D64" w:rsidRPr="00FA2767">
        <w:fldChar w:fldCharType="begin"/>
      </w:r>
      <w:r w:rsidR="00007D64" w:rsidRPr="00FA2767">
        <w:instrText xml:space="preserve"> ADDIN ZOTERO_ITEM CSL_CITATION {"citationID":"vAIWwZtk","properties":{"formattedCitation":"(Martens, 2016; Pereira et al., 2017; Soja, 2010)","plainCitation":"(Martens, 2016; Pereira et al., 2017; Soja, 2010)","noteIndex":0},"citationItems":[{"id":6348,"uris":["http://zotero.org/users/258432/items/M3X63VRA"],"uri":["http://zotero.org/users/258432/items/M3X63VRA"],"itemData":{"id":6348,"type":"book","title":"Transport justice: designing fair transportation systems [electronic resource]","publisher":"Routledge","publisher-place":"London","source":"solo.bodleian.ox.ac.uk","event-place":"London","ISBN":"978-1-317-59957-9","shortTitle":"Transport justice","language":"eng","author":[{"family":"Martens","given":"Karel"}],"issued":{"date-parts":[["2016"]]}},"label":"page"},{"id":8069,"uris":["http://zotero.org/users/258432/items/2C76CWDF"],"uri":["http://zotero.org/users/258432/items/2C76CWDF"],"itemData":{"id":8069,"type":"article-journal","title":"Distributive justice and equity in transportation","container-title":"Transport Reviews","page":"170-191","volume":"37","issue":"2","source":"Taylor and Francis+NEJM","abstract":"Over the past decades, transport researchers and policy-makers have devoted increasing attention to questions about justice and equity. Nonetheless, there is still little engagement with theories in political philosophy to frame what justice means in the context of transport policies. This paper reviews key theories of justice (utilitarianism, libertarianism, intuitionism, Rawls’ egalitarianism, and Capability Approaches (CAs)) and critically evaluates the insights they generate when applied to transport. Based on a combination of Rawlsian and CAs, we propose that distributive justice concerns over transport disadvantage and social exclusion should focus primarily on accessibility as a human capability. This means that, in policy evaluation, a detailed analysis of the distributional effects of transport policies should take account of the setting of minimum standards of accessibility to key destinations and the extent to which these policies respect individuals’ rights and prioritise disadvantaged groups, reduce inequalities of opportunities, and mitigate transport externalities. A full account of justice in transportation requires a more complete understanding of accessibility than traditional approaches have been able to deliver to date.","DOI":"10.1080/01441647.2016.1257660","ISSN":"0144-1647","author":[{"family":"Pereira","given":"Rafael H. M."},{"family":"Schwanen","given":"Tim"},{"family":"Banister","given":"David"}],"issued":{"date-parts":[["2017",3,4]]}},"label":"page"},{"id":393,"uris":["http://zotero.org/users/258432/items/JNMZQPP4"],"uri":["http://zotero.org/users/258432/items/JNMZQPP4"],"itemData":{"id":393,"type":"book","title":"Seeking spatial justice","publisher":"University of Minnesota Press","publisher-place":"Minneapolis","number-of-pages":"256","source":"Primo","event-place":"Minneapolis","abstract":"Why spatial? why justice? Why L.A.? Why now? -- On the production of unjust geographies -- Building a spatial theory of justice -- Seeking spatial justice in Los Angeles -- Translating theory into practice : urban planning at UCLA -- Seeking spatial justice after 9/11 : continuities and conclusions.","ISBN":"978-0-8166-6667-6","call-number":"HM671","language":"eng","author":[{"family":"Soja","given":"Edward W."}],"issued":{"date-parts":[["2010"]]}},"label":"page"}],"schema":"https://github.com/citation-style-language/schema/raw/master/csl-citation.json"} </w:instrText>
      </w:r>
      <w:r w:rsidR="00007D64" w:rsidRPr="00FA2767">
        <w:fldChar w:fldCharType="separate"/>
      </w:r>
      <w:r w:rsidR="00007D64" w:rsidRPr="00FA2767">
        <w:t>(</w:t>
      </w:r>
      <w:r w:rsidR="00007D64" w:rsidRPr="00C9430A">
        <w:t>Martens, 2016</w:t>
      </w:r>
      <w:r w:rsidR="00007D64" w:rsidRPr="00FA2767">
        <w:t xml:space="preserve">; Pereira et al., 2017; </w:t>
      </w:r>
      <w:r w:rsidR="00007D64" w:rsidRPr="00C9430A">
        <w:t>Soja, 2010</w:t>
      </w:r>
      <w:r w:rsidR="00007D64" w:rsidRPr="00FA2767">
        <w:t>)</w:t>
      </w:r>
      <w:r w:rsidR="00007D64" w:rsidRPr="00FA2767">
        <w:fldChar w:fldCharType="end"/>
      </w:r>
      <w:r w:rsidR="00007D64" w:rsidRPr="00FA2767">
        <w:t xml:space="preserve">. These concerns aim </w:t>
      </w:r>
      <w:r w:rsidR="00FD5C6B">
        <w:t xml:space="preserve">for </w:t>
      </w:r>
      <w:r w:rsidR="00007D64">
        <w:t xml:space="preserve">the creation of </w:t>
      </w:r>
      <w:r w:rsidR="00FD5C6B">
        <w:t xml:space="preserve">inclusive urban mobility systems </w:t>
      </w:r>
      <w:r w:rsidR="00007D64" w:rsidRPr="00FA2767">
        <w:t>through participatory co-production of urban space and transport policies</w:t>
      </w:r>
      <w:r w:rsidR="00FA2767" w:rsidRPr="00FA2767">
        <w:t>, a system which</w:t>
      </w:r>
      <w:r w:rsidR="00007D64" w:rsidRPr="00FA2767">
        <w:t xml:space="preserve"> </w:t>
      </w:r>
      <w:r w:rsidR="00AD4687">
        <w:t xml:space="preserve">guarantees a </w:t>
      </w:r>
      <w:proofErr w:type="gramStart"/>
      <w:r w:rsidR="00AD4687">
        <w:t>sufficient</w:t>
      </w:r>
      <w:proofErr w:type="gramEnd"/>
      <w:r w:rsidR="00AD4687">
        <w:t xml:space="preserve"> level of accessibility to all persons</w:t>
      </w:r>
      <w:r w:rsidR="00FA2767">
        <w:t xml:space="preserve">, </w:t>
      </w:r>
      <w:r w:rsidR="00FD5C6B">
        <w:t>that expand</w:t>
      </w:r>
      <w:r w:rsidR="007C5B8B">
        <w:t>s</w:t>
      </w:r>
      <w:r w:rsidR="00FD5C6B">
        <w:t xml:space="preserve"> people’s</w:t>
      </w:r>
      <w:r w:rsidR="00FD5C6B" w:rsidRPr="00FD5C6B">
        <w:t xml:space="preserve"> </w:t>
      </w:r>
      <w:r w:rsidR="00FD5C6B">
        <w:t>capabilities to access out-of-home activities</w:t>
      </w:r>
      <w:r w:rsidR="005024F4">
        <w:t xml:space="preserve"> and </w:t>
      </w:r>
      <w:r w:rsidR="005024F4" w:rsidRPr="005024F4">
        <w:t>mitigat</w:t>
      </w:r>
      <w:r w:rsidR="00FA2767">
        <w:t>es</w:t>
      </w:r>
      <w:r w:rsidR="005024F4" w:rsidRPr="005024F4">
        <w:t xml:space="preserve"> </w:t>
      </w:r>
      <w:r w:rsidR="000D2763">
        <w:t>inequality of opportunities</w:t>
      </w:r>
      <w:r w:rsidR="000D2763" w:rsidRPr="005024F4">
        <w:t xml:space="preserve"> </w:t>
      </w:r>
      <w:r w:rsidR="000D2763">
        <w:t xml:space="preserve">and </w:t>
      </w:r>
      <w:r w:rsidR="005024F4" w:rsidRPr="005024F4">
        <w:t>transport externalities</w:t>
      </w:r>
      <w:r w:rsidR="00FD5C6B">
        <w:t xml:space="preserve">, particularly </w:t>
      </w:r>
      <w:r w:rsidR="005024F4">
        <w:t>for</w:t>
      </w:r>
      <w:r w:rsidR="00FD5C6B">
        <w:t xml:space="preserve"> disadvantaged groups</w:t>
      </w:r>
      <w:r w:rsidR="007C5B8B">
        <w:t xml:space="preserve"> (ibid.)</w:t>
      </w:r>
      <w:r w:rsidR="00BB1812">
        <w:t>.</w:t>
      </w:r>
      <w:r w:rsidR="0018505F">
        <w:t xml:space="preserve"> </w:t>
      </w:r>
    </w:p>
    <w:p w14:paraId="52C4B1F8" w14:textId="5418562A" w:rsidR="000C0866" w:rsidRPr="000267D9" w:rsidRDefault="000C0866" w:rsidP="000C0866">
      <w:pPr>
        <w:pStyle w:val="CommentText"/>
        <w:ind w:firstLine="709"/>
        <w:jc w:val="both"/>
        <w:rPr>
          <w:rFonts w:ascii="Times New Roman" w:eastAsia="Times New Roman" w:hAnsi="Times New Roman"/>
          <w:sz w:val="24"/>
          <w:szCs w:val="24"/>
        </w:rPr>
      </w:pPr>
      <w:r w:rsidRPr="000267D9">
        <w:rPr>
          <w:rFonts w:ascii="Times New Roman" w:eastAsia="Times New Roman" w:hAnsi="Times New Roman"/>
          <w:sz w:val="24"/>
          <w:szCs w:val="24"/>
        </w:rPr>
        <w:t xml:space="preserve">The state of urban development varies significantly across cities in the globe but also within cities, particularly within megacities with large populations that extend over large territories. The concept of mobility transition is not meant as a deterministic idea that points to an inexorable trend with a linear path. </w:t>
      </w:r>
      <w:proofErr w:type="gramStart"/>
      <w:r w:rsidRPr="000267D9">
        <w:rPr>
          <w:rFonts w:ascii="Times New Roman" w:eastAsia="Times New Roman" w:hAnsi="Times New Roman"/>
          <w:sz w:val="24"/>
          <w:szCs w:val="24"/>
        </w:rPr>
        <w:t>Similarly</w:t>
      </w:r>
      <w:proofErr w:type="gramEnd"/>
      <w:r w:rsidRPr="000267D9">
        <w:rPr>
          <w:rFonts w:ascii="Times New Roman" w:eastAsia="Times New Roman" w:hAnsi="Times New Roman"/>
          <w:sz w:val="24"/>
          <w:szCs w:val="24"/>
        </w:rPr>
        <w:t xml:space="preserve"> to the nutrition and epidemiologic transitions, which take place at different moments and paces for countries with different levels of social and economic development, the human mobility transition unfold</w:t>
      </w:r>
      <w:r>
        <w:rPr>
          <w:rFonts w:ascii="Times New Roman" w:eastAsia="Times New Roman" w:hAnsi="Times New Roman"/>
          <w:sz w:val="24"/>
          <w:szCs w:val="24"/>
        </w:rPr>
        <w:t>s</w:t>
      </w:r>
      <w:r w:rsidRPr="000267D9">
        <w:rPr>
          <w:rFonts w:ascii="Times New Roman" w:eastAsia="Times New Roman" w:hAnsi="Times New Roman"/>
          <w:sz w:val="24"/>
          <w:szCs w:val="24"/>
        </w:rPr>
        <w:t xml:space="preserve"> at different paces and with different intensities across a wide variety of urban contexts. As we will note in the case of megacities like </w:t>
      </w:r>
      <w:r>
        <w:rPr>
          <w:rFonts w:ascii="Times New Roman" w:eastAsia="Times New Roman" w:hAnsi="Times New Roman"/>
          <w:sz w:val="24"/>
          <w:szCs w:val="24"/>
        </w:rPr>
        <w:t>São Paulo</w:t>
      </w:r>
      <w:r w:rsidRPr="000267D9">
        <w:rPr>
          <w:rFonts w:ascii="Times New Roman" w:eastAsia="Times New Roman" w:hAnsi="Times New Roman"/>
          <w:sz w:val="24"/>
          <w:szCs w:val="24"/>
        </w:rPr>
        <w:t>, one might observe that this mobility transition can also occur at different paces and intensities in different parts of the territory of the same urban agglomeration, due to the great spatial inequalities and complex institutional governance contexts commonly found in these metropolises.</w:t>
      </w:r>
    </w:p>
    <w:p w14:paraId="4A05C565" w14:textId="67A91487" w:rsidR="009047F0" w:rsidRPr="000267D9" w:rsidRDefault="00F564A0" w:rsidP="0085330B">
      <w:pPr>
        <w:ind w:firstLine="708"/>
        <w:jc w:val="both"/>
      </w:pPr>
      <w:r w:rsidRPr="000267D9">
        <w:t xml:space="preserve">We will explore in further detail </w:t>
      </w:r>
      <w:r w:rsidR="00033EC3" w:rsidRPr="000267D9">
        <w:t>the mechanisms related to the two last stages of the human mobility transition as well as their</w:t>
      </w:r>
      <w:r w:rsidRPr="000267D9">
        <w:t xml:space="preserve"> health consequences in the next section.</w:t>
      </w:r>
      <w:r w:rsidR="00C7713F" w:rsidRPr="000267D9">
        <w:t xml:space="preserve">  </w:t>
      </w:r>
    </w:p>
    <w:p w14:paraId="0722CA2A" w14:textId="4D679405" w:rsidR="00982D97" w:rsidRDefault="00982D97">
      <w:pPr>
        <w:spacing w:after="200" w:line="276" w:lineRule="auto"/>
        <w:rPr>
          <w:rFonts w:eastAsia="Calibri"/>
          <w:color w:val="FF0000"/>
        </w:rPr>
      </w:pPr>
      <w:r>
        <w:rPr>
          <w:color w:val="FF0000"/>
        </w:rPr>
        <w:br w:type="page"/>
      </w:r>
    </w:p>
    <w:p w14:paraId="19A65484" w14:textId="4E0A2CDE" w:rsidR="009047F0" w:rsidRPr="000267D9" w:rsidRDefault="00982D97" w:rsidP="009047F0">
      <w:pPr>
        <w:pStyle w:val="CommentText"/>
        <w:ind w:firstLine="709"/>
        <w:jc w:val="both"/>
        <w:rPr>
          <w:rFonts w:ascii="Times New Roman" w:hAnsi="Times New Roman"/>
          <w:color w:val="FF0000"/>
          <w:sz w:val="24"/>
          <w:szCs w:val="24"/>
        </w:rPr>
      </w:pPr>
      <w:r>
        <w:rPr>
          <w:noProof/>
          <w:lang w:val="pt-BR" w:eastAsia="pt-BR"/>
        </w:rPr>
        <mc:AlternateContent>
          <mc:Choice Requires="wps">
            <w:drawing>
              <wp:anchor distT="45720" distB="45720" distL="114300" distR="114300" simplePos="0" relativeHeight="251659264" behindDoc="0" locked="0" layoutInCell="1" allowOverlap="1" wp14:anchorId="776831F0" wp14:editId="11AD8F32">
                <wp:simplePos x="0" y="0"/>
                <wp:positionH relativeFrom="margin">
                  <wp:align>left</wp:align>
                </wp:positionH>
                <wp:positionV relativeFrom="page">
                  <wp:posOffset>1295400</wp:posOffset>
                </wp:positionV>
                <wp:extent cx="5667375" cy="8858250"/>
                <wp:effectExtent l="0" t="0" r="28575" b="190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8858250"/>
                        </a:xfrm>
                        <a:prstGeom prst="rect">
                          <a:avLst/>
                        </a:prstGeom>
                        <a:solidFill>
                          <a:srgbClr val="FFFFFF"/>
                        </a:solidFill>
                        <a:ln w="9525">
                          <a:solidFill>
                            <a:srgbClr val="000000"/>
                          </a:solidFill>
                          <a:miter lim="800000"/>
                          <a:headEnd/>
                          <a:tailEnd/>
                        </a:ln>
                      </wps:spPr>
                      <wps:txbx>
                        <w:txbxContent>
                          <w:p w14:paraId="53E58375" w14:textId="7275FBB0" w:rsidR="00FB7356" w:rsidRPr="004E445A" w:rsidRDefault="00FB7356" w:rsidP="00982D97">
                            <w:pPr>
                              <w:spacing w:line="240" w:lineRule="auto"/>
                              <w:jc w:val="both"/>
                              <w:rPr>
                                <w:b/>
                                <w:sz w:val="20"/>
                                <w:szCs w:val="20"/>
                              </w:rPr>
                            </w:pPr>
                            <w:r w:rsidRPr="004E445A">
                              <w:rPr>
                                <w:b/>
                                <w:sz w:val="20"/>
                                <w:szCs w:val="20"/>
                              </w:rPr>
                              <w:t>BOX 1</w:t>
                            </w:r>
                          </w:p>
                          <w:p w14:paraId="672CA333" w14:textId="7BAA6B5B" w:rsidR="00FB7356" w:rsidRPr="00200D65" w:rsidRDefault="00FB7356" w:rsidP="00982D97">
                            <w:pPr>
                              <w:spacing w:line="240" w:lineRule="auto"/>
                              <w:jc w:val="both"/>
                              <w:rPr>
                                <w:sz w:val="20"/>
                                <w:szCs w:val="20"/>
                              </w:rPr>
                            </w:pPr>
                            <w:r w:rsidRPr="00200D65">
                              <w:rPr>
                                <w:sz w:val="20"/>
                                <w:szCs w:val="20"/>
                              </w:rPr>
                              <w:t>Despite the challenges of characterizing the time-resolved location of individuals and populations in the past, the mobility transition throughout human existence can be understood in five broad stages: 1) Random Walk; 2) Sedentarization; 3) Auxiliary forms of transport; 4) Acceleration and Immobility; and 5) Human urbanism.</w:t>
                            </w:r>
                          </w:p>
                          <w:p w14:paraId="367DD476" w14:textId="77777777" w:rsidR="00FB7356" w:rsidRPr="00200D65" w:rsidRDefault="00FB7356" w:rsidP="00982D97">
                            <w:pPr>
                              <w:spacing w:line="240" w:lineRule="auto"/>
                              <w:jc w:val="both"/>
                              <w:rPr>
                                <w:sz w:val="20"/>
                                <w:szCs w:val="20"/>
                              </w:rPr>
                            </w:pPr>
                            <w:r w:rsidRPr="00200D65">
                              <w:rPr>
                                <w:sz w:val="20"/>
                                <w:szCs w:val="20"/>
                              </w:rPr>
                              <w:t xml:space="preserve">Long before the development of </w:t>
                            </w:r>
                            <w:r w:rsidRPr="00200D65">
                              <w:rPr>
                                <w:i/>
                                <w:sz w:val="20"/>
                                <w:szCs w:val="20"/>
                              </w:rPr>
                              <w:t>homo sapiens</w:t>
                            </w:r>
                            <w:r w:rsidRPr="00200D65">
                              <w:rPr>
                                <w:sz w:val="20"/>
                                <w:szCs w:val="20"/>
                              </w:rPr>
                              <w:t xml:space="preserve">, bipedality played a decisive role in the evolution of the first hominids </w:t>
                            </w:r>
                            <w:r w:rsidRPr="00200D65">
                              <w:rPr>
                                <w:sz w:val="20"/>
                                <w:szCs w:val="20"/>
                              </w:rPr>
                              <w:fldChar w:fldCharType="begin"/>
                            </w:r>
                            <w:r w:rsidRPr="00200D65">
                              <w:rPr>
                                <w:sz w:val="20"/>
                                <w:szCs w:val="20"/>
                              </w:rPr>
                              <w:instrText xml:space="preserve"> ADDIN EN.CITE &lt;EndNote&gt;&lt;Cite&gt;&lt;Author&gt;Kuliukas&lt;/Author&gt;&lt;Year&gt;2002&lt;/Year&gt;&lt;IDText&gt;Wading for food the driving force of the evolution of bipedalism?&lt;/IDText&gt;&lt;DisplayText&gt;(Kuliukas, 2002)&lt;/DisplayText&gt;&lt;record&gt;&lt;keywords&gt;&lt;keyword&gt;Adaptation, Physiological/physiology&lt;/keyword&gt;&lt;keyword&gt;Animals&lt;/keyword&gt;&lt;keyword&gt;Biological Evolution&lt;/keyword&gt;&lt;keyword&gt;Bone and Bones/ anatomy &amp;amp; histology&lt;/keyword&gt;&lt;keyword&gt;Diet&lt;/keyword&gt;&lt;keyword&gt;Environment&lt;/keyword&gt;&lt;keyword&gt;Fatty Acids, Essential/administration &amp;amp; dosage/supply &amp;amp; distribution&lt;/keyword&gt;&lt;keyword&gt;Femur/anatomy &amp;amp; histology&lt;/keyword&gt;&lt;keyword&gt;Fossils&lt;/keyword&gt;&lt;keyword&gt;Hominidae/anatomy &amp;amp; histology/ physiology&lt;/keyword&gt;&lt;keyword&gt;Humans&lt;/keyword&gt;&lt;keyword&gt;Locomotion/ physiology&lt;/keyword&gt;&lt;keyword&gt;Paleontology&lt;/keyword&gt;&lt;keyword&gt;Species Specificity&lt;/keyword&gt;&lt;keyword&gt;Tooth Abrasion/etiology&lt;/keyword&gt;&lt;keyword&gt;Water&lt;/keyword&gt;&lt;/keywords&gt;&lt;isbn&gt;0260-1060 (Print)&amp;#xD;0260-1060 (Linking)&lt;/isbn&gt;&lt;titles&gt;&lt;title&gt;Wading for food the driving force of the evolution of bipedalism?&lt;/title&gt;&lt;secondary-title&gt;Nutr Health&lt;/secondary-title&gt;&lt;/titles&gt;&lt;pages&gt;267-89&lt;/pages&gt;&lt;number&gt;4&lt;/number&gt;&lt;contributors&gt;&lt;authors&gt;&lt;author&gt;Kuliukas, A.&lt;/author&gt;&lt;/authors&gt;&lt;/contributors&gt;&lt;edition&gt;2003/03/06&lt;/edition&gt;&lt;language&gt;eng&lt;/language&gt;&lt;added-date format="utc"&gt;1307112554&lt;/added-date&gt;&lt;ref-type name="Journal Article"&gt;17&lt;/ref-type&gt;&lt;auth-address&gt;29 Hazlemere Road, Penn, Buckinghamshire, HP10 8AD, UK.&lt;/auth-address&gt;&lt;dates&gt;&lt;year&gt;2002&lt;/year&gt;&lt;/dates&gt;&lt;remote-database-provider&gt;NLM&lt;/remote-database-provider&gt;&lt;rec-number&gt;318&lt;/rec-number&gt;&lt;last-updated-date format="utc"&gt;1307112554&lt;/last-updated-date&gt;&lt;accession-num&gt;12617279&lt;/accession-num&gt;&lt;volume&gt;16&lt;/volume&gt;&lt;/record&gt;&lt;/Cite&gt;&lt;/EndNote&gt;</w:instrText>
                            </w:r>
                            <w:r w:rsidRPr="00200D65">
                              <w:rPr>
                                <w:sz w:val="20"/>
                                <w:szCs w:val="20"/>
                              </w:rPr>
                              <w:fldChar w:fldCharType="separate"/>
                            </w:r>
                            <w:r w:rsidRPr="00200D65">
                              <w:rPr>
                                <w:noProof/>
                                <w:sz w:val="20"/>
                                <w:szCs w:val="20"/>
                              </w:rPr>
                              <w:t>(Kuliukas, 2002)</w:t>
                            </w:r>
                            <w:r w:rsidRPr="00200D65">
                              <w:rPr>
                                <w:sz w:val="20"/>
                                <w:szCs w:val="20"/>
                              </w:rPr>
                              <w:fldChar w:fldCharType="end"/>
                            </w:r>
                            <w:r w:rsidRPr="00200D65">
                              <w:rPr>
                                <w:sz w:val="20"/>
                                <w:szCs w:val="20"/>
                              </w:rPr>
                              <w:t xml:space="preserve">. In the first stages of human mobility, during the Late-Paleolithic era (50,000-10,000 BC), walking and running were the only forms of locomotion, much likely following a random walk pattern (Levy walk) </w:t>
                            </w:r>
                            <w:r w:rsidRPr="00200D65">
                              <w:rPr>
                                <w:sz w:val="20"/>
                                <w:szCs w:val="20"/>
                              </w:rPr>
                              <w:fldChar w:fldCharType="begin"/>
                            </w:r>
                            <w:r w:rsidRPr="00200D65">
                              <w:rPr>
                                <w:sz w:val="20"/>
                                <w:szCs w:val="20"/>
                              </w:rPr>
                              <w:instrText xml:space="preserve"> ADDIN EN.CITE &lt;EndNote&gt;&lt;Cite&gt;&lt;Author&gt;Raichlen&lt;/Author&gt;&lt;Year&gt;2014&lt;/Year&gt;&lt;IDText&gt;Evidence of Lévy walk foraging patterns in human hunter–gatherers&lt;/IDText&gt;&lt;DisplayText&gt;(Raichlen et al., 2014)&lt;/DisplayText&gt;&lt;record&gt;&lt;urls&gt;&lt;related-urls&gt;&lt;url&gt;http://www.pnas.org/content/111/2/728.abstract&lt;/url&gt;&lt;/related-urls&gt;&lt;/urls&gt;&lt;titles&gt;&lt;title&gt;Evidence of Lévy walk foraging patterns in human hunter–gatherers&lt;/title&gt;&lt;secondary-title&gt;Proceedings of the National Academy of Sciences&lt;/secondary-title&gt;&lt;/titles&gt;&lt;pages&gt;728-733&lt;/pages&gt;&lt;number&gt;2&lt;/number&gt;&lt;contributors&gt;&lt;authors&gt;&lt;author&gt;Raichlen, David A.&lt;/author&gt;&lt;author&gt;Wood, Brian M.&lt;/author&gt;&lt;author&gt;Gordon, Adam D.&lt;/author&gt;&lt;author&gt;Mabulla, Audax Z. P.&lt;/author&gt;&lt;author&gt;Marlowe, Frank W.&lt;/author&gt;&lt;author&gt;Pontzer, Herman&lt;/author&gt;&lt;/authors&gt;&lt;/contributors&gt;&lt;added-date format="utc"&gt;1434922789&lt;/added-date&gt;&lt;ref-type name="Journal Article"&gt;17&lt;/ref-type&gt;&lt;dates&gt;&lt;year&gt;2014&lt;/year&gt;&lt;/dates&gt;&lt;rec-number&gt;34046&lt;/rec-number&gt;&lt;last-updated-date format="utc"&gt;1434922789&lt;/last-updated-date&gt;&lt;electronic-resource-num&gt;10.1073/pnas.1318616111&lt;/electronic-resource-num&gt;&lt;volume&gt;111&lt;/volume&gt;&lt;/record&gt;&lt;/Cite&gt;&lt;/EndNote&gt;</w:instrText>
                            </w:r>
                            <w:r w:rsidRPr="00200D65">
                              <w:rPr>
                                <w:sz w:val="20"/>
                                <w:szCs w:val="20"/>
                              </w:rPr>
                              <w:fldChar w:fldCharType="separate"/>
                            </w:r>
                            <w:r w:rsidRPr="00200D65">
                              <w:rPr>
                                <w:noProof/>
                                <w:sz w:val="20"/>
                                <w:szCs w:val="20"/>
                              </w:rPr>
                              <w:t>(Raichlen et al., 2014)</w:t>
                            </w:r>
                            <w:r w:rsidRPr="00200D65">
                              <w:rPr>
                                <w:sz w:val="20"/>
                                <w:szCs w:val="20"/>
                              </w:rPr>
                              <w:fldChar w:fldCharType="end"/>
                            </w:r>
                            <w:r w:rsidRPr="00200D65">
                              <w:rPr>
                                <w:sz w:val="20"/>
                                <w:szCs w:val="20"/>
                              </w:rPr>
                              <w:t xml:space="preserve">, similar to that of other group mammals </w:t>
                            </w:r>
                            <w:r w:rsidRPr="00200D65">
                              <w:rPr>
                                <w:sz w:val="20"/>
                                <w:szCs w:val="20"/>
                              </w:rPr>
                              <w:fldChar w:fldCharType="begin">
                                <w:fldData xml:space="preserve">PEVuZE5vdGU+PENpdGU+PEF1dGhvcj5FZHdhcmRzPC9BdXRob3I+PFllYXI+MjAwNzwvWWVhcj48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</w:fldData>
                              </w:fldChar>
                            </w:r>
                            <w:r w:rsidRPr="00200D65">
                              <w:rPr>
                                <w:sz w:val="20"/>
                                <w:szCs w:val="20"/>
                              </w:rPr>
                              <w:instrText xml:space="preserve"> ADDIN EN.CITE </w:instrText>
                            </w:r>
                            <w:r w:rsidRPr="00200D65">
                              <w:rPr>
                                <w:sz w:val="20"/>
                                <w:szCs w:val="20"/>
                              </w:rPr>
                              <w:fldChar w:fldCharType="begin">
                                <w:fldData xml:space="preserve">PEVuZE5vdGU+PENpdGU+PEF1dGhvcj5FZHdhcmRzPC9BdXRob3I+PFllYXI+MjAwNzwvWWVhcj48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</w:fldData>
                              </w:fldChar>
                            </w:r>
                            <w:r w:rsidRPr="00200D65">
                              <w:rPr>
                                <w:sz w:val="20"/>
                                <w:szCs w:val="20"/>
                              </w:rPr>
                              <w:instrText xml:space="preserve"> ADDIN EN.CITE.DATA </w:instrText>
                            </w:r>
                            <w:r w:rsidRPr="00200D65">
                              <w:rPr>
                                <w:sz w:val="20"/>
                                <w:szCs w:val="20"/>
                              </w:rPr>
                            </w:r>
                            <w:r w:rsidRPr="00200D65">
                              <w:rPr>
                                <w:sz w:val="20"/>
                                <w:szCs w:val="20"/>
                              </w:rPr>
                              <w:fldChar w:fldCharType="end"/>
                            </w:r>
                            <w:r w:rsidRPr="00200D65">
                              <w:rPr>
                                <w:sz w:val="20"/>
                                <w:szCs w:val="20"/>
                              </w:rPr>
                            </w:r>
                            <w:r w:rsidRPr="00200D65">
                              <w:rPr>
                                <w:sz w:val="20"/>
                                <w:szCs w:val="20"/>
                              </w:rPr>
                              <w:fldChar w:fldCharType="separate"/>
                            </w:r>
                            <w:r w:rsidRPr="00200D65">
                              <w:rPr>
                                <w:noProof/>
                                <w:sz w:val="20"/>
                                <w:szCs w:val="20"/>
                              </w:rPr>
                              <w:t>(Edwards et al., 2007; Viswanathan et al., 1999)</w:t>
                            </w:r>
                            <w:r w:rsidRPr="00200D65">
                              <w:rPr>
                                <w:sz w:val="20"/>
                                <w:szCs w:val="20"/>
                              </w:rPr>
                              <w:fldChar w:fldCharType="end"/>
                            </w:r>
                            <w:r w:rsidRPr="00200D65">
                              <w:rPr>
                                <w:sz w:val="20"/>
                                <w:szCs w:val="20"/>
                              </w:rPr>
                              <w:t xml:space="preserve">. The Levy walk pattern seems to optimize searching for, acquiring, processing, and transporting foods and is linked with variations in the availability of prey and gatherings </w:t>
                            </w:r>
                            <w:r w:rsidRPr="00200D65">
                              <w:rPr>
                                <w:sz w:val="20"/>
                                <w:szCs w:val="20"/>
                              </w:rPr>
                              <w:fldChar w:fldCharType="begin">
                                <w:fldData xml:space="preserve">PEVuZE5vdGU+PENpdGU+PEF1dGhvcj5FZHdhcmRzPC9BdXRob3I+PFllYXI+MjAwNzwvWWVhcj48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</w:fldData>
                              </w:fldChar>
                            </w:r>
                            <w:r w:rsidRPr="00200D65">
                              <w:rPr>
                                <w:sz w:val="20"/>
                                <w:szCs w:val="20"/>
                              </w:rPr>
                              <w:instrText xml:space="preserve"> ADDIN EN.CITE </w:instrText>
                            </w:r>
                            <w:r w:rsidRPr="00200D65">
                              <w:rPr>
                                <w:sz w:val="20"/>
                                <w:szCs w:val="20"/>
                              </w:rPr>
                              <w:fldChar w:fldCharType="begin">
                                <w:fldData xml:space="preserve">PEVuZE5vdGU+PENpdGU+PEF1dGhvcj5FZHdhcmRzPC9BdXRob3I+PFllYXI+MjAwNzwvWWVhcj48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</w:fldData>
                              </w:fldChar>
                            </w:r>
                            <w:r w:rsidRPr="00200D65">
                              <w:rPr>
                                <w:sz w:val="20"/>
                                <w:szCs w:val="20"/>
                              </w:rPr>
                              <w:instrText xml:space="preserve"> ADDIN EN.CITE.DATA </w:instrText>
                            </w:r>
                            <w:r w:rsidRPr="00200D65">
                              <w:rPr>
                                <w:sz w:val="20"/>
                                <w:szCs w:val="20"/>
                              </w:rPr>
                            </w:r>
                            <w:r w:rsidRPr="00200D65">
                              <w:rPr>
                                <w:sz w:val="20"/>
                                <w:szCs w:val="20"/>
                              </w:rPr>
                              <w:fldChar w:fldCharType="end"/>
                            </w:r>
                            <w:r w:rsidRPr="00200D65">
                              <w:rPr>
                                <w:sz w:val="20"/>
                                <w:szCs w:val="20"/>
                              </w:rPr>
                            </w:r>
                            <w:r w:rsidRPr="00200D65">
                              <w:rPr>
                                <w:sz w:val="20"/>
                                <w:szCs w:val="20"/>
                              </w:rPr>
                              <w:fldChar w:fldCharType="separate"/>
                            </w:r>
                            <w:r w:rsidRPr="00200D65">
                              <w:rPr>
                                <w:noProof/>
                                <w:sz w:val="20"/>
                                <w:szCs w:val="20"/>
                              </w:rPr>
                              <w:t>(Edwards et al., 2007; Raichlen et al., 2014; Viswanathan et al., 1999)</w:t>
                            </w:r>
                            <w:r w:rsidRPr="00200D65">
                              <w:rPr>
                                <w:sz w:val="20"/>
                                <w:szCs w:val="20"/>
                              </w:rPr>
                              <w:fldChar w:fldCharType="end"/>
                            </w:r>
                            <w:r w:rsidRPr="00200D65">
                              <w:rPr>
                                <w:sz w:val="20"/>
                                <w:szCs w:val="20"/>
                              </w:rPr>
                              <w:t xml:space="preserve">. It might also have contributed to prevent the occurrence of epidemics although the Late-Paleolithic population would still suffer from high rates of mortality, mostly related to infectious disease. Even though conditioned by food availability, hunter-gatherers were able to move autonomously and relatively free to explore their surroundings </w:t>
                            </w:r>
                            <w:r w:rsidRPr="00200D65">
                              <w:rPr>
                                <w:sz w:val="20"/>
                                <w:szCs w:val="20"/>
                              </w:rPr>
                              <w:fldChar w:fldCharType="begin"/>
                            </w:r>
                            <w:r w:rsidRPr="00200D65">
                              <w:rPr>
                                <w:sz w:val="20"/>
                                <w:szCs w:val="20"/>
                              </w:rPr>
                              <w:instrText xml:space="preserve"> ADDIN EN.CITE &lt;EndNote&gt;&lt;Cite&gt;&lt;Author&gt;Raichlen&lt;/Author&gt;&lt;Year&gt;2014&lt;/Year&gt;&lt;IDText&gt;Evidence of Lévy walk foraging patterns in human hunter–gatherers&lt;/IDText&gt;&lt;DisplayText&gt;(Raichlen et al., 2014)&lt;/DisplayText&gt;&lt;record&gt;&lt;urls&gt;&lt;related-urls&gt;&lt;url&gt;http://www.pnas.org/content/111/2/728.abstract&lt;/url&gt;&lt;/related-urls&gt;&lt;/urls&gt;&lt;titles&gt;&lt;title&gt;Evidence of Lévy walk foraging patterns in human hunter–gatherers&lt;/title&gt;&lt;secondary-title&gt;Proceedings of the National Academy of Sciences&lt;/secondary-title&gt;&lt;/titles&gt;&lt;pages&gt;728-733&lt;/pages&gt;&lt;number&gt;2&lt;/number&gt;&lt;contributors&gt;&lt;authors&gt;&lt;author&gt;Raichlen, David A.&lt;/author&gt;&lt;author&gt;Wood, Brian M.&lt;/author&gt;&lt;author&gt;Gordon, Adam D.&lt;/author&gt;&lt;author&gt;Mabulla, Audax Z. P.&lt;/author&gt;&lt;author&gt;Marlowe, Frank W.&lt;/author&gt;&lt;author&gt;Pontzer, Herman&lt;/author&gt;&lt;/authors&gt;&lt;/contributors&gt;&lt;added-date format="utc"&gt;1434922789&lt;/added-date&gt;&lt;ref-type name="Journal Article"&gt;17&lt;/ref-type&gt;&lt;dates&gt;&lt;year&gt;2014&lt;/year&gt;&lt;/dates&gt;&lt;rec-number&gt;34046&lt;/rec-number&gt;&lt;last-updated-date format="utc"&gt;1434922789&lt;/last-updated-date&gt;&lt;electronic-resource-num&gt;10.1073/pnas.1318616111&lt;/electronic-resource-num&gt;&lt;volume&gt;111&lt;/volume&gt;&lt;/record&gt;&lt;/Cite&gt;&lt;/EndNote&gt;</w:instrText>
                            </w:r>
                            <w:r w:rsidRPr="00200D65">
                              <w:rPr>
                                <w:sz w:val="20"/>
                                <w:szCs w:val="20"/>
                              </w:rPr>
                              <w:fldChar w:fldCharType="separate"/>
                            </w:r>
                            <w:r w:rsidRPr="00200D65">
                              <w:rPr>
                                <w:noProof/>
                                <w:sz w:val="20"/>
                                <w:szCs w:val="20"/>
                              </w:rPr>
                              <w:t>(Raichlen et al., 2014)</w:t>
                            </w:r>
                            <w:r w:rsidRPr="00200D65">
                              <w:rPr>
                                <w:sz w:val="20"/>
                                <w:szCs w:val="20"/>
                              </w:rPr>
                              <w:fldChar w:fldCharType="end"/>
                            </w:r>
                            <w:r w:rsidRPr="00200D65">
                              <w:rPr>
                                <w:sz w:val="20"/>
                                <w:szCs w:val="20"/>
                              </w:rPr>
                              <w:t>.</w:t>
                            </w:r>
                          </w:p>
                          <w:p w14:paraId="144C9327" w14:textId="77777777" w:rsidR="00FB7356" w:rsidRPr="00200D65" w:rsidRDefault="00FB7356" w:rsidP="00982D97">
                            <w:pPr>
                              <w:spacing w:line="240" w:lineRule="auto"/>
                              <w:jc w:val="both"/>
                              <w:rPr>
                                <w:sz w:val="20"/>
                                <w:szCs w:val="20"/>
                              </w:rPr>
                            </w:pPr>
                            <w:r w:rsidRPr="00200D65">
                              <w:rPr>
                                <w:sz w:val="20"/>
                                <w:szCs w:val="20"/>
                              </w:rPr>
                              <w:t xml:space="preserve">With the development of agriculture and animal husbandry (around 10,000 BC) </w:t>
                            </w:r>
                            <w:r w:rsidRPr="00200D65">
                              <w:rPr>
                                <w:sz w:val="20"/>
                                <w:szCs w:val="20"/>
                              </w:rPr>
                              <w:fldChar w:fldCharType="begin"/>
                            </w:r>
                            <w:r w:rsidRPr="00200D65">
                              <w:rPr>
                                <w:sz w:val="20"/>
                                <w:szCs w:val="20"/>
                              </w:rPr>
                              <w:instrText xml:space="preserve"> ADDIN EN.CITE &lt;EndNote&gt;&lt;Cite&gt;&lt;Author&gt;Wendorf&lt;/Author&gt;&lt;Year&gt;1998&lt;/Year&gt;&lt;IDText&gt;Nabta Playa and its role in northeastern African pre-history. &lt;/IDText&gt;&lt;DisplayText&gt;(Wendorf &amp;amp; Schild, 1998)&lt;/DisplayText&gt;&lt;record&gt;&lt;titles&gt;&lt;title&gt;Nabta Playa and its role in northeastern African pre-history. &lt;/title&gt;&lt;secondary-title&gt;Journal of Anthropological Archaeology&lt;/secondary-title&gt;&lt;/titles&gt;&lt;pages&gt;97-123&lt;/pages&gt;&lt;contributors&gt;&lt;authors&gt;&lt;author&gt;Wendorf, F.&lt;/author&gt;&lt;author&gt;Schild, R.&lt;/author&gt;&lt;/authors&gt;&lt;/contributors&gt;&lt;section&gt;97&lt;/section&gt;&lt;added-date format="utc"&gt;1307112951&lt;/added-date&gt;&lt;ref-type name="Journal Article"&gt;17&lt;/ref-type&gt;&lt;dates&gt;&lt;year&gt;1998&lt;/year&gt;&lt;/dates&gt;&lt;rec-number&gt;319&lt;/rec-number&gt;&lt;last-updated-date format="utc"&gt;1307113021&lt;/last-updated-date&gt;&lt;volume&gt;17&lt;/volume&gt;&lt;/record&gt;&lt;/Cite&gt;&lt;/EndNote&gt;</w:instrText>
                            </w:r>
                            <w:r w:rsidRPr="00200D65">
                              <w:rPr>
                                <w:sz w:val="20"/>
                                <w:szCs w:val="20"/>
                              </w:rPr>
                              <w:fldChar w:fldCharType="separate"/>
                            </w:r>
                            <w:r w:rsidRPr="00200D65">
                              <w:rPr>
                                <w:noProof/>
                                <w:sz w:val="20"/>
                                <w:szCs w:val="20"/>
                              </w:rPr>
                              <w:t>(Wendorf &amp; Schild, 1998)</w:t>
                            </w:r>
                            <w:r w:rsidRPr="00200D65">
                              <w:rPr>
                                <w:sz w:val="20"/>
                                <w:szCs w:val="20"/>
                              </w:rPr>
                              <w:fldChar w:fldCharType="end"/>
                            </w:r>
                            <w:r w:rsidRPr="00200D65">
                              <w:rPr>
                                <w:sz w:val="20"/>
                                <w:szCs w:val="20"/>
                              </w:rPr>
                              <w:t xml:space="preserve">, humans begin to settle, the first great wave of sedentarization of humankind </w:t>
                            </w:r>
                            <w:r w:rsidRPr="00200D65">
                              <w:rPr>
                                <w:sz w:val="20"/>
                                <w:szCs w:val="20"/>
                              </w:rPr>
                              <w:fldChar w:fldCharType="begin"/>
                            </w:r>
                            <w:r w:rsidRPr="00200D65">
                              <w:rPr>
                                <w:sz w:val="20"/>
                                <w:szCs w:val="20"/>
                              </w:rPr>
                              <w:instrText xml:space="preserve"> ADDIN EN.CITE &lt;EndNote&gt;&lt;Cite&gt;&lt;Author&gt;Tauger&lt;/Author&gt;&lt;Year&gt;2011&lt;/Year&gt;&lt;IDText&gt;Agriculture in World History&lt;/IDText&gt;&lt;DisplayText&gt;(Tauger, 2011)&lt;/DisplayText&gt;&lt;record&gt;&lt;urls&gt;&lt;related-urls&gt;&lt;url&gt;http://books.google.com.br/books?id=Biz6zuPVfvoC&lt;/url&gt;&lt;/related-urls&gt;&lt;/urls&gt;&lt;isbn&gt;9780415773867&lt;/isbn&gt;&lt;titles&gt;&lt;title&gt;Agriculture in World History&lt;/title&gt;&lt;secondary-title&gt;Themes in World History&lt;/secondary-title&gt;&lt;/titles&gt;&lt;contributors&gt;&lt;authors&gt;&lt;author&gt;Tauger, M.&lt;/author&gt;&lt;/authors&gt;&lt;/contributors&gt;&lt;edition&gt;1&lt;/edition&gt;&lt;added-date format="utc"&gt;1307111949&lt;/added-date&gt;&lt;pub-location&gt;New York&lt;/pub-location&gt;&lt;ref-type name="Book"&gt;6&lt;/ref-type&gt;&lt;dates&gt;&lt;year&gt;2011&lt;/year&gt;&lt;/dates&gt;&lt;rec-number&gt;317&lt;/rec-number&gt;&lt;publisher&gt;Routledge&lt;/publisher&gt;&lt;last-updated-date format="utc"&gt;1307112415&lt;/last-updated-date&gt;&lt;/record&gt;&lt;/Cite&gt;&lt;/EndNote&gt;</w:instrText>
                            </w:r>
                            <w:r w:rsidRPr="00200D65">
                              <w:rPr>
                                <w:sz w:val="20"/>
                                <w:szCs w:val="20"/>
                              </w:rPr>
                              <w:fldChar w:fldCharType="separate"/>
                            </w:r>
                            <w:r w:rsidRPr="00200D65">
                              <w:rPr>
                                <w:noProof/>
                                <w:sz w:val="20"/>
                                <w:szCs w:val="20"/>
                              </w:rPr>
                              <w:t>(Tauger, 2011)</w:t>
                            </w:r>
                            <w:r w:rsidRPr="00200D65">
                              <w:rPr>
                                <w:sz w:val="20"/>
                                <w:szCs w:val="20"/>
                              </w:rPr>
                              <w:fldChar w:fldCharType="end"/>
                            </w:r>
                            <w:r w:rsidRPr="00200D65">
                              <w:rPr>
                                <w:sz w:val="20"/>
                                <w:szCs w:val="20"/>
                              </w:rPr>
                              <w:t xml:space="preserve">. Mobility becomes more predictable, influenced by place density and the number of intervening opportunities in a given area, although still strongly </w:t>
                            </w:r>
                            <w:r w:rsidRPr="00200D65">
                              <w:rPr>
                                <w:sz w:val="20"/>
                                <w:szCs w:val="20"/>
                                <w:shd w:val="clear" w:color="auto" w:fill="FFFFFF"/>
                              </w:rPr>
                              <w:t>deterred by the costs (in time and energy) associated to physical distance</w:t>
                            </w:r>
                            <w:r w:rsidRPr="00200D65">
                              <w:rPr>
                                <w:sz w:val="20"/>
                                <w:szCs w:val="20"/>
                              </w:rPr>
                              <w:t>. This sedentarization process brings famine, epidemics and endemic diseases, although with increases in fertility rates. At the same time, men and women became physically attached to their herds and crops.</w:t>
                            </w:r>
                          </w:p>
                          <w:p w14:paraId="58B6024D" w14:textId="77777777" w:rsidR="00FB7356" w:rsidRPr="00200D65" w:rsidRDefault="00FB7356" w:rsidP="00982D97">
                            <w:pPr>
                              <w:spacing w:line="240" w:lineRule="auto"/>
                              <w:jc w:val="both"/>
                              <w:rPr>
                                <w:sz w:val="20"/>
                                <w:szCs w:val="20"/>
                              </w:rPr>
                            </w:pPr>
                          </w:p>
                          <w:p w14:paraId="59833A95" w14:textId="77777777" w:rsidR="00FB7356" w:rsidRPr="00200D65" w:rsidRDefault="00FB7356" w:rsidP="00982D97">
                            <w:pPr>
                              <w:spacing w:line="240" w:lineRule="auto"/>
                              <w:jc w:val="both"/>
                              <w:rPr>
                                <w:sz w:val="20"/>
                                <w:szCs w:val="20"/>
                              </w:rPr>
                            </w:pPr>
                            <w:r w:rsidRPr="00200D65">
                              <w:rPr>
                                <w:sz w:val="20"/>
                                <w:szCs w:val="20"/>
                              </w:rPr>
                              <w:t xml:space="preserve">Animal husbandry has not represented an immediate use of animal force for human mobility. Horse-riding – the first auxiliary form of transportation – was documented only 5,000 years later (around 4800 BC) in the steppe cultures in the centre of the Eurasian continent </w:t>
                            </w:r>
                            <w:r w:rsidRPr="00200D65">
                              <w:rPr>
                                <w:sz w:val="20"/>
                                <w:szCs w:val="20"/>
                              </w:rPr>
                              <w:fldChar w:fldCharType="begin"/>
                            </w:r>
                            <w:r w:rsidRPr="00200D65">
                              <w:rPr>
                                <w:sz w:val="20"/>
                                <w:szCs w:val="20"/>
                              </w:rPr>
                              <w:instrText xml:space="preserve"> ADDIN EN.CITE &lt;EndNote&gt;&lt;Cite&gt;&lt;Author&gt;Anthony&lt;/Author&gt;&lt;Year&gt;2010&lt;/Year&gt;&lt;IDText&gt;The horse, the wheel, and language: How Bronze-Age riders from the eurasian steppes shaped the modern world&lt;/IDText&gt;&lt;DisplayText&gt;(Anthony, 2010)&lt;/DisplayText&gt;&lt;record&gt;&lt;urls&gt;&lt;related-urls&gt;&lt;url&gt;http://books.google.com.br/books?id=nLIufwC4szwC&lt;/url&gt;&lt;/related-urls&gt;&lt;/urls&gt;&lt;isbn&gt;9780691148182&lt;/isbn&gt;&lt;titles&gt;&lt;title&gt;The horse, the wheel, and language: How Bronze-Age riders from the eurasian steppes shaped the modern world&lt;/title&gt;&lt;secondary-title&gt;Princeton University Press&lt;/secondary-title&gt;&lt;/titles&gt;&lt;contributors&gt;&lt;authors&gt;&lt;author&gt;Anthony, D. W.&lt;/author&gt;&lt;/authors&gt;&lt;/contributors&gt;&lt;added-date format="utc"&gt;1306203582&lt;/added-date&gt;&lt;pub-location&gt;New Jersey&lt;/pub-location&gt;&lt;ref-type name="Book"&gt;6&lt;/ref-type&gt;&lt;dates&gt;&lt;year&gt;2010&lt;/year&gt;&lt;/dates&gt;&lt;rec-number&gt;298&lt;/rec-number&gt;&lt;publisher&gt;Princeton University Press&lt;/publisher&gt;&lt;last-updated-date format="utc"&gt;1306204187&lt;/last-updated-date&gt;&lt;/record&gt;&lt;/Cite&gt;&lt;/EndNote&gt;</w:instrText>
                            </w:r>
                            <w:r w:rsidRPr="00200D65">
                              <w:rPr>
                                <w:sz w:val="20"/>
                                <w:szCs w:val="20"/>
                              </w:rPr>
                              <w:fldChar w:fldCharType="separate"/>
                            </w:r>
                            <w:r w:rsidRPr="00200D65">
                              <w:rPr>
                                <w:noProof/>
                                <w:sz w:val="20"/>
                                <w:szCs w:val="20"/>
                              </w:rPr>
                              <w:t>(Anthony, 2010)</w:t>
                            </w:r>
                            <w:r w:rsidRPr="00200D65">
                              <w:rPr>
                                <w:sz w:val="20"/>
                                <w:szCs w:val="20"/>
                              </w:rPr>
                              <w:fldChar w:fldCharType="end"/>
                            </w:r>
                            <w:r w:rsidRPr="00200D65">
                              <w:rPr>
                                <w:sz w:val="20"/>
                                <w:szCs w:val="20"/>
                              </w:rPr>
                              <w:t xml:space="preserve">. This new technology, together with a later development (around 3400 BC) of carts and chariots (the first wheeled vehicle designed for speed) allowed Proto-Indo-European speakers to overcome the boredom and isolation of grass steppes and the costs of physical distance in cattle management </w:t>
                            </w:r>
                            <w:r w:rsidRPr="00200D65">
                              <w:rPr>
                                <w:sz w:val="20"/>
                                <w:szCs w:val="20"/>
                              </w:rPr>
                              <w:fldChar w:fldCharType="begin"/>
                            </w:r>
                            <w:r w:rsidRPr="00200D65">
                              <w:rPr>
                                <w:sz w:val="20"/>
                                <w:szCs w:val="20"/>
                              </w:rPr>
                              <w:instrText xml:space="preserve"> ADDIN EN.CITE &lt;EndNote&gt;&lt;Cite&gt;&lt;Author&gt;Anthony&lt;/Author&gt;&lt;Year&gt;2010&lt;/Year&gt;&lt;IDText&gt;The horse, the wheel, and language: How Bronze-Age riders from the eurasian steppes shaped the modern world&lt;/IDText&gt;&lt;DisplayText&gt;(Anthony, 2010)&lt;/DisplayText&gt;&lt;record&gt;&lt;urls&gt;&lt;related-urls&gt;&lt;url&gt;http://books.google.com.br/books?id=nLIufwC4szwC&lt;/url&gt;&lt;/related-urls&gt;&lt;/urls&gt;&lt;isbn&gt;9780691148182&lt;/isbn&gt;&lt;titles&gt;&lt;title&gt;The horse, the wheel, and language: How Bronze-Age riders from the eurasian steppes shaped the modern world&lt;/title&gt;&lt;secondary-title&gt;Princeton University Press&lt;/secondary-title&gt;&lt;/titles&gt;&lt;contributors&gt;&lt;authors&gt;&lt;author&gt;Anthony, D. W.&lt;/author&gt;&lt;/authors&gt;&lt;/contributors&gt;&lt;added-date format="utc"&gt;1306203582&lt;/added-date&gt;&lt;pub-location&gt;New Jersey&lt;/pub-location&gt;&lt;ref-type name="Book"&gt;6&lt;/ref-type&gt;&lt;dates&gt;&lt;year&gt;2010&lt;/year&gt;&lt;/dates&gt;&lt;rec-number&gt;298&lt;/rec-number&gt;&lt;publisher&gt;Princeton University Press&lt;/publisher&gt;&lt;last-updated-date format="utc"&gt;1306204187&lt;/last-updated-date&gt;&lt;/record&gt;&lt;/Cite&gt;&lt;/EndNote&gt;</w:instrText>
                            </w:r>
                            <w:r w:rsidRPr="00200D65">
                              <w:rPr>
                                <w:sz w:val="20"/>
                                <w:szCs w:val="20"/>
                              </w:rPr>
                              <w:fldChar w:fldCharType="separate"/>
                            </w:r>
                            <w:r w:rsidRPr="00200D65">
                              <w:rPr>
                                <w:noProof/>
                                <w:sz w:val="20"/>
                                <w:szCs w:val="20"/>
                              </w:rPr>
                              <w:t>(Anthony, 2010)</w:t>
                            </w:r>
                            <w:r w:rsidRPr="00200D65">
                              <w:rPr>
                                <w:sz w:val="20"/>
                                <w:szCs w:val="20"/>
                              </w:rPr>
                              <w:fldChar w:fldCharType="end"/>
                            </w:r>
                            <w:r w:rsidRPr="00200D65">
                              <w:rPr>
                                <w:sz w:val="20"/>
                                <w:szCs w:val="20"/>
                              </w:rPr>
                              <w:t xml:space="preserve">. It also helped them to gradually wide spread their culture and language from India to Portugal </w:t>
                            </w:r>
                            <w:r w:rsidRPr="00200D65">
                              <w:rPr>
                                <w:sz w:val="20"/>
                                <w:szCs w:val="20"/>
                              </w:rPr>
                              <w:fldChar w:fldCharType="begin"/>
                            </w:r>
                            <w:r w:rsidRPr="00200D65">
                              <w:rPr>
                                <w:sz w:val="20"/>
                                <w:szCs w:val="20"/>
                              </w:rPr>
                              <w:instrText xml:space="preserve"> ADDIN EN.CITE &lt;EndNote&gt;&lt;Cite&gt;&lt;Author&gt;Anthony&lt;/Author&gt;&lt;Year&gt;2010&lt;/Year&gt;&lt;IDText&gt;The horse, the wheel, and language: How Bronze-Age riders from the eurasian steppes shaped the modern world&lt;/IDText&gt;&lt;DisplayText&gt;(Anthony, 2010)&lt;/DisplayText&gt;&lt;record&gt;&lt;urls&gt;&lt;related-urls&gt;&lt;url&gt;http://books.google.com.br/books?id=nLIufwC4szwC&lt;/url&gt;&lt;/related-urls&gt;&lt;/urls&gt;&lt;isbn&gt;9780691148182&lt;/isbn&gt;&lt;titles&gt;&lt;title&gt;The horse, the wheel, and language: How Bronze-Age riders from the eurasian steppes shaped the modern world&lt;/title&gt;&lt;secondary-title&gt;Princeton University Press&lt;/secondary-title&gt;&lt;/titles&gt;&lt;contributors&gt;&lt;authors&gt;&lt;author&gt;Anthony, D. W.&lt;/author&gt;&lt;/authors&gt;&lt;/contributors&gt;&lt;added-date format="utc"&gt;1306203582&lt;/added-date&gt;&lt;pub-location&gt;New Jersey&lt;/pub-location&gt;&lt;ref-type name="Book"&gt;6&lt;/ref-type&gt;&lt;dates&gt;&lt;year&gt;2010&lt;/year&gt;&lt;/dates&gt;&lt;rec-number&gt;298&lt;/rec-number&gt;&lt;publisher&gt;Princeton University Press&lt;/publisher&gt;&lt;last-updated-date format="utc"&gt;1306204187&lt;/last-updated-date&gt;&lt;/record&gt;&lt;/Cite&gt;&lt;/EndNote&gt;</w:instrText>
                            </w:r>
                            <w:r w:rsidRPr="00200D65">
                              <w:rPr>
                                <w:sz w:val="20"/>
                                <w:szCs w:val="20"/>
                              </w:rPr>
                              <w:fldChar w:fldCharType="separate"/>
                            </w:r>
                            <w:r w:rsidRPr="00200D65">
                              <w:rPr>
                                <w:noProof/>
                                <w:sz w:val="20"/>
                                <w:szCs w:val="20"/>
                              </w:rPr>
                              <w:t>(Anthony, 2010)</w:t>
                            </w:r>
                            <w:r w:rsidRPr="00200D65">
                              <w:rPr>
                                <w:sz w:val="20"/>
                                <w:szCs w:val="20"/>
                              </w:rPr>
                              <w:fldChar w:fldCharType="end"/>
                            </w:r>
                            <w:r w:rsidRPr="00200D65">
                              <w:rPr>
                                <w:sz w:val="20"/>
                                <w:szCs w:val="20"/>
                              </w:rPr>
                              <w:t xml:space="preserve">. Nevertheless, from that period until the end of the Middle-Age, auxiliary forms of human transport designed for speed, safety and convenience were almost exclusively for a minority of the population (the elite, the traders or the military personnel), a condition that remains throughout history until recently. Since distance-related costs reduce, human mobility becomes more dependent on the intervening opportunities in the journey, i.e., the number of opportunities between origin and destination able to satisfy the needs who gave rise to one’s travel </w:t>
                            </w:r>
                            <w:r w:rsidRPr="00200D65">
                              <w:rPr>
                                <w:sz w:val="20"/>
                                <w:szCs w:val="20"/>
                              </w:rPr>
                              <w:fldChar w:fldCharType="begin"/>
                            </w:r>
                            <w:r w:rsidRPr="00200D65">
                              <w:rPr>
                                <w:sz w:val="20"/>
                                <w:szCs w:val="20"/>
                              </w:rPr>
                              <w:instrText xml:space="preserve"> ADDIN EN.CITE &lt;EndNote&gt;&lt;Cite&gt;&lt;Author&gt;Stouffer&lt;/Author&gt;&lt;Year&gt;1940&lt;/Year&gt;&lt;IDText&gt;Intervening Opportunities: A Theory Relating Mobility and Distance&lt;/IDText&gt;&lt;DisplayText&gt;(Stouffer, 1940)&lt;/DisplayText&gt;&lt;record&gt;&lt;urls&gt;&lt;related-urls&gt;&lt;url&gt;http://www.jstor.org/stable/2084520&lt;/url&gt;&lt;/related-urls&gt;&lt;/urls&gt;&lt;isbn&gt;00031224&lt;/isbn&gt;&lt;titles&gt;&lt;title&gt;Intervening Opportunities: A Theory Relating Mobility and Distance&lt;/title&gt;&lt;secondary-title&gt;American Sociological Review&lt;/secondary-title&gt;&lt;/titles&gt;&lt;pages&gt;845-867&lt;/pages&gt;&lt;number&gt;6&lt;/number&gt;&lt;contributors&gt;&lt;authors&gt;&lt;author&gt;Stouffer, Samuel A.&lt;/author&gt;&lt;/authors&gt;&lt;/contributors&gt;&lt;added-date format="utc"&gt;1434926415&lt;/added-date&gt;&lt;ref-type name="Journal Article"&gt;17&lt;/ref-type&gt;&lt;dates&gt;&lt;year&gt;1940&lt;/year&gt;&lt;/dates&gt;&lt;rec-number&gt;34048&lt;/rec-number&gt;&lt;publisher&gt;American Sociological Association&lt;/publisher&gt;&lt;last-updated-date format="utc"&gt;1434926415&lt;/last-updated-date&gt;&lt;electronic-resource-num&gt;10.2307/2084520&lt;/electronic-resource-num&gt;&lt;volume&gt;5&lt;/volume&gt;&lt;/record&gt;&lt;/Cite&gt;&lt;/EndNote&gt;</w:instrText>
                            </w:r>
                            <w:r w:rsidRPr="00200D65">
                              <w:rPr>
                                <w:sz w:val="20"/>
                                <w:szCs w:val="20"/>
                              </w:rPr>
                              <w:fldChar w:fldCharType="separate"/>
                            </w:r>
                            <w:r w:rsidRPr="00200D65">
                              <w:rPr>
                                <w:noProof/>
                                <w:sz w:val="20"/>
                                <w:szCs w:val="20"/>
                              </w:rPr>
                              <w:t>(Stouffer, 1940)</w:t>
                            </w:r>
                            <w:r w:rsidRPr="00200D65">
                              <w:rPr>
                                <w:sz w:val="20"/>
                                <w:szCs w:val="20"/>
                              </w:rPr>
                              <w:fldChar w:fldCharType="end"/>
                            </w:r>
                            <w:r w:rsidRPr="00200D65">
                              <w:rPr>
                                <w:sz w:val="20"/>
                                <w:szCs w:val="20"/>
                              </w:rPr>
                              <w:t>. Auxiliary forms of travel contributed for the elimination of many nutritional deficiency diseases as well as the dissemination of infectious diseases worldwide due to the ability to transport food and pathogens over large distances, especially after the development and expansion of maritime auxiliary forms. These have led to important mortality declines among populations who mastered auxiliary forms of transportation followed by striking mortality increases (in many cases, the complete extinction) among those who did not.</w:t>
                            </w:r>
                          </w:p>
                          <w:p w14:paraId="1A6B5493" w14:textId="77777777" w:rsidR="00FB7356" w:rsidRPr="00200D65" w:rsidRDefault="00FB7356" w:rsidP="00982D97">
                            <w:pPr>
                              <w:spacing w:line="240" w:lineRule="auto"/>
                              <w:jc w:val="both"/>
                              <w:rPr>
                                <w:sz w:val="20"/>
                                <w:szCs w:val="20"/>
                              </w:rPr>
                            </w:pPr>
                          </w:p>
                          <w:p w14:paraId="49EF9E86" w14:textId="14BA2BA5" w:rsidR="00FB7356" w:rsidRPr="00200D65" w:rsidRDefault="00FB7356" w:rsidP="00200D65">
                            <w:pPr>
                              <w:spacing w:line="240" w:lineRule="auto"/>
                              <w:jc w:val="both"/>
                              <w:rPr>
                                <w:sz w:val="20"/>
                                <w:szCs w:val="20"/>
                              </w:rPr>
                            </w:pPr>
                            <w:r w:rsidRPr="00200D65">
                              <w:rPr>
                                <w:sz w:val="20"/>
                                <w:szCs w:val="20"/>
                              </w:rPr>
                              <w:t xml:space="preserve">Dispossession from rural land first in Britain </w:t>
                            </w:r>
                            <w:r w:rsidRPr="00200D65">
                              <w:rPr>
                                <w:sz w:val="20"/>
                                <w:szCs w:val="20"/>
                              </w:rPr>
                              <w:fldChar w:fldCharType="begin"/>
                            </w:r>
                            <w:r w:rsidRPr="00200D65">
                              <w:rPr>
                                <w:sz w:val="20"/>
                                <w:szCs w:val="20"/>
                              </w:rPr>
                              <w:instrText xml:space="preserve"> ADDIN EN.CITE &lt;EndNote&gt;&lt;Cite&gt;&lt;Author&gt;Thompson&lt;/Author&gt;&lt;Year&gt;1963&lt;/Year&gt;&lt;IDText&gt;The making of the English working class&lt;/IDText&gt;&lt;DisplayText&gt;(Thompson, 1963)&lt;/DisplayText&gt;&lt;record&gt;&lt;urls&gt;&lt;related-urls&gt;&lt;url&gt;https://books.google.co.uk/books?id=l2aLyk-kacIC&lt;/url&gt;&lt;/related-urls&gt;&lt;/urls&gt;&lt;isbn&gt;9780575012219&lt;/isbn&gt;&lt;titles&gt;&lt;title&gt;The making of the English working class&lt;/title&gt;&lt;secondary-title&gt;A Vintage Giant&lt;/secondary-title&gt;&lt;/titles&gt;&lt;contributors&gt;&lt;authors&gt;&lt;author&gt;Thompson, E. P.&lt;/author&gt;&lt;/authors&gt;&lt;/contributors&gt;&lt;added-date format="utc"&gt;1434927713&lt;/added-date&gt;&lt;ref-type name="Book"&gt;6&lt;/ref-type&gt;&lt;dates&gt;&lt;year&gt;1963&lt;/year&gt;&lt;/dates&gt;&lt;rec-number&gt;34049&lt;/rec-number&gt;&lt;publisher&gt;Gollancz&lt;/publisher&gt;&lt;last-updated-date format="utc"&gt;1434927775&lt;/last-updated-date&gt;&lt;/record&gt;&lt;/Cite&gt;&lt;/EndNote&gt;</w:instrText>
                            </w:r>
                            <w:r w:rsidRPr="00200D65">
                              <w:rPr>
                                <w:sz w:val="20"/>
                                <w:szCs w:val="20"/>
                              </w:rPr>
                              <w:fldChar w:fldCharType="separate"/>
                            </w:r>
                            <w:r w:rsidRPr="00200D65">
                              <w:rPr>
                                <w:noProof/>
                                <w:sz w:val="20"/>
                                <w:szCs w:val="20"/>
                              </w:rPr>
                              <w:t>(Thompson, 1963)</w:t>
                            </w:r>
                            <w:r w:rsidRPr="00200D65">
                              <w:rPr>
                                <w:sz w:val="20"/>
                                <w:szCs w:val="20"/>
                              </w:rPr>
                              <w:fldChar w:fldCharType="end"/>
                            </w:r>
                            <w:r w:rsidRPr="00200D65">
                              <w:rPr>
                                <w:sz w:val="20"/>
                                <w:szCs w:val="20"/>
                              </w:rPr>
                              <w:t xml:space="preserve"> (most intensive in the 19</w:t>
                            </w:r>
                            <w:r w:rsidRPr="00200D65">
                              <w:rPr>
                                <w:sz w:val="20"/>
                                <w:szCs w:val="20"/>
                                <w:vertAlign w:val="superscript"/>
                              </w:rPr>
                              <w:t>th</w:t>
                            </w:r>
                            <w:r w:rsidRPr="00200D65">
                              <w:rPr>
                                <w:sz w:val="20"/>
                                <w:szCs w:val="20"/>
                              </w:rPr>
                              <w:t xml:space="preserve"> century) and in different parts of the world created a landless working surplus – providing the human workforce for the Industrial Revolution – who migrated to cities, accelerating urbanization </w:t>
                            </w:r>
                            <w:r w:rsidRPr="00200D65">
                              <w:rPr>
                                <w:sz w:val="20"/>
                                <w:szCs w:val="20"/>
                              </w:rPr>
                              <w:fldChar w:fldCharType="begin"/>
                            </w:r>
                            <w:r w:rsidRPr="00200D65">
                              <w:rPr>
                                <w:sz w:val="20"/>
                                <w:szCs w:val="20"/>
                              </w:rPr>
                              <w:instrText xml:space="preserve"> ADDIN EN.CITE &lt;EndNote&gt;&lt;Cite&gt;&lt;Author&gt;Thompson&lt;/Author&gt;&lt;Year&gt;1963&lt;/Year&gt;&lt;IDText&gt;The making of the English working class&lt;/IDText&gt;&lt;DisplayText&gt;(Thompson, 1963)&lt;/DisplayText&gt;&lt;record&gt;&lt;urls&gt;&lt;related-urls&gt;&lt;url&gt;https://books.google.co.uk/books?id=l2aLyk-kacIC&lt;/url&gt;&lt;/related-urls&gt;&lt;/urls&gt;&lt;isbn&gt;9780575012219&lt;/isbn&gt;&lt;titles&gt;&lt;title&gt;The making of the English working class&lt;/title&gt;&lt;secondary-title&gt;A Vintage Giant&lt;/secondary-title&gt;&lt;/titles&gt;&lt;contributors&gt;&lt;authors&gt;&lt;author&gt;Thompson, E. P.&lt;/author&gt;&lt;/authors&gt;&lt;/contributors&gt;&lt;added-date format="utc"&gt;1434927713&lt;/added-date&gt;&lt;ref-type name="Book"&gt;6&lt;/ref-type&gt;&lt;dates&gt;&lt;year&gt;1963&lt;/year&gt;&lt;/dates&gt;&lt;rec-number&gt;34049&lt;/rec-number&gt;&lt;publisher&gt;Gollancz&lt;/publisher&gt;&lt;last-updated-date format="utc"&gt;1434927775&lt;/last-updated-date&gt;&lt;/record&gt;&lt;/Cite&gt;&lt;/EndNote&gt;</w:instrText>
                            </w:r>
                            <w:r w:rsidRPr="00200D65">
                              <w:rPr>
                                <w:sz w:val="20"/>
                                <w:szCs w:val="20"/>
                              </w:rPr>
                              <w:fldChar w:fldCharType="separate"/>
                            </w:r>
                            <w:r w:rsidRPr="00200D65">
                              <w:rPr>
                                <w:noProof/>
                                <w:sz w:val="20"/>
                                <w:szCs w:val="20"/>
                              </w:rPr>
                              <w:t>(Thompson, 1963)</w:t>
                            </w:r>
                            <w:r w:rsidRPr="00200D65">
                              <w:rPr>
                                <w:sz w:val="20"/>
                                <w:szCs w:val="20"/>
                              </w:rPr>
                              <w:fldChar w:fldCharType="end"/>
                            </w:r>
                            <w:r w:rsidRPr="00200D65">
                              <w:rPr>
                                <w:sz w:val="20"/>
                                <w:szCs w:val="20"/>
                              </w:rPr>
                              <w:t xml:space="preserve">. The challenges of human mobility in this new environment </w:t>
                            </w:r>
                            <w:r w:rsidRPr="00200D65">
                              <w:rPr>
                                <w:sz w:val="20"/>
                                <w:szCs w:val="20"/>
                              </w:rPr>
                              <w:fldChar w:fldCharType="begin"/>
                            </w:r>
                            <w:r w:rsidRPr="00200D65">
                              <w:rPr>
                                <w:sz w:val="20"/>
                                <w:szCs w:val="20"/>
                              </w:rPr>
                              <w:instrText xml:space="preserve"> ADDIN EN.CITE &lt;EndNote&gt;&lt;Cite&gt;&lt;Author&gt;Virilio&lt;/Author&gt;&lt;Year&gt;1986&lt;/Year&gt;&lt;IDText&gt;Speed and politics: an essay on dromology&lt;/IDText&gt;&lt;DisplayText&gt;(Virilio, 1986)&lt;/DisplayText&gt;&lt;record&gt;&lt;urls&gt;&lt;related-urls&gt;&lt;url&gt;https://books.google.com.br/books?id=6zjbAAAAMAAJ&lt;/url&gt;&lt;/related-urls&gt;&lt;/urls&gt;&lt;titles&gt;&lt;title&gt;Speed and politics: an essay on dromology&lt;/title&gt;&lt;secondary-title&gt;Foreign agents series&lt;/secondary-title&gt;&lt;/titles&gt;&lt;contributors&gt;&lt;authors&gt;&lt;author&gt;Virilio, P.&lt;/author&gt;&lt;/authors&gt;&lt;/contributors&gt;&lt;added-date format="utc"&gt;1422311819&lt;/added-date&gt;&lt;ref-type name="Book"&gt;6&lt;/ref-type&gt;&lt;dates&gt;&lt;year&gt;1986&lt;/year&gt;&lt;/dates&gt;&lt;rec-number&gt;33993&lt;/rec-number&gt;&lt;publisher&gt;Columbia University&lt;/publisher&gt;&lt;last-updated-date format="utc"&gt;1422311819&lt;/last-updated-date&gt;&lt;/record&gt;&lt;/Cite&gt;&lt;/EndNote&gt;</w:instrText>
                            </w:r>
                            <w:r w:rsidRPr="00200D65">
                              <w:rPr>
                                <w:sz w:val="20"/>
                                <w:szCs w:val="20"/>
                              </w:rPr>
                              <w:fldChar w:fldCharType="separate"/>
                            </w:r>
                            <w:r w:rsidRPr="00200D65">
                              <w:rPr>
                                <w:noProof/>
                                <w:sz w:val="20"/>
                                <w:szCs w:val="20"/>
                              </w:rPr>
                              <w:t>(Virilio, 1986)</w:t>
                            </w:r>
                            <w:r w:rsidRPr="00200D65">
                              <w:rPr>
                                <w:sz w:val="20"/>
                                <w:szCs w:val="20"/>
                              </w:rPr>
                              <w:fldChar w:fldCharType="end"/>
                            </w:r>
                            <w:r w:rsidRPr="00200D65">
                              <w:rPr>
                                <w:sz w:val="20"/>
                                <w:szCs w:val="20"/>
                              </w:rPr>
                              <w:t xml:space="preserve">, intrinsic to the new economic system </w:t>
                            </w:r>
                            <w:r w:rsidRPr="00200D65">
                              <w:rPr>
                                <w:sz w:val="20"/>
                                <w:szCs w:val="20"/>
                              </w:rPr>
                              <w:fldChar w:fldCharType="begin"/>
                            </w:r>
                            <w:r w:rsidRPr="00200D65">
                              <w:rPr>
                                <w:sz w:val="20"/>
                                <w:szCs w:val="20"/>
                              </w:rPr>
                              <w:instrText xml:space="preserve"> ADDIN EN.CITE &lt;EndNote&gt;&lt;Cite&gt;&lt;Author&gt;Harvey&lt;/Author&gt;&lt;Year&gt;2011&lt;/Year&gt;&lt;IDText&gt;The enigma of capital: and the crises of capitalism&lt;/IDText&gt;&lt;DisplayText&gt;(David Harvey, 2011)&lt;/DisplayText&gt;&lt;record&gt;&lt;isbn&gt;1847652018&lt;/isbn&gt;&lt;titles&gt;&lt;title&gt;The enigma of capital: and the crises of capitalism&lt;/title&gt;&lt;/titles&gt;&lt;contributors&gt;&lt;authors&gt;&lt;author&gt;Harvey, David&lt;/author&gt;&lt;/authors&gt;&lt;/contributors&gt;&lt;added-date format="utc"&gt;1421411533&lt;/added-date&gt;&lt;ref-type name="Book"&gt;6&lt;/ref-type&gt;&lt;dates&gt;&lt;year&gt;2011&lt;/year&gt;&lt;/dates&gt;&lt;rec-number&gt;33986&lt;/rec-number&gt;&lt;publisher&gt;Profile Books&lt;/publisher&gt;&lt;last-updated-date format="utc"&gt;1421411533&lt;/last-updated-date&gt;&lt;/record&gt;&lt;/Cite&gt;&lt;/EndNote&gt;</w:instrText>
                            </w:r>
                            <w:r w:rsidRPr="00200D65">
                              <w:rPr>
                                <w:sz w:val="20"/>
                                <w:szCs w:val="20"/>
                              </w:rPr>
                              <w:fldChar w:fldCharType="separate"/>
                            </w:r>
                            <w:r w:rsidRPr="00200D65">
                              <w:rPr>
                                <w:noProof/>
                                <w:sz w:val="20"/>
                                <w:szCs w:val="20"/>
                              </w:rPr>
                              <w:t>(David Harvey, 2011)</w:t>
                            </w:r>
                            <w:r w:rsidRPr="00200D65">
                              <w:rPr>
                                <w:sz w:val="20"/>
                                <w:szCs w:val="20"/>
                              </w:rPr>
                              <w:fldChar w:fldCharType="end"/>
                            </w:r>
                            <w:r w:rsidRPr="00200D65">
                              <w:rPr>
                                <w:sz w:val="20"/>
                                <w:szCs w:val="20"/>
                              </w:rPr>
                              <w:t>, contributed to the development of motorised forms of transport, initially mass transit by road and rail and later by individual motorised modes. The bicycle also improved considerably along the 19</w:t>
                            </w:r>
                            <w:r w:rsidRPr="00200D65">
                              <w:rPr>
                                <w:sz w:val="20"/>
                                <w:szCs w:val="20"/>
                                <w:vertAlign w:val="superscript"/>
                              </w:rPr>
                              <w:t>th</w:t>
                            </w:r>
                            <w:r w:rsidRPr="00200D65">
                              <w:rPr>
                                <w:sz w:val="20"/>
                                <w:szCs w:val="20"/>
                              </w:rPr>
                              <w:t xml:space="preserve"> century to function as an auxiliary form of transportation more suitable for the modern urban environment, enabling increasing speed for individuals </w:t>
                            </w:r>
                            <w:r w:rsidRPr="00200D65">
                              <w:rPr>
                                <w:sz w:val="20"/>
                                <w:szCs w:val="20"/>
                              </w:rPr>
                              <w:fldChar w:fldCharType="begin"/>
                            </w:r>
                            <w:r w:rsidRPr="00200D65">
                              <w:rPr>
                                <w:sz w:val="20"/>
                                <w:szCs w:val="20"/>
                              </w:rPr>
                              <w:instrText xml:space="preserve"> ADDIN EN.CITE &lt;EndNote&gt;&lt;Cite&gt;&lt;Author&gt;Herlihy&lt;/Author&gt;&lt;Year&gt;2006&lt;/Year&gt;&lt;IDText&gt;Bicycle: The History&lt;/IDText&gt;&lt;DisplayText&gt;(Herlihy, 2006)&lt;/DisplayText&gt;&lt;record&gt;&lt;urls&gt;&lt;related-urls&gt;&lt;url&gt;http://books.google.com/books?id=VDlaT0KxJfAC&lt;/url&gt;&lt;/related-urls&gt;&lt;/urls&gt;&lt;isbn&gt;9780300120479&lt;/isbn&gt;&lt;titles&gt;&lt;title&gt;Bicycle: The History&lt;/title&gt;&lt;/titles&gt;&lt;contributors&gt;&lt;authors&gt;&lt;author&gt;Herlihy, D. V.&lt;/author&gt;&lt;/authors&gt;&lt;/contributors&gt;&lt;added-date format="utc"&gt;1306205004&lt;/added-date&gt;&lt;pub-location&gt;New Haven&lt;/pub-location&gt;&lt;ref-type name="Book"&gt;6&lt;/ref-type&gt;&lt;dates&gt;&lt;year&gt;2006&lt;/year&gt;&lt;/dates&gt;&lt;rec-number&gt;300&lt;/rec-number&gt;&lt;publisher&gt;Yale University Press&lt;/publisher&gt;&lt;last-updated-date format="utc"&gt;1306205213&lt;/last-updated-date&gt;&lt;/record&gt;&lt;/Cite&gt;&lt;/EndNote&gt;</w:instrText>
                            </w:r>
                            <w:r w:rsidRPr="00200D65">
                              <w:rPr>
                                <w:sz w:val="20"/>
                                <w:szCs w:val="20"/>
                              </w:rPr>
                              <w:fldChar w:fldCharType="separate"/>
                            </w:r>
                            <w:r w:rsidRPr="00200D65">
                              <w:rPr>
                                <w:noProof/>
                                <w:sz w:val="20"/>
                                <w:szCs w:val="20"/>
                              </w:rPr>
                              <w:t>(Herlihy, 2006)</w:t>
                            </w:r>
                            <w:r w:rsidRPr="00200D65">
                              <w:rPr>
                                <w:sz w:val="20"/>
                                <w:szCs w:val="20"/>
                              </w:rPr>
                              <w:fldChar w:fldCharType="end"/>
                            </w:r>
                            <w:r w:rsidRPr="00200D65">
                              <w:rPr>
                                <w:sz w:val="20"/>
                                <w:szCs w:val="20"/>
                              </w:rPr>
                              <w:t xml:space="preserve">. Despite the fact that human mobility pattern in the urban context remains determined by place density and intervening opportunities </w:t>
                            </w:r>
                            <w:r w:rsidRPr="00200D65">
                              <w:rPr>
                                <w:sz w:val="20"/>
                                <w:szCs w:val="20"/>
                              </w:rPr>
                              <w:fldChar w:fldCharType="begin">
                                <w:fldData xml:space="preserve">PEVuZE5vdGU+PENpdGU+PEF1dGhvcj5TdG91ZmZlcjwvQXV0aG9yPjxZZWFyPjE5NDA8L1llYXI+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</w:fldData>
                              </w:fldChar>
                            </w:r>
                            <w:r w:rsidRPr="00200D65">
                              <w:rPr>
                                <w:sz w:val="20"/>
                                <w:szCs w:val="20"/>
                              </w:rPr>
                              <w:instrText xml:space="preserve"> ADDIN EN.CITE </w:instrText>
                            </w:r>
                            <w:r w:rsidRPr="00200D65">
                              <w:rPr>
                                <w:sz w:val="20"/>
                                <w:szCs w:val="20"/>
                              </w:rPr>
                              <w:fldChar w:fldCharType="begin">
                                <w:fldData xml:space="preserve">PEVuZE5vdGU+PENpdGU+PEF1dGhvcj5TdG91ZmZlcjwvQXV0aG9yPjxZZWFyPjE5NDA8L1llYXI+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</w:fldData>
                              </w:fldChar>
                            </w:r>
                            <w:r w:rsidRPr="00200D65">
                              <w:rPr>
                                <w:sz w:val="20"/>
                                <w:szCs w:val="20"/>
                              </w:rPr>
                              <w:instrText xml:space="preserve"> ADDIN EN.CITE.DATA </w:instrText>
                            </w:r>
                            <w:r w:rsidRPr="00200D65">
                              <w:rPr>
                                <w:sz w:val="20"/>
                                <w:szCs w:val="20"/>
                              </w:rPr>
                            </w:r>
                            <w:r w:rsidRPr="00200D65">
                              <w:rPr>
                                <w:sz w:val="20"/>
                                <w:szCs w:val="20"/>
                              </w:rPr>
                              <w:fldChar w:fldCharType="end"/>
                            </w:r>
                            <w:r w:rsidRPr="00200D65">
                              <w:rPr>
                                <w:sz w:val="20"/>
                                <w:szCs w:val="20"/>
                              </w:rPr>
                            </w:r>
                            <w:r w:rsidRPr="00200D65">
                              <w:rPr>
                                <w:sz w:val="20"/>
                                <w:szCs w:val="20"/>
                              </w:rPr>
                              <w:fldChar w:fldCharType="separate"/>
                            </w:r>
                            <w:r w:rsidRPr="00200D65">
                              <w:rPr>
                                <w:noProof/>
                                <w:sz w:val="20"/>
                                <w:szCs w:val="20"/>
                              </w:rPr>
                              <w:t>(Noulas, Scellato, Lambiotte, Pontil, &amp; Mascolo, 2012; Stouffer, 1940)</w:t>
                            </w:r>
                            <w:r w:rsidRPr="00200D65">
                              <w:rPr>
                                <w:sz w:val="20"/>
                                <w:szCs w:val="20"/>
                              </w:rPr>
                              <w:fldChar w:fldCharType="end"/>
                            </w:r>
                            <w:r w:rsidRPr="00200D65">
                              <w:rPr>
                                <w:sz w:val="20"/>
                                <w:szCs w:val="20"/>
                              </w:rPr>
                              <w:t>, the dissemination of motorised forms of transportation made auxiliary travels predominate in human mobility for the first time in history. It transformed mobility, with people moving less, in terms of movement and energy expenditure, and moving more and faster, in terms of displacement. Another novelty present in the Acceleration and Imobility stage is the reliance on non-renewable energy sources, namely fossil fuels, unlike traditional energy sources previously adopted, such as human and animal traction or natural forces (winds and sea currents, mainly). On the other hand, the inequality between those without access to the most technologically advanced auxiliary forms of transport and those with access were perpetuated in the urban context, with traffic-related morbidity and mortality rates strikingly higher among pedestrians, many of whom lacked other option to travel except for walking.</w:t>
                            </w:r>
                          </w:p>
                          <w:p w14:paraId="08A16335" w14:textId="77777777" w:rsidR="00FB7356" w:rsidRDefault="00FB7356" w:rsidP="00982D9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6831F0" id="_x0000_t202" coordsize="21600,21600" o:spt="202" path="m,l,21600r21600,l21600,xe">
                <v:stroke joinstyle="miter"/>
                <v:path gradientshapeok="t" o:connecttype="rect"/>
              </v:shapetype>
              <v:shape id="Caixa de Texto 2" o:spid="_x0000_s1026" type="#_x0000_t202" style="position:absolute;left:0;text-align:left;margin-left:0;margin-top:102pt;width:446.25pt;height:69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">
                <v:textbox>
                  <w:txbxContent>
                    <w:p w14:paraId="53E58375" w14:textId="7275FBB0" w:rsidR="00FB7356" w:rsidRPr="004E445A" w:rsidRDefault="00FB7356" w:rsidP="00982D97">
                      <w:pPr>
                        <w:spacing w:line="240" w:lineRule="auto"/>
                        <w:jc w:val="both"/>
                        <w:rPr>
                          <w:b/>
                          <w:sz w:val="20"/>
                          <w:szCs w:val="20"/>
                        </w:rPr>
                      </w:pPr>
                      <w:r w:rsidRPr="004E445A">
                        <w:rPr>
                          <w:b/>
                          <w:sz w:val="20"/>
                          <w:szCs w:val="20"/>
                        </w:rPr>
                        <w:t>BOX 1</w:t>
                      </w:r>
                    </w:p>
                    <w:p w14:paraId="672CA333" w14:textId="7BAA6B5B" w:rsidR="00FB7356" w:rsidRPr="00200D65" w:rsidRDefault="00FB7356" w:rsidP="00982D97">
                      <w:pPr>
                        <w:spacing w:line="240" w:lineRule="auto"/>
                        <w:jc w:val="both"/>
                        <w:rPr>
                          <w:sz w:val="20"/>
                          <w:szCs w:val="20"/>
                        </w:rPr>
                      </w:pPr>
                      <w:r w:rsidRPr="00200D65">
                        <w:rPr>
                          <w:sz w:val="20"/>
                          <w:szCs w:val="20"/>
                        </w:rPr>
                        <w:t>Despite the challenges of characterizing the time-resolved location of individuals and populations in the past, the mobility transition throughout human existence can be understood in five broad stages: 1) Random Walk; 2) Sedentarization; 3) Auxiliary forms of transport; 4) Acceleration and Immobility; and 5) Human urbanism.</w:t>
                      </w:r>
                    </w:p>
                    <w:p w14:paraId="367DD476" w14:textId="77777777" w:rsidR="00FB7356" w:rsidRPr="00200D65" w:rsidRDefault="00FB7356" w:rsidP="00982D97">
                      <w:pPr>
                        <w:spacing w:line="240" w:lineRule="auto"/>
                        <w:jc w:val="both"/>
                        <w:rPr>
                          <w:sz w:val="20"/>
                          <w:szCs w:val="20"/>
                        </w:rPr>
                      </w:pPr>
                      <w:r w:rsidRPr="00200D65">
                        <w:rPr>
                          <w:sz w:val="20"/>
                          <w:szCs w:val="20"/>
                        </w:rPr>
                        <w:t xml:space="preserve">Long before the development of </w:t>
                      </w:r>
                      <w:r w:rsidRPr="00200D65">
                        <w:rPr>
                          <w:i/>
                          <w:sz w:val="20"/>
                          <w:szCs w:val="20"/>
                        </w:rPr>
                        <w:t>homo sapiens</w:t>
                      </w:r>
                      <w:r w:rsidRPr="00200D65">
                        <w:rPr>
                          <w:sz w:val="20"/>
                          <w:szCs w:val="20"/>
                        </w:rPr>
                        <w:t xml:space="preserve">, bipedality played a decisive role in the evolution of the first hominids </w:t>
                      </w:r>
                      <w:r w:rsidRPr="00200D65">
                        <w:rPr>
                          <w:sz w:val="20"/>
                          <w:szCs w:val="20"/>
                        </w:rPr>
                        <w:fldChar w:fldCharType="begin"/>
                      </w:r>
                      <w:r w:rsidRPr="00200D65">
                        <w:rPr>
                          <w:sz w:val="20"/>
                          <w:szCs w:val="20"/>
                        </w:rPr>
                        <w:instrText xml:space="preserve"> ADDIN EN.CITE &lt;EndNote&gt;&lt;Cite&gt;&lt;Author&gt;Kuliukas&lt;/Author&gt;&lt;Year&gt;2002&lt;/Year&gt;&lt;IDText&gt;Wading for food the driving force of the evolution of bipedalism?&lt;/IDText&gt;&lt;DisplayText&gt;(Kuliukas, 2002)&lt;/DisplayText&gt;&lt;record&gt;&lt;keywords&gt;&lt;keyword&gt;Adaptation, Physiological/physiology&lt;/keyword&gt;&lt;keyword&gt;Animals&lt;/keyword&gt;&lt;keyword&gt;Biological Evolution&lt;/keyword&gt;&lt;keyword&gt;Bone and Bones/ anatomy &amp;amp; histology&lt;/keyword&gt;&lt;keyword&gt;Diet&lt;/keyword&gt;&lt;keyword&gt;Environment&lt;/keyword&gt;&lt;keyword&gt;Fatty Acids, Essential/administration &amp;amp; dosage/supply &amp;amp; distribution&lt;/keyword&gt;&lt;keyword&gt;Femur/anatomy &amp;amp; histology&lt;/keyword&gt;&lt;keyword&gt;Fossils&lt;/keyword&gt;&lt;keyword&gt;Hominidae/anatomy &amp;amp; histology/ physiology&lt;/keyword&gt;&lt;keyword&gt;Humans&lt;/keyword&gt;&lt;keyword&gt;Locomotion/ physiology&lt;/keyword&gt;&lt;keyword&gt;Paleontology&lt;/keyword&gt;&lt;keyword&gt;Species Specificity&lt;/keyword&gt;&lt;keyword&gt;Tooth Abrasion/etiology&lt;/keyword&gt;&lt;keyword&gt;Water&lt;/keyword&gt;&lt;/keywords&gt;&lt;isbn&gt;0260-1060 (Print)&amp;#xD;0260-1060 (Linking)&lt;/isbn&gt;&lt;titles&gt;&lt;title&gt;Wading for food the driving force of the evolution of bipedalism?&lt;/title&gt;&lt;secondary-title&gt;Nutr Health&lt;/secondary-title&gt;&lt;/titles&gt;&lt;pages&gt;267-89&lt;/pages&gt;&lt;number&gt;4&lt;/number&gt;&lt;contributors&gt;&lt;authors&gt;&lt;author&gt;Kuliukas, A.&lt;/author&gt;&lt;/authors&gt;&lt;/contributors&gt;&lt;edition&gt;2003/03/06&lt;/edition&gt;&lt;language&gt;eng&lt;/language&gt;&lt;added-date format="utc"&gt;1307112554&lt;/added-date&gt;&lt;ref-type name="Journal Article"&gt;17&lt;/ref-type&gt;&lt;auth-address&gt;29 Hazlemere Road, Penn, Buckinghamshire, HP10 8AD, UK.&lt;/auth-address&gt;&lt;dates&gt;&lt;year&gt;2002&lt;/year&gt;&lt;/dates&gt;&lt;remote-database-provider&gt;NLM&lt;/remote-database-provider&gt;&lt;rec-number&gt;318&lt;/rec-number&gt;&lt;last-updated-date format="utc"&gt;1307112554&lt;/last-updated-date&gt;&lt;accession-num&gt;12617279&lt;/accession-num&gt;&lt;volume&gt;16&lt;/volume&gt;&lt;/record&gt;&lt;/Cite&gt;&lt;/EndNote&gt;</w:instrText>
                      </w:r>
                      <w:r w:rsidRPr="00200D65">
                        <w:rPr>
                          <w:sz w:val="20"/>
                          <w:szCs w:val="20"/>
                        </w:rPr>
                        <w:fldChar w:fldCharType="separate"/>
                      </w:r>
                      <w:r w:rsidRPr="00200D65">
                        <w:rPr>
                          <w:noProof/>
                          <w:sz w:val="20"/>
                          <w:szCs w:val="20"/>
                        </w:rPr>
                        <w:t>(Kuliukas, 2002)</w:t>
                      </w:r>
                      <w:r w:rsidRPr="00200D65">
                        <w:rPr>
                          <w:sz w:val="20"/>
                          <w:szCs w:val="20"/>
                        </w:rPr>
                        <w:fldChar w:fldCharType="end"/>
                      </w:r>
                      <w:r w:rsidRPr="00200D65">
                        <w:rPr>
                          <w:sz w:val="20"/>
                          <w:szCs w:val="20"/>
                        </w:rPr>
                        <w:t xml:space="preserve">. In the first stages of human mobility, during the Late-Paleolithic era (50,000-10,000 BC), walking and running were the only forms of locomotion, much likely following a random walk pattern (Levy walk) </w:t>
                      </w:r>
                      <w:r w:rsidRPr="00200D65">
                        <w:rPr>
                          <w:sz w:val="20"/>
                          <w:szCs w:val="20"/>
                        </w:rPr>
                        <w:fldChar w:fldCharType="begin"/>
                      </w:r>
                      <w:r w:rsidRPr="00200D65">
                        <w:rPr>
                          <w:sz w:val="20"/>
                          <w:szCs w:val="20"/>
                        </w:rPr>
                        <w:instrText xml:space="preserve"> ADDIN EN.CITE &lt;EndNote&gt;&lt;Cite&gt;&lt;Author&gt;Raichlen&lt;/Author&gt;&lt;Year&gt;2014&lt;/Year&gt;&lt;IDText&gt;Evidence of Lévy walk foraging patterns in human hunter–gatherers&lt;/IDText&gt;&lt;DisplayText&gt;(Raichlen et al., 2014)&lt;/DisplayText&gt;&lt;record&gt;&lt;urls&gt;&lt;related-urls&gt;&lt;url&gt;http://www.pnas.org/content/111/2/728.abstract&lt;/url&gt;&lt;/related-urls&gt;&lt;/urls&gt;&lt;titles&gt;&lt;title&gt;Evidence of Lévy walk foraging patterns in human hunter–gatherers&lt;/title&gt;&lt;secondary-title&gt;Proceedings of the National Academy of Sciences&lt;/secondary-title&gt;&lt;/titles&gt;&lt;pages&gt;728-733&lt;/pages&gt;&lt;number&gt;2&lt;/number&gt;&lt;contributors&gt;&lt;authors&gt;&lt;author&gt;Raichlen, David A.&lt;/author&gt;&lt;author&gt;Wood, Brian M.&lt;/author&gt;&lt;author&gt;Gordon, Adam D.&lt;/author&gt;&lt;author&gt;Mabulla, Audax Z. P.&lt;/author&gt;&lt;author&gt;Marlowe, Frank W.&lt;/author&gt;&lt;author&gt;Pontzer, Herman&lt;/author&gt;&lt;/authors&gt;&lt;/contributors&gt;&lt;added-date format="utc"&gt;1434922789&lt;/added-date&gt;&lt;ref-type name="Journal Article"&gt;17&lt;/ref-type&gt;&lt;dates&gt;&lt;year&gt;2014&lt;/year&gt;&lt;/dates&gt;&lt;rec-number&gt;34046&lt;/rec-number&gt;&lt;last-updated-date format="utc"&gt;1434922789&lt;/last-updated-date&gt;&lt;electronic-resource-num&gt;10.1073/pnas.1318616111&lt;/electronic-resource-num&gt;&lt;volume&gt;111&lt;/volume&gt;&lt;/record&gt;&lt;/Cite&gt;&lt;/EndNote&gt;</w:instrText>
                      </w:r>
                      <w:r w:rsidRPr="00200D65">
                        <w:rPr>
                          <w:sz w:val="20"/>
                          <w:szCs w:val="20"/>
                        </w:rPr>
                        <w:fldChar w:fldCharType="separate"/>
                      </w:r>
                      <w:r w:rsidRPr="00200D65">
                        <w:rPr>
                          <w:noProof/>
                          <w:sz w:val="20"/>
                          <w:szCs w:val="20"/>
                        </w:rPr>
                        <w:t>(Raichlen et al., 2014)</w:t>
                      </w:r>
                      <w:r w:rsidRPr="00200D65">
                        <w:rPr>
                          <w:sz w:val="20"/>
                          <w:szCs w:val="20"/>
                        </w:rPr>
                        <w:fldChar w:fldCharType="end"/>
                      </w:r>
                      <w:r w:rsidRPr="00200D65">
                        <w:rPr>
                          <w:sz w:val="20"/>
                          <w:szCs w:val="20"/>
                        </w:rPr>
                        <w:t xml:space="preserve">, similar to that of other group mammals </w:t>
                      </w:r>
                      <w:r w:rsidRPr="00200D65">
                        <w:rPr>
                          <w:sz w:val="20"/>
                          <w:szCs w:val="20"/>
                        </w:rPr>
                        <w:fldChar w:fldCharType="begin">
                          <w:fldData xml:space="preserve">PEVuZE5vdGU+PENpdGU+PEF1dGhvcj5FZHdhcmRzPC9BdXRob3I+PFllYXI+MjAwNzwvWWVhcj48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</w:fldData>
                        </w:fldChar>
                      </w:r>
                      <w:r w:rsidRPr="00200D65">
                        <w:rPr>
                          <w:sz w:val="20"/>
                          <w:szCs w:val="20"/>
                        </w:rPr>
                        <w:instrText xml:space="preserve"> ADDIN EN.CITE </w:instrText>
                      </w:r>
                      <w:r w:rsidRPr="00200D65">
                        <w:rPr>
                          <w:sz w:val="20"/>
                          <w:szCs w:val="20"/>
                        </w:rPr>
                        <w:fldChar w:fldCharType="begin">
                          <w:fldData xml:space="preserve">PEVuZE5vdGU+PENpdGU+PEF1dGhvcj5FZHdhcmRzPC9BdXRob3I+PFllYXI+MjAwNzwvWWVhcj48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</w:fldData>
                        </w:fldChar>
                      </w:r>
                      <w:r w:rsidRPr="00200D65">
                        <w:rPr>
                          <w:sz w:val="20"/>
                          <w:szCs w:val="20"/>
                        </w:rPr>
                        <w:instrText xml:space="preserve"> ADDIN EN.CITE.DATA </w:instrText>
                      </w:r>
                      <w:r w:rsidRPr="00200D65">
                        <w:rPr>
                          <w:sz w:val="20"/>
                          <w:szCs w:val="20"/>
                        </w:rPr>
                      </w:r>
                      <w:r w:rsidRPr="00200D65">
                        <w:rPr>
                          <w:sz w:val="20"/>
                          <w:szCs w:val="20"/>
                        </w:rPr>
                        <w:fldChar w:fldCharType="end"/>
                      </w:r>
                      <w:r w:rsidRPr="00200D65">
                        <w:rPr>
                          <w:sz w:val="20"/>
                          <w:szCs w:val="20"/>
                        </w:rPr>
                      </w:r>
                      <w:r w:rsidRPr="00200D65">
                        <w:rPr>
                          <w:sz w:val="20"/>
                          <w:szCs w:val="20"/>
                        </w:rPr>
                        <w:fldChar w:fldCharType="separate"/>
                      </w:r>
                      <w:r w:rsidRPr="00200D65">
                        <w:rPr>
                          <w:noProof/>
                          <w:sz w:val="20"/>
                          <w:szCs w:val="20"/>
                        </w:rPr>
                        <w:t>(Edwards et al., 2007; Viswanathan et al., 1999)</w:t>
                      </w:r>
                      <w:r w:rsidRPr="00200D65">
                        <w:rPr>
                          <w:sz w:val="20"/>
                          <w:szCs w:val="20"/>
                        </w:rPr>
                        <w:fldChar w:fldCharType="end"/>
                      </w:r>
                      <w:r w:rsidRPr="00200D65">
                        <w:rPr>
                          <w:sz w:val="20"/>
                          <w:szCs w:val="20"/>
                        </w:rPr>
                        <w:t xml:space="preserve">. The Levy walk pattern seems to optimize searching for, acquiring, processing, and transporting foods and is linked with variations in the availability of prey and gatherings </w:t>
                      </w:r>
                      <w:r w:rsidRPr="00200D65">
                        <w:rPr>
                          <w:sz w:val="20"/>
                          <w:szCs w:val="20"/>
                        </w:rPr>
                        <w:fldChar w:fldCharType="begin">
                          <w:fldData xml:space="preserve">PEVuZE5vdGU+PENpdGU+PEF1dGhvcj5FZHdhcmRzPC9BdXRob3I+PFllYXI+MjAwNzwvWWVhcj48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</w:fldData>
                        </w:fldChar>
                      </w:r>
                      <w:r w:rsidRPr="00200D65">
                        <w:rPr>
                          <w:sz w:val="20"/>
                          <w:szCs w:val="20"/>
                        </w:rPr>
                        <w:instrText xml:space="preserve"> ADDIN EN.CITE </w:instrText>
                      </w:r>
                      <w:r w:rsidRPr="00200D65">
                        <w:rPr>
                          <w:sz w:val="20"/>
                          <w:szCs w:val="20"/>
                        </w:rPr>
                        <w:fldChar w:fldCharType="begin">
                          <w:fldData xml:space="preserve">PEVuZE5vdGU+PENpdGU+PEF1dGhvcj5FZHdhcmRzPC9BdXRob3I+PFllYXI+MjAwNzwvWWVhcj48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</w:fldData>
                        </w:fldChar>
                      </w:r>
                      <w:r w:rsidRPr="00200D65">
                        <w:rPr>
                          <w:sz w:val="20"/>
                          <w:szCs w:val="20"/>
                        </w:rPr>
                        <w:instrText xml:space="preserve"> ADDIN EN.CITE.DATA </w:instrText>
                      </w:r>
                      <w:r w:rsidRPr="00200D65">
                        <w:rPr>
                          <w:sz w:val="20"/>
                          <w:szCs w:val="20"/>
                        </w:rPr>
                      </w:r>
                      <w:r w:rsidRPr="00200D65">
                        <w:rPr>
                          <w:sz w:val="20"/>
                          <w:szCs w:val="20"/>
                        </w:rPr>
                        <w:fldChar w:fldCharType="end"/>
                      </w:r>
                      <w:r w:rsidRPr="00200D65">
                        <w:rPr>
                          <w:sz w:val="20"/>
                          <w:szCs w:val="20"/>
                        </w:rPr>
                      </w:r>
                      <w:r w:rsidRPr="00200D65">
                        <w:rPr>
                          <w:sz w:val="20"/>
                          <w:szCs w:val="20"/>
                        </w:rPr>
                        <w:fldChar w:fldCharType="separate"/>
                      </w:r>
                      <w:r w:rsidRPr="00200D65">
                        <w:rPr>
                          <w:noProof/>
                          <w:sz w:val="20"/>
                          <w:szCs w:val="20"/>
                        </w:rPr>
                        <w:t>(Edwards et al., 2007; Raichlen et al., 2014; Viswanathan et al., 1999)</w:t>
                      </w:r>
                      <w:r w:rsidRPr="00200D65">
                        <w:rPr>
                          <w:sz w:val="20"/>
                          <w:szCs w:val="20"/>
                        </w:rPr>
                        <w:fldChar w:fldCharType="end"/>
                      </w:r>
                      <w:r w:rsidRPr="00200D65">
                        <w:rPr>
                          <w:sz w:val="20"/>
                          <w:szCs w:val="20"/>
                        </w:rPr>
                        <w:t xml:space="preserve">. It might also have contributed to prevent the occurrence of epidemics although the Late-Paleolithic population would still suffer from high rates of mortality, mostly related to infectious disease. Even though conditioned by food availability, hunter-gatherers were able to move autonomously and relatively free to explore their surroundings </w:t>
                      </w:r>
                      <w:r w:rsidRPr="00200D65">
                        <w:rPr>
                          <w:sz w:val="20"/>
                          <w:szCs w:val="20"/>
                        </w:rPr>
                        <w:fldChar w:fldCharType="begin"/>
                      </w:r>
                      <w:r w:rsidRPr="00200D65">
                        <w:rPr>
                          <w:sz w:val="20"/>
                          <w:szCs w:val="20"/>
                        </w:rPr>
                        <w:instrText xml:space="preserve"> ADDIN EN.CITE &lt;EndNote&gt;&lt;Cite&gt;&lt;Author&gt;Raichlen&lt;/Author&gt;&lt;Year&gt;2014&lt;/Year&gt;&lt;IDText&gt;Evidence of Lévy walk foraging patterns in human hunter–gatherers&lt;/IDText&gt;&lt;DisplayText&gt;(Raichlen et al., 2014)&lt;/DisplayText&gt;&lt;record&gt;&lt;urls&gt;&lt;related-urls&gt;&lt;url&gt;http://www.pnas.org/content/111/2/728.abstract&lt;/url&gt;&lt;/related-urls&gt;&lt;/urls&gt;&lt;titles&gt;&lt;title&gt;Evidence of Lévy walk foraging patterns in human hunter–gatherers&lt;/title&gt;&lt;secondary-title&gt;Proceedings of the National Academy of Sciences&lt;/secondary-title&gt;&lt;/titles&gt;&lt;pages&gt;728-733&lt;/pages&gt;&lt;number&gt;2&lt;/number&gt;&lt;contributors&gt;&lt;authors&gt;&lt;author&gt;Raichlen, David A.&lt;/author&gt;&lt;author&gt;Wood, Brian M.&lt;/author&gt;&lt;author&gt;Gordon, Adam D.&lt;/author&gt;&lt;author&gt;Mabulla, Audax Z. P.&lt;/author&gt;&lt;author&gt;Marlowe, Frank W.&lt;/author&gt;&lt;author&gt;Pontzer, Herman&lt;/author&gt;&lt;/authors&gt;&lt;/contributors&gt;&lt;added-date format="utc"&gt;1434922789&lt;/added-date&gt;&lt;ref-type name="Journal Article"&gt;17&lt;/ref-type&gt;&lt;dates&gt;&lt;year&gt;2014&lt;/year&gt;&lt;/dates&gt;&lt;rec-number&gt;34046&lt;/rec-number&gt;&lt;last-updated-date format="utc"&gt;1434922789&lt;/last-updated-date&gt;&lt;electronic-resource-num&gt;10.1073/pnas.1318616111&lt;/electronic-resource-num&gt;&lt;volume&gt;111&lt;/volume&gt;&lt;/record&gt;&lt;/Cite&gt;&lt;/EndNote&gt;</w:instrText>
                      </w:r>
                      <w:r w:rsidRPr="00200D65">
                        <w:rPr>
                          <w:sz w:val="20"/>
                          <w:szCs w:val="20"/>
                        </w:rPr>
                        <w:fldChar w:fldCharType="separate"/>
                      </w:r>
                      <w:r w:rsidRPr="00200D65">
                        <w:rPr>
                          <w:noProof/>
                          <w:sz w:val="20"/>
                          <w:szCs w:val="20"/>
                        </w:rPr>
                        <w:t>(Raichlen et al., 2014)</w:t>
                      </w:r>
                      <w:r w:rsidRPr="00200D65">
                        <w:rPr>
                          <w:sz w:val="20"/>
                          <w:szCs w:val="20"/>
                        </w:rPr>
                        <w:fldChar w:fldCharType="end"/>
                      </w:r>
                      <w:r w:rsidRPr="00200D65">
                        <w:rPr>
                          <w:sz w:val="20"/>
                          <w:szCs w:val="20"/>
                        </w:rPr>
                        <w:t>.</w:t>
                      </w:r>
                    </w:p>
                    <w:p w14:paraId="144C9327" w14:textId="77777777" w:rsidR="00FB7356" w:rsidRPr="00200D65" w:rsidRDefault="00FB7356" w:rsidP="00982D97">
                      <w:pPr>
                        <w:spacing w:line="240" w:lineRule="auto"/>
                        <w:jc w:val="both"/>
                        <w:rPr>
                          <w:sz w:val="20"/>
                          <w:szCs w:val="20"/>
                        </w:rPr>
                      </w:pPr>
                      <w:r w:rsidRPr="00200D65">
                        <w:rPr>
                          <w:sz w:val="20"/>
                          <w:szCs w:val="20"/>
                        </w:rPr>
                        <w:t xml:space="preserve">With the development of agriculture and animal husbandry (around 10,000 BC) </w:t>
                      </w:r>
                      <w:r w:rsidRPr="00200D65">
                        <w:rPr>
                          <w:sz w:val="20"/>
                          <w:szCs w:val="20"/>
                        </w:rPr>
                        <w:fldChar w:fldCharType="begin"/>
                      </w:r>
                      <w:r w:rsidRPr="00200D65">
                        <w:rPr>
                          <w:sz w:val="20"/>
                          <w:szCs w:val="20"/>
                        </w:rPr>
                        <w:instrText xml:space="preserve"> ADDIN EN.CITE &lt;EndNote&gt;&lt;Cite&gt;&lt;Author&gt;Wendorf&lt;/Author&gt;&lt;Year&gt;1998&lt;/Year&gt;&lt;IDText&gt;Nabta Playa and its role in northeastern African pre-history. &lt;/IDText&gt;&lt;DisplayText&gt;(Wendorf &amp;amp; Schild, 1998)&lt;/DisplayText&gt;&lt;record&gt;&lt;titles&gt;&lt;title&gt;Nabta Playa and its role in northeastern African pre-history. &lt;/title&gt;&lt;secondary-title&gt;Journal of Anthropological Archaeology&lt;/secondary-title&gt;&lt;/titles&gt;&lt;pages&gt;97-123&lt;/pages&gt;&lt;contributors&gt;&lt;authors&gt;&lt;author&gt;Wendorf, F.&lt;/author&gt;&lt;author&gt;Schild, R.&lt;/author&gt;&lt;/authors&gt;&lt;/contributors&gt;&lt;section&gt;97&lt;/section&gt;&lt;added-date format="utc"&gt;1307112951&lt;/added-date&gt;&lt;ref-type name="Journal Article"&gt;17&lt;/ref-type&gt;&lt;dates&gt;&lt;year&gt;1998&lt;/year&gt;&lt;/dates&gt;&lt;rec-number&gt;319&lt;/rec-number&gt;&lt;last-updated-date format="utc"&gt;1307113021&lt;/last-updated-date&gt;&lt;volume&gt;17&lt;/volume&gt;&lt;/record&gt;&lt;/Cite&gt;&lt;/EndNote&gt;</w:instrText>
                      </w:r>
                      <w:r w:rsidRPr="00200D65">
                        <w:rPr>
                          <w:sz w:val="20"/>
                          <w:szCs w:val="20"/>
                        </w:rPr>
                        <w:fldChar w:fldCharType="separate"/>
                      </w:r>
                      <w:r w:rsidRPr="00200D65">
                        <w:rPr>
                          <w:noProof/>
                          <w:sz w:val="20"/>
                          <w:szCs w:val="20"/>
                        </w:rPr>
                        <w:t>(Wendorf &amp; Schild, 1998)</w:t>
                      </w:r>
                      <w:r w:rsidRPr="00200D65">
                        <w:rPr>
                          <w:sz w:val="20"/>
                          <w:szCs w:val="20"/>
                        </w:rPr>
                        <w:fldChar w:fldCharType="end"/>
                      </w:r>
                      <w:r w:rsidRPr="00200D65">
                        <w:rPr>
                          <w:sz w:val="20"/>
                          <w:szCs w:val="20"/>
                        </w:rPr>
                        <w:t xml:space="preserve">, humans begin to settle, the first great wave of sedentarization of humankind </w:t>
                      </w:r>
                      <w:r w:rsidRPr="00200D65">
                        <w:rPr>
                          <w:sz w:val="20"/>
                          <w:szCs w:val="20"/>
                        </w:rPr>
                        <w:fldChar w:fldCharType="begin"/>
                      </w:r>
                      <w:r w:rsidRPr="00200D65">
                        <w:rPr>
                          <w:sz w:val="20"/>
                          <w:szCs w:val="20"/>
                        </w:rPr>
                        <w:instrText xml:space="preserve"> ADDIN EN.CITE &lt;EndNote&gt;&lt;Cite&gt;&lt;Author&gt;Tauger&lt;/Author&gt;&lt;Year&gt;2011&lt;/Year&gt;&lt;IDText&gt;Agriculture in World History&lt;/IDText&gt;&lt;DisplayText&gt;(Tauger, 2011)&lt;/DisplayText&gt;&lt;record&gt;&lt;urls&gt;&lt;related-urls&gt;&lt;url&gt;http://books.google.com.br/books?id=Biz6zuPVfvoC&lt;/url&gt;&lt;/related-urls&gt;&lt;/urls&gt;&lt;isbn&gt;9780415773867&lt;/isbn&gt;&lt;titles&gt;&lt;title&gt;Agriculture in World History&lt;/title&gt;&lt;secondary-title&gt;Themes in World History&lt;/secondary-title&gt;&lt;/titles&gt;&lt;contributors&gt;&lt;authors&gt;&lt;author&gt;Tauger, M.&lt;/author&gt;&lt;/authors&gt;&lt;/contributors&gt;&lt;edition&gt;1&lt;/edition&gt;&lt;added-date format="utc"&gt;1307111949&lt;/added-date&gt;&lt;pub-location&gt;New York&lt;/pub-location&gt;&lt;ref-type name="Book"&gt;6&lt;/ref-type&gt;&lt;dates&gt;&lt;year&gt;2011&lt;/year&gt;&lt;/dates&gt;&lt;rec-number&gt;317&lt;/rec-number&gt;&lt;publisher&gt;Routledge&lt;/publisher&gt;&lt;last-updated-date format="utc"&gt;1307112415&lt;/last-updated-date&gt;&lt;/record&gt;&lt;/Cite&gt;&lt;/EndNote&gt;</w:instrText>
                      </w:r>
                      <w:r w:rsidRPr="00200D65">
                        <w:rPr>
                          <w:sz w:val="20"/>
                          <w:szCs w:val="20"/>
                        </w:rPr>
                        <w:fldChar w:fldCharType="separate"/>
                      </w:r>
                      <w:r w:rsidRPr="00200D65">
                        <w:rPr>
                          <w:noProof/>
                          <w:sz w:val="20"/>
                          <w:szCs w:val="20"/>
                        </w:rPr>
                        <w:t>(Tauger, 2011)</w:t>
                      </w:r>
                      <w:r w:rsidRPr="00200D65">
                        <w:rPr>
                          <w:sz w:val="20"/>
                          <w:szCs w:val="20"/>
                        </w:rPr>
                        <w:fldChar w:fldCharType="end"/>
                      </w:r>
                      <w:r w:rsidRPr="00200D65">
                        <w:rPr>
                          <w:sz w:val="20"/>
                          <w:szCs w:val="20"/>
                        </w:rPr>
                        <w:t xml:space="preserve">. Mobility becomes more predictable, influenced by place density and the number of intervening opportunities in a given area, although still strongly </w:t>
                      </w:r>
                      <w:r w:rsidRPr="00200D65">
                        <w:rPr>
                          <w:sz w:val="20"/>
                          <w:szCs w:val="20"/>
                          <w:shd w:val="clear" w:color="auto" w:fill="FFFFFF"/>
                        </w:rPr>
                        <w:t>deterred by the costs (in time and energy) associated to physical distance</w:t>
                      </w:r>
                      <w:r w:rsidRPr="00200D65">
                        <w:rPr>
                          <w:sz w:val="20"/>
                          <w:szCs w:val="20"/>
                        </w:rPr>
                        <w:t>. This sedentarization process brings famine, epidemics and endemic diseases, although with increases in fertility rates. At the same time, men and women became physically attached to their herds and crops.</w:t>
                      </w:r>
                    </w:p>
                    <w:p w14:paraId="58B6024D" w14:textId="77777777" w:rsidR="00FB7356" w:rsidRPr="00200D65" w:rsidRDefault="00FB7356" w:rsidP="00982D97">
                      <w:pPr>
                        <w:spacing w:line="240" w:lineRule="auto"/>
                        <w:jc w:val="both"/>
                        <w:rPr>
                          <w:sz w:val="20"/>
                          <w:szCs w:val="20"/>
                        </w:rPr>
                      </w:pPr>
                    </w:p>
                    <w:p w14:paraId="59833A95" w14:textId="77777777" w:rsidR="00FB7356" w:rsidRPr="00200D65" w:rsidRDefault="00FB7356" w:rsidP="00982D97">
                      <w:pPr>
                        <w:spacing w:line="240" w:lineRule="auto"/>
                        <w:jc w:val="both"/>
                        <w:rPr>
                          <w:sz w:val="20"/>
                          <w:szCs w:val="20"/>
                        </w:rPr>
                      </w:pPr>
                      <w:r w:rsidRPr="00200D65">
                        <w:rPr>
                          <w:sz w:val="20"/>
                          <w:szCs w:val="20"/>
                        </w:rPr>
                        <w:t xml:space="preserve">Animal husbandry has not represented an immediate use of animal force for human mobility. Horse-riding – the first auxiliary form of transportation – was documented only 5,000 years later (around 4800 BC) in the steppe cultures in the centre of the Eurasian continent </w:t>
                      </w:r>
                      <w:r w:rsidRPr="00200D65">
                        <w:rPr>
                          <w:sz w:val="20"/>
                          <w:szCs w:val="20"/>
                        </w:rPr>
                        <w:fldChar w:fldCharType="begin"/>
                      </w:r>
                      <w:r w:rsidRPr="00200D65">
                        <w:rPr>
                          <w:sz w:val="20"/>
                          <w:szCs w:val="20"/>
                        </w:rPr>
                        <w:instrText xml:space="preserve"> ADDIN EN.CITE &lt;EndNote&gt;&lt;Cite&gt;&lt;Author&gt;Anthony&lt;/Author&gt;&lt;Year&gt;2010&lt;/Year&gt;&lt;IDText&gt;The horse, the wheel, and language: How Bronze-Age riders from the eurasian steppes shaped the modern world&lt;/IDText&gt;&lt;DisplayText&gt;(Anthony, 2010)&lt;/DisplayText&gt;&lt;record&gt;&lt;urls&gt;&lt;related-urls&gt;&lt;url&gt;http://books.google.com.br/books?id=nLIufwC4szwC&lt;/url&gt;&lt;/related-urls&gt;&lt;/urls&gt;&lt;isbn&gt;9780691148182&lt;/isbn&gt;&lt;titles&gt;&lt;title&gt;The horse, the wheel, and language: How Bronze-Age riders from the eurasian steppes shaped the modern world&lt;/title&gt;&lt;secondary-title&gt;Princeton University Press&lt;/secondary-title&gt;&lt;/titles&gt;&lt;contributors&gt;&lt;authors&gt;&lt;author&gt;Anthony, D. W.&lt;/author&gt;&lt;/authors&gt;&lt;/contributors&gt;&lt;added-date format="utc"&gt;1306203582&lt;/added-date&gt;&lt;pub-location&gt;New Jersey&lt;/pub-location&gt;&lt;ref-type name="Book"&gt;6&lt;/ref-type&gt;&lt;dates&gt;&lt;year&gt;2010&lt;/year&gt;&lt;/dates&gt;&lt;rec-number&gt;298&lt;/rec-number&gt;&lt;publisher&gt;Princeton University Press&lt;/publisher&gt;&lt;last-updated-date format="utc"&gt;1306204187&lt;/last-updated-date&gt;&lt;/record&gt;&lt;/Cite&gt;&lt;/EndNote&gt;</w:instrText>
                      </w:r>
                      <w:r w:rsidRPr="00200D65">
                        <w:rPr>
                          <w:sz w:val="20"/>
                          <w:szCs w:val="20"/>
                        </w:rPr>
                        <w:fldChar w:fldCharType="separate"/>
                      </w:r>
                      <w:r w:rsidRPr="00200D65">
                        <w:rPr>
                          <w:noProof/>
                          <w:sz w:val="20"/>
                          <w:szCs w:val="20"/>
                        </w:rPr>
                        <w:t>(Anthony, 2010)</w:t>
                      </w:r>
                      <w:r w:rsidRPr="00200D65">
                        <w:rPr>
                          <w:sz w:val="20"/>
                          <w:szCs w:val="20"/>
                        </w:rPr>
                        <w:fldChar w:fldCharType="end"/>
                      </w:r>
                      <w:r w:rsidRPr="00200D65">
                        <w:rPr>
                          <w:sz w:val="20"/>
                          <w:szCs w:val="20"/>
                        </w:rPr>
                        <w:t xml:space="preserve">. This new technology, together with a later development (around 3400 BC) of carts and chariots (the first wheeled vehicle designed for speed) allowed Proto-Indo-European speakers to overcome the boredom and isolation of grass steppes and the costs of physical distance in cattle management </w:t>
                      </w:r>
                      <w:r w:rsidRPr="00200D65">
                        <w:rPr>
                          <w:sz w:val="20"/>
                          <w:szCs w:val="20"/>
                        </w:rPr>
                        <w:fldChar w:fldCharType="begin"/>
                      </w:r>
                      <w:r w:rsidRPr="00200D65">
                        <w:rPr>
                          <w:sz w:val="20"/>
                          <w:szCs w:val="20"/>
                        </w:rPr>
                        <w:instrText xml:space="preserve"> ADDIN EN.CITE &lt;EndNote&gt;&lt;Cite&gt;&lt;Author&gt;Anthony&lt;/Author&gt;&lt;Year&gt;2010&lt;/Year&gt;&lt;IDText&gt;The horse, the wheel, and language: How Bronze-Age riders from the eurasian steppes shaped the modern world&lt;/IDText&gt;&lt;DisplayText&gt;(Anthony, 2010)&lt;/DisplayText&gt;&lt;record&gt;&lt;urls&gt;&lt;related-urls&gt;&lt;url&gt;http://books.google.com.br/books?id=nLIufwC4szwC&lt;/url&gt;&lt;/related-urls&gt;&lt;/urls&gt;&lt;isbn&gt;9780691148182&lt;/isbn&gt;&lt;titles&gt;&lt;title&gt;The horse, the wheel, and language: How Bronze-Age riders from the eurasian steppes shaped the modern world&lt;/title&gt;&lt;secondary-title&gt;Princeton University Press&lt;/secondary-title&gt;&lt;/titles&gt;&lt;contributors&gt;&lt;authors&gt;&lt;author&gt;Anthony, D. W.&lt;/author&gt;&lt;/authors&gt;&lt;/contributors&gt;&lt;added-date format="utc"&gt;1306203582&lt;/added-date&gt;&lt;pub-location&gt;New Jersey&lt;/pub-location&gt;&lt;ref-type name="Book"&gt;6&lt;/ref-type&gt;&lt;dates&gt;&lt;year&gt;2010&lt;/year&gt;&lt;/dates&gt;&lt;rec-number&gt;298&lt;/rec-number&gt;&lt;publisher&gt;Princeton University Press&lt;/publisher&gt;&lt;last-updated-date format="utc"&gt;1306204187&lt;/last-updated-date&gt;&lt;/record&gt;&lt;/Cite&gt;&lt;/EndNote&gt;</w:instrText>
                      </w:r>
                      <w:r w:rsidRPr="00200D65">
                        <w:rPr>
                          <w:sz w:val="20"/>
                          <w:szCs w:val="20"/>
                        </w:rPr>
                        <w:fldChar w:fldCharType="separate"/>
                      </w:r>
                      <w:r w:rsidRPr="00200D65">
                        <w:rPr>
                          <w:noProof/>
                          <w:sz w:val="20"/>
                          <w:szCs w:val="20"/>
                        </w:rPr>
                        <w:t>(Anthony, 2010)</w:t>
                      </w:r>
                      <w:r w:rsidRPr="00200D65">
                        <w:rPr>
                          <w:sz w:val="20"/>
                          <w:szCs w:val="20"/>
                        </w:rPr>
                        <w:fldChar w:fldCharType="end"/>
                      </w:r>
                      <w:r w:rsidRPr="00200D65">
                        <w:rPr>
                          <w:sz w:val="20"/>
                          <w:szCs w:val="20"/>
                        </w:rPr>
                        <w:t xml:space="preserve">. It also helped them to gradually wide spread their culture and language from India to Portugal </w:t>
                      </w:r>
                      <w:r w:rsidRPr="00200D65">
                        <w:rPr>
                          <w:sz w:val="20"/>
                          <w:szCs w:val="20"/>
                        </w:rPr>
                        <w:fldChar w:fldCharType="begin"/>
                      </w:r>
                      <w:r w:rsidRPr="00200D65">
                        <w:rPr>
                          <w:sz w:val="20"/>
                          <w:szCs w:val="20"/>
                        </w:rPr>
                        <w:instrText xml:space="preserve"> ADDIN EN.CITE &lt;EndNote&gt;&lt;Cite&gt;&lt;Author&gt;Anthony&lt;/Author&gt;&lt;Year&gt;2010&lt;/Year&gt;&lt;IDText&gt;The horse, the wheel, and language: How Bronze-Age riders from the eurasian steppes shaped the modern world&lt;/IDText&gt;&lt;DisplayText&gt;(Anthony, 2010)&lt;/DisplayText&gt;&lt;record&gt;&lt;urls&gt;&lt;related-urls&gt;&lt;url&gt;http://books.google.com.br/books?id=nLIufwC4szwC&lt;/url&gt;&lt;/related-urls&gt;&lt;/urls&gt;&lt;isbn&gt;9780691148182&lt;/isbn&gt;&lt;titles&gt;&lt;title&gt;The horse, the wheel, and language: How Bronze-Age riders from the eurasian steppes shaped the modern world&lt;/title&gt;&lt;secondary-title&gt;Princeton University Press&lt;/secondary-title&gt;&lt;/titles&gt;&lt;contributors&gt;&lt;authors&gt;&lt;author&gt;Anthony, D. W.&lt;/author&gt;&lt;/authors&gt;&lt;/contributors&gt;&lt;added-date format="utc"&gt;1306203582&lt;/added-date&gt;&lt;pub-location&gt;New Jersey&lt;/pub-location&gt;&lt;ref-type name="Book"&gt;6&lt;/ref-type&gt;&lt;dates&gt;&lt;year&gt;2010&lt;/year&gt;&lt;/dates&gt;&lt;rec-number&gt;298&lt;/rec-number&gt;&lt;publisher&gt;Princeton University Press&lt;/publisher&gt;&lt;last-updated-date format="utc"&gt;1306204187&lt;/last-updated-date&gt;&lt;/record&gt;&lt;/Cite&gt;&lt;/EndNote&gt;</w:instrText>
                      </w:r>
                      <w:r w:rsidRPr="00200D65">
                        <w:rPr>
                          <w:sz w:val="20"/>
                          <w:szCs w:val="20"/>
                        </w:rPr>
                        <w:fldChar w:fldCharType="separate"/>
                      </w:r>
                      <w:r w:rsidRPr="00200D65">
                        <w:rPr>
                          <w:noProof/>
                          <w:sz w:val="20"/>
                          <w:szCs w:val="20"/>
                        </w:rPr>
                        <w:t>(Anthony, 2010)</w:t>
                      </w:r>
                      <w:r w:rsidRPr="00200D65">
                        <w:rPr>
                          <w:sz w:val="20"/>
                          <w:szCs w:val="20"/>
                        </w:rPr>
                        <w:fldChar w:fldCharType="end"/>
                      </w:r>
                      <w:r w:rsidRPr="00200D65">
                        <w:rPr>
                          <w:sz w:val="20"/>
                          <w:szCs w:val="20"/>
                        </w:rPr>
                        <w:t xml:space="preserve">. Nevertheless, from that period until the end of the Middle-Age, auxiliary forms of human transport designed for speed, safety and convenience were almost exclusively for a minority of the population (the elite, the traders or the military personnel), a condition that remains throughout history until recently. Since distance-related costs reduce, human mobility becomes more dependent on the intervening opportunities in the journey, i.e., the number of opportunities between origin and destination able to satisfy the needs who gave rise to one’s travel </w:t>
                      </w:r>
                      <w:r w:rsidRPr="00200D65">
                        <w:rPr>
                          <w:sz w:val="20"/>
                          <w:szCs w:val="20"/>
                        </w:rPr>
                        <w:fldChar w:fldCharType="begin"/>
                      </w:r>
                      <w:r w:rsidRPr="00200D65">
                        <w:rPr>
                          <w:sz w:val="20"/>
                          <w:szCs w:val="20"/>
                        </w:rPr>
                        <w:instrText xml:space="preserve"> ADDIN EN.CITE &lt;EndNote&gt;&lt;Cite&gt;&lt;Author&gt;Stouffer&lt;/Author&gt;&lt;Year&gt;1940&lt;/Year&gt;&lt;IDText&gt;Intervening Opportunities: A Theory Relating Mobility and Distance&lt;/IDText&gt;&lt;DisplayText&gt;(Stouffer, 1940)&lt;/DisplayText&gt;&lt;record&gt;&lt;urls&gt;&lt;related-urls&gt;&lt;url&gt;http://www.jstor.org/stable/2084520&lt;/url&gt;&lt;/related-urls&gt;&lt;/urls&gt;&lt;isbn&gt;00031224&lt;/isbn&gt;&lt;titles&gt;&lt;title&gt;Intervening Opportunities: A Theory Relating Mobility and Distance&lt;/title&gt;&lt;secondary-title&gt;American Sociological Review&lt;/secondary-title&gt;&lt;/titles&gt;&lt;pages&gt;845-867&lt;/pages&gt;&lt;number&gt;6&lt;/number&gt;&lt;contributors&gt;&lt;authors&gt;&lt;author&gt;Stouffer, Samuel A.&lt;/author&gt;&lt;/authors&gt;&lt;/contributors&gt;&lt;added-date format="utc"&gt;1434926415&lt;/added-date&gt;&lt;ref-type name="Journal Article"&gt;17&lt;/ref-type&gt;&lt;dates&gt;&lt;year&gt;1940&lt;/year&gt;&lt;/dates&gt;&lt;rec-number&gt;34048&lt;/rec-number&gt;&lt;publisher&gt;American Sociological Association&lt;/publisher&gt;&lt;last-updated-date format="utc"&gt;1434926415&lt;/last-updated-date&gt;&lt;electronic-resource-num&gt;10.2307/2084520&lt;/electronic-resource-num&gt;&lt;volume&gt;5&lt;/volume&gt;&lt;/record&gt;&lt;/Cite&gt;&lt;/EndNote&gt;</w:instrText>
                      </w:r>
                      <w:r w:rsidRPr="00200D65">
                        <w:rPr>
                          <w:sz w:val="20"/>
                          <w:szCs w:val="20"/>
                        </w:rPr>
                        <w:fldChar w:fldCharType="separate"/>
                      </w:r>
                      <w:r w:rsidRPr="00200D65">
                        <w:rPr>
                          <w:noProof/>
                          <w:sz w:val="20"/>
                          <w:szCs w:val="20"/>
                        </w:rPr>
                        <w:t>(Stouffer, 1940)</w:t>
                      </w:r>
                      <w:r w:rsidRPr="00200D65">
                        <w:rPr>
                          <w:sz w:val="20"/>
                          <w:szCs w:val="20"/>
                        </w:rPr>
                        <w:fldChar w:fldCharType="end"/>
                      </w:r>
                      <w:r w:rsidRPr="00200D65">
                        <w:rPr>
                          <w:sz w:val="20"/>
                          <w:szCs w:val="20"/>
                        </w:rPr>
                        <w:t>. Auxiliary forms of travel contributed for the elimination of many nutritional deficiency diseases as well as the dissemination of infectious diseases worldwide due to the ability to transport food and pathogens over large distances, especially after the development and expansion of maritime auxiliary forms. These have led to important mortality declines among populations who mastered auxiliary forms of transportation followed by striking mortality increases (in many cases, the complete extinction) among those who did not.</w:t>
                      </w:r>
                    </w:p>
                    <w:p w14:paraId="1A6B5493" w14:textId="77777777" w:rsidR="00FB7356" w:rsidRPr="00200D65" w:rsidRDefault="00FB7356" w:rsidP="00982D97">
                      <w:pPr>
                        <w:spacing w:line="240" w:lineRule="auto"/>
                        <w:jc w:val="both"/>
                        <w:rPr>
                          <w:sz w:val="20"/>
                          <w:szCs w:val="20"/>
                        </w:rPr>
                      </w:pPr>
                    </w:p>
                    <w:p w14:paraId="49EF9E86" w14:textId="14BA2BA5" w:rsidR="00FB7356" w:rsidRPr="00200D65" w:rsidRDefault="00FB7356" w:rsidP="00200D65">
                      <w:pPr>
                        <w:spacing w:line="240" w:lineRule="auto"/>
                        <w:jc w:val="both"/>
                        <w:rPr>
                          <w:sz w:val="20"/>
                          <w:szCs w:val="20"/>
                        </w:rPr>
                      </w:pPr>
                      <w:r w:rsidRPr="00200D65">
                        <w:rPr>
                          <w:sz w:val="20"/>
                          <w:szCs w:val="20"/>
                        </w:rPr>
                        <w:t xml:space="preserve">Dispossession from rural land first in Britain </w:t>
                      </w:r>
                      <w:r w:rsidRPr="00200D65">
                        <w:rPr>
                          <w:sz w:val="20"/>
                          <w:szCs w:val="20"/>
                        </w:rPr>
                        <w:fldChar w:fldCharType="begin"/>
                      </w:r>
                      <w:r w:rsidRPr="00200D65">
                        <w:rPr>
                          <w:sz w:val="20"/>
                          <w:szCs w:val="20"/>
                        </w:rPr>
                        <w:instrText xml:space="preserve"> ADDIN EN.CITE &lt;EndNote&gt;&lt;Cite&gt;&lt;Author&gt;Thompson&lt;/Author&gt;&lt;Year&gt;1963&lt;/Year&gt;&lt;IDText&gt;The making of the English working class&lt;/IDText&gt;&lt;DisplayText&gt;(Thompson, 1963)&lt;/DisplayText&gt;&lt;record&gt;&lt;urls&gt;&lt;related-urls&gt;&lt;url&gt;https://books.google.co.uk/books?id=l2aLyk-kacIC&lt;/url&gt;&lt;/related-urls&gt;&lt;/urls&gt;&lt;isbn&gt;9780575012219&lt;/isbn&gt;&lt;titles&gt;&lt;title&gt;The making of the English working class&lt;/title&gt;&lt;secondary-title&gt;A Vintage Giant&lt;/secondary-title&gt;&lt;/titles&gt;&lt;contributors&gt;&lt;authors&gt;&lt;author&gt;Thompson, E. P.&lt;/author&gt;&lt;/authors&gt;&lt;/contributors&gt;&lt;added-date format="utc"&gt;1434927713&lt;/added-date&gt;&lt;ref-type name="Book"&gt;6&lt;/ref-type&gt;&lt;dates&gt;&lt;year&gt;1963&lt;/year&gt;&lt;/dates&gt;&lt;rec-number&gt;34049&lt;/rec-number&gt;&lt;publisher&gt;Gollancz&lt;/publisher&gt;&lt;last-updated-date format="utc"&gt;1434927775&lt;/last-updated-date&gt;&lt;/record&gt;&lt;/Cite&gt;&lt;/EndNote&gt;</w:instrText>
                      </w:r>
                      <w:r w:rsidRPr="00200D65">
                        <w:rPr>
                          <w:sz w:val="20"/>
                          <w:szCs w:val="20"/>
                        </w:rPr>
                        <w:fldChar w:fldCharType="separate"/>
                      </w:r>
                      <w:r w:rsidRPr="00200D65">
                        <w:rPr>
                          <w:noProof/>
                          <w:sz w:val="20"/>
                          <w:szCs w:val="20"/>
                        </w:rPr>
                        <w:t>(Thompson, 1963)</w:t>
                      </w:r>
                      <w:r w:rsidRPr="00200D65">
                        <w:rPr>
                          <w:sz w:val="20"/>
                          <w:szCs w:val="20"/>
                        </w:rPr>
                        <w:fldChar w:fldCharType="end"/>
                      </w:r>
                      <w:r w:rsidRPr="00200D65">
                        <w:rPr>
                          <w:sz w:val="20"/>
                          <w:szCs w:val="20"/>
                        </w:rPr>
                        <w:t xml:space="preserve"> (most intensive in the 19</w:t>
                      </w:r>
                      <w:r w:rsidRPr="00200D65">
                        <w:rPr>
                          <w:sz w:val="20"/>
                          <w:szCs w:val="20"/>
                          <w:vertAlign w:val="superscript"/>
                        </w:rPr>
                        <w:t>th</w:t>
                      </w:r>
                      <w:r w:rsidRPr="00200D65">
                        <w:rPr>
                          <w:sz w:val="20"/>
                          <w:szCs w:val="20"/>
                        </w:rPr>
                        <w:t xml:space="preserve"> century) and in different parts of the world created a landless working surplus – providing the human workforce for the Industrial Revolution – who migrated to cities, accelerating urbanization </w:t>
                      </w:r>
                      <w:r w:rsidRPr="00200D65">
                        <w:rPr>
                          <w:sz w:val="20"/>
                          <w:szCs w:val="20"/>
                        </w:rPr>
                        <w:fldChar w:fldCharType="begin"/>
                      </w:r>
                      <w:r w:rsidRPr="00200D65">
                        <w:rPr>
                          <w:sz w:val="20"/>
                          <w:szCs w:val="20"/>
                        </w:rPr>
                        <w:instrText xml:space="preserve"> ADDIN EN.CITE &lt;EndNote&gt;&lt;Cite&gt;&lt;Author&gt;Thompson&lt;/Author&gt;&lt;Year&gt;1963&lt;/Year&gt;&lt;IDText&gt;The making of the English working class&lt;/IDText&gt;&lt;DisplayText&gt;(Thompson, 1963)&lt;/DisplayText&gt;&lt;record&gt;&lt;urls&gt;&lt;related-urls&gt;&lt;url&gt;https://books.google.co.uk/books?id=l2aLyk-kacIC&lt;/url&gt;&lt;/related-urls&gt;&lt;/urls&gt;&lt;isbn&gt;9780575012219&lt;/isbn&gt;&lt;titles&gt;&lt;title&gt;The making of the English working class&lt;/title&gt;&lt;secondary-title&gt;A Vintage Giant&lt;/secondary-title&gt;&lt;/titles&gt;&lt;contributors&gt;&lt;authors&gt;&lt;author&gt;Thompson, E. P.&lt;/author&gt;&lt;/authors&gt;&lt;/contributors&gt;&lt;added-date format="utc"&gt;1434927713&lt;/added-date&gt;&lt;ref-type name="Book"&gt;6&lt;/ref-type&gt;&lt;dates&gt;&lt;year&gt;1963&lt;/year&gt;&lt;/dates&gt;&lt;rec-number&gt;34049&lt;/rec-number&gt;&lt;publisher&gt;Gollancz&lt;/publisher&gt;&lt;last-updated-date format="utc"&gt;1434927775&lt;/last-updated-date&gt;&lt;/record&gt;&lt;/Cite&gt;&lt;/EndNote&gt;</w:instrText>
                      </w:r>
                      <w:r w:rsidRPr="00200D65">
                        <w:rPr>
                          <w:sz w:val="20"/>
                          <w:szCs w:val="20"/>
                        </w:rPr>
                        <w:fldChar w:fldCharType="separate"/>
                      </w:r>
                      <w:r w:rsidRPr="00200D65">
                        <w:rPr>
                          <w:noProof/>
                          <w:sz w:val="20"/>
                          <w:szCs w:val="20"/>
                        </w:rPr>
                        <w:t>(Thompson, 1963)</w:t>
                      </w:r>
                      <w:r w:rsidRPr="00200D65">
                        <w:rPr>
                          <w:sz w:val="20"/>
                          <w:szCs w:val="20"/>
                        </w:rPr>
                        <w:fldChar w:fldCharType="end"/>
                      </w:r>
                      <w:r w:rsidRPr="00200D65">
                        <w:rPr>
                          <w:sz w:val="20"/>
                          <w:szCs w:val="20"/>
                        </w:rPr>
                        <w:t xml:space="preserve">. The challenges of human mobility in this new environment </w:t>
                      </w:r>
                      <w:r w:rsidRPr="00200D65">
                        <w:rPr>
                          <w:sz w:val="20"/>
                          <w:szCs w:val="20"/>
                        </w:rPr>
                        <w:fldChar w:fldCharType="begin"/>
                      </w:r>
                      <w:r w:rsidRPr="00200D65">
                        <w:rPr>
                          <w:sz w:val="20"/>
                          <w:szCs w:val="20"/>
                        </w:rPr>
                        <w:instrText xml:space="preserve"> ADDIN EN.CITE &lt;EndNote&gt;&lt;Cite&gt;&lt;Author&gt;Virilio&lt;/Author&gt;&lt;Year&gt;1986&lt;/Year&gt;&lt;IDText&gt;Speed and politics: an essay on dromology&lt;/IDText&gt;&lt;DisplayText&gt;(Virilio, 1986)&lt;/DisplayText&gt;&lt;record&gt;&lt;urls&gt;&lt;related-urls&gt;&lt;url&gt;https://books.google.com.br/books?id=6zjbAAAAMAAJ&lt;/url&gt;&lt;/related-urls&gt;&lt;/urls&gt;&lt;titles&gt;&lt;title&gt;Speed and politics: an essay on dromology&lt;/title&gt;&lt;secondary-title&gt;Foreign agents series&lt;/secondary-title&gt;&lt;/titles&gt;&lt;contributors&gt;&lt;authors&gt;&lt;author&gt;Virilio, P.&lt;/author&gt;&lt;/authors&gt;&lt;/contributors&gt;&lt;added-date format="utc"&gt;1422311819&lt;/added-date&gt;&lt;ref-type name="Book"&gt;6&lt;/ref-type&gt;&lt;dates&gt;&lt;year&gt;1986&lt;/year&gt;&lt;/dates&gt;&lt;rec-number&gt;33993&lt;/rec-number&gt;&lt;publisher&gt;Columbia University&lt;/publisher&gt;&lt;last-updated-date format="utc"&gt;1422311819&lt;/last-updated-date&gt;&lt;/record&gt;&lt;/Cite&gt;&lt;/EndNote&gt;</w:instrText>
                      </w:r>
                      <w:r w:rsidRPr="00200D65">
                        <w:rPr>
                          <w:sz w:val="20"/>
                          <w:szCs w:val="20"/>
                        </w:rPr>
                        <w:fldChar w:fldCharType="separate"/>
                      </w:r>
                      <w:r w:rsidRPr="00200D65">
                        <w:rPr>
                          <w:noProof/>
                          <w:sz w:val="20"/>
                          <w:szCs w:val="20"/>
                        </w:rPr>
                        <w:t>(Virilio, 1986)</w:t>
                      </w:r>
                      <w:r w:rsidRPr="00200D65">
                        <w:rPr>
                          <w:sz w:val="20"/>
                          <w:szCs w:val="20"/>
                        </w:rPr>
                        <w:fldChar w:fldCharType="end"/>
                      </w:r>
                      <w:r w:rsidRPr="00200D65">
                        <w:rPr>
                          <w:sz w:val="20"/>
                          <w:szCs w:val="20"/>
                        </w:rPr>
                        <w:t xml:space="preserve">, intrinsic to the new economic system </w:t>
                      </w:r>
                      <w:r w:rsidRPr="00200D65">
                        <w:rPr>
                          <w:sz w:val="20"/>
                          <w:szCs w:val="20"/>
                        </w:rPr>
                        <w:fldChar w:fldCharType="begin"/>
                      </w:r>
                      <w:r w:rsidRPr="00200D65">
                        <w:rPr>
                          <w:sz w:val="20"/>
                          <w:szCs w:val="20"/>
                        </w:rPr>
                        <w:instrText xml:space="preserve"> ADDIN EN.CITE &lt;EndNote&gt;&lt;Cite&gt;&lt;Author&gt;Harvey&lt;/Author&gt;&lt;Year&gt;2011&lt;/Year&gt;&lt;IDText&gt;The enigma of capital: and the crises of capitalism&lt;/IDText&gt;&lt;DisplayText&gt;(David Harvey, 2011)&lt;/DisplayText&gt;&lt;record&gt;&lt;isbn&gt;1847652018&lt;/isbn&gt;&lt;titles&gt;&lt;title&gt;The enigma of capital: and the crises of capitalism&lt;/title&gt;&lt;/titles&gt;&lt;contributors&gt;&lt;authors&gt;&lt;author&gt;Harvey, David&lt;/author&gt;&lt;/authors&gt;&lt;/contributors&gt;&lt;added-date format="utc"&gt;1421411533&lt;/added-date&gt;&lt;ref-type name="Book"&gt;6&lt;/ref-type&gt;&lt;dates&gt;&lt;year&gt;2011&lt;/year&gt;&lt;/dates&gt;&lt;rec-number&gt;33986&lt;/rec-number&gt;&lt;publisher&gt;Profile Books&lt;/publisher&gt;&lt;last-updated-date format="utc"&gt;1421411533&lt;/last-updated-date&gt;&lt;/record&gt;&lt;/Cite&gt;&lt;/EndNote&gt;</w:instrText>
                      </w:r>
                      <w:r w:rsidRPr="00200D65">
                        <w:rPr>
                          <w:sz w:val="20"/>
                          <w:szCs w:val="20"/>
                        </w:rPr>
                        <w:fldChar w:fldCharType="separate"/>
                      </w:r>
                      <w:r w:rsidRPr="00200D65">
                        <w:rPr>
                          <w:noProof/>
                          <w:sz w:val="20"/>
                          <w:szCs w:val="20"/>
                        </w:rPr>
                        <w:t>(David Harvey, 2011)</w:t>
                      </w:r>
                      <w:r w:rsidRPr="00200D65">
                        <w:rPr>
                          <w:sz w:val="20"/>
                          <w:szCs w:val="20"/>
                        </w:rPr>
                        <w:fldChar w:fldCharType="end"/>
                      </w:r>
                      <w:r w:rsidRPr="00200D65">
                        <w:rPr>
                          <w:sz w:val="20"/>
                          <w:szCs w:val="20"/>
                        </w:rPr>
                        <w:t>, contributed to the development of motorised forms of transport, initially mass transit by road and rail and later by individual motorised modes. The bicycle also improved considerably along the 19</w:t>
                      </w:r>
                      <w:r w:rsidRPr="00200D65">
                        <w:rPr>
                          <w:sz w:val="20"/>
                          <w:szCs w:val="20"/>
                          <w:vertAlign w:val="superscript"/>
                        </w:rPr>
                        <w:t>th</w:t>
                      </w:r>
                      <w:r w:rsidRPr="00200D65">
                        <w:rPr>
                          <w:sz w:val="20"/>
                          <w:szCs w:val="20"/>
                        </w:rPr>
                        <w:t xml:space="preserve"> century to function as an auxiliary form of transportation more suitable for the modern urban environment, enabling increasing speed for individuals </w:t>
                      </w:r>
                      <w:r w:rsidRPr="00200D65">
                        <w:rPr>
                          <w:sz w:val="20"/>
                          <w:szCs w:val="20"/>
                        </w:rPr>
                        <w:fldChar w:fldCharType="begin"/>
                      </w:r>
                      <w:r w:rsidRPr="00200D65">
                        <w:rPr>
                          <w:sz w:val="20"/>
                          <w:szCs w:val="20"/>
                        </w:rPr>
                        <w:instrText xml:space="preserve"> ADDIN EN.CITE &lt;EndNote&gt;&lt;Cite&gt;&lt;Author&gt;Herlihy&lt;/Author&gt;&lt;Year&gt;2006&lt;/Year&gt;&lt;IDText&gt;Bicycle: The History&lt;/IDText&gt;&lt;DisplayText&gt;(Herlihy, 2006)&lt;/DisplayText&gt;&lt;record&gt;&lt;urls&gt;&lt;related-urls&gt;&lt;url&gt;http://books.google.com/books?id=VDlaT0KxJfAC&lt;/url&gt;&lt;/related-urls&gt;&lt;/urls&gt;&lt;isbn&gt;9780300120479&lt;/isbn&gt;&lt;titles&gt;&lt;title&gt;Bicycle: The History&lt;/title&gt;&lt;/titles&gt;&lt;contributors&gt;&lt;authors&gt;&lt;author&gt;Herlihy, D. V.&lt;/author&gt;&lt;/authors&gt;&lt;/contributors&gt;&lt;added-date format="utc"&gt;1306205004&lt;/added-date&gt;&lt;pub-location&gt;New Haven&lt;/pub-location&gt;&lt;ref-type name="Book"&gt;6&lt;/ref-type&gt;&lt;dates&gt;&lt;year&gt;2006&lt;/year&gt;&lt;/dates&gt;&lt;rec-number&gt;300&lt;/rec-number&gt;&lt;publisher&gt;Yale University Press&lt;/publisher&gt;&lt;last-updated-date format="utc"&gt;1306205213&lt;/last-updated-date&gt;&lt;/record&gt;&lt;/Cite&gt;&lt;/EndNote&gt;</w:instrText>
                      </w:r>
                      <w:r w:rsidRPr="00200D65">
                        <w:rPr>
                          <w:sz w:val="20"/>
                          <w:szCs w:val="20"/>
                        </w:rPr>
                        <w:fldChar w:fldCharType="separate"/>
                      </w:r>
                      <w:r w:rsidRPr="00200D65">
                        <w:rPr>
                          <w:noProof/>
                          <w:sz w:val="20"/>
                          <w:szCs w:val="20"/>
                        </w:rPr>
                        <w:t>(Herlihy, 2006)</w:t>
                      </w:r>
                      <w:r w:rsidRPr="00200D65">
                        <w:rPr>
                          <w:sz w:val="20"/>
                          <w:szCs w:val="20"/>
                        </w:rPr>
                        <w:fldChar w:fldCharType="end"/>
                      </w:r>
                      <w:r w:rsidRPr="00200D65">
                        <w:rPr>
                          <w:sz w:val="20"/>
                          <w:szCs w:val="20"/>
                        </w:rPr>
                        <w:t xml:space="preserve">. Despite the fact that human mobility pattern in the urban context remains determined by place density and intervening opportunities </w:t>
                      </w:r>
                      <w:r w:rsidRPr="00200D65">
                        <w:rPr>
                          <w:sz w:val="20"/>
                          <w:szCs w:val="20"/>
                        </w:rPr>
                        <w:fldChar w:fldCharType="begin">
                          <w:fldData xml:space="preserve">PEVuZE5vdGU+PENpdGU+PEF1dGhvcj5TdG91ZmZlcjwvQXV0aG9yPjxZZWFyPjE5NDA8L1llYXI+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</w:fldData>
                        </w:fldChar>
                      </w:r>
                      <w:r w:rsidRPr="00200D65">
                        <w:rPr>
                          <w:sz w:val="20"/>
                          <w:szCs w:val="20"/>
                        </w:rPr>
                        <w:instrText xml:space="preserve"> ADDIN EN.CITE </w:instrText>
                      </w:r>
                      <w:r w:rsidRPr="00200D65">
                        <w:rPr>
                          <w:sz w:val="20"/>
                          <w:szCs w:val="20"/>
                        </w:rPr>
                        <w:fldChar w:fldCharType="begin">
                          <w:fldData xml:space="preserve">PEVuZE5vdGU+PENpdGU+PEF1dGhvcj5TdG91ZmZlcjwvQXV0aG9yPjxZZWFyPjE5NDA8L1llYXI+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</w:fldData>
                        </w:fldChar>
                      </w:r>
                      <w:r w:rsidRPr="00200D65">
                        <w:rPr>
                          <w:sz w:val="20"/>
                          <w:szCs w:val="20"/>
                        </w:rPr>
                        <w:instrText xml:space="preserve"> ADDIN EN.CITE.DATA </w:instrText>
                      </w:r>
                      <w:r w:rsidRPr="00200D65">
                        <w:rPr>
                          <w:sz w:val="20"/>
                          <w:szCs w:val="20"/>
                        </w:rPr>
                      </w:r>
                      <w:r w:rsidRPr="00200D65">
                        <w:rPr>
                          <w:sz w:val="20"/>
                          <w:szCs w:val="20"/>
                        </w:rPr>
                        <w:fldChar w:fldCharType="end"/>
                      </w:r>
                      <w:r w:rsidRPr="00200D65">
                        <w:rPr>
                          <w:sz w:val="20"/>
                          <w:szCs w:val="20"/>
                        </w:rPr>
                      </w:r>
                      <w:r w:rsidRPr="00200D65">
                        <w:rPr>
                          <w:sz w:val="20"/>
                          <w:szCs w:val="20"/>
                        </w:rPr>
                        <w:fldChar w:fldCharType="separate"/>
                      </w:r>
                      <w:r w:rsidRPr="00200D65">
                        <w:rPr>
                          <w:noProof/>
                          <w:sz w:val="20"/>
                          <w:szCs w:val="20"/>
                        </w:rPr>
                        <w:t>(Noulas, Scellato, Lambiotte, Pontil, &amp; Mascolo, 2012; Stouffer, 1940)</w:t>
                      </w:r>
                      <w:r w:rsidRPr="00200D65">
                        <w:rPr>
                          <w:sz w:val="20"/>
                          <w:szCs w:val="20"/>
                        </w:rPr>
                        <w:fldChar w:fldCharType="end"/>
                      </w:r>
                      <w:r w:rsidRPr="00200D65">
                        <w:rPr>
                          <w:sz w:val="20"/>
                          <w:szCs w:val="20"/>
                        </w:rPr>
                        <w:t>, the dissemination of motorised forms of transportation made auxiliary travels predominate in human mobility for the first time in history. It transformed mobility, with people moving less, in terms of movement and energy expenditure, and moving more and faster, in terms of displacement. Another novelty present in the Acceleration and Imobility stage is the reliance on non-renewable energy sources, namely fossil fuels, unlike traditional energy sources previously adopted, such as human and animal traction or natural forces (winds and sea currents, mainly). On the other hand, the inequality between those without access to the most technologically advanced auxiliary forms of transport and those with access were perpetuated in the urban context, with traffic-related morbidity and mortality rates strikingly higher among pedestrians, many of whom lacked other option to travel except for walking.</w:t>
                      </w:r>
                    </w:p>
                    <w:p w14:paraId="08A16335" w14:textId="77777777" w:rsidR="00FB7356" w:rsidRDefault="00FB7356" w:rsidP="00982D97">
                      <w:pPr>
                        <w:jc w:val="both"/>
                      </w:pPr>
                    </w:p>
                  </w:txbxContent>
                </v:textbox>
                <w10:wrap type="square" anchorx="margin" anchory="page"/>
              </v:shape>
            </w:pict>
          </mc:Fallback>
        </mc:AlternateContent>
      </w:r>
    </w:p>
    <w:p w14:paraId="66A53200" w14:textId="2AE2EE2F" w:rsidR="003D55B5" w:rsidRDefault="001F74A9" w:rsidP="00552EED">
      <w:pPr>
        <w:pStyle w:val="Heading1"/>
        <w:ind w:left="360"/>
      </w:pPr>
      <w:r w:rsidRPr="000267D9">
        <w:t>P</w:t>
      </w:r>
      <w:r w:rsidR="009A02DF" w:rsidRPr="000267D9">
        <w:t>ri</w:t>
      </w:r>
      <w:r w:rsidR="00184C64" w:rsidRPr="000267D9">
        <w:t>vatization of the urban form</w:t>
      </w:r>
      <w:r w:rsidR="00033EC3" w:rsidRPr="000267D9">
        <w:t xml:space="preserve"> and its</w:t>
      </w:r>
      <w:r w:rsidR="002C1FD5" w:rsidRPr="000267D9">
        <w:t xml:space="preserve"> </w:t>
      </w:r>
      <w:r w:rsidR="00EB4871" w:rsidRPr="000267D9">
        <w:t>health consequences</w:t>
      </w:r>
    </w:p>
    <w:p w14:paraId="5ED85345" w14:textId="77777777" w:rsidR="003D55B5" w:rsidRPr="003D55B5" w:rsidRDefault="003D55B5" w:rsidP="003D55B5">
      <w:pPr>
        <w:pStyle w:val="Paragraph"/>
      </w:pPr>
    </w:p>
    <w:p w14:paraId="3C5E7557" w14:textId="46EDE98E" w:rsidR="003D55B5" w:rsidRDefault="00A10C32" w:rsidP="00552EED">
      <w:pPr>
        <w:pStyle w:val="Heading1"/>
        <w:jc w:val="right"/>
      </w:pPr>
      <w:r w:rsidRPr="000267D9">
        <w:t>Privatization of urban form</w:t>
      </w:r>
    </w:p>
    <w:p w14:paraId="0E1C016D" w14:textId="4261C8BB" w:rsidR="004854CE" w:rsidRPr="000267D9" w:rsidRDefault="009B7F55" w:rsidP="001C1371">
      <w:pPr>
        <w:ind w:firstLine="708"/>
        <w:jc w:val="both"/>
      </w:pPr>
      <w:r w:rsidRPr="000267D9">
        <w:t xml:space="preserve">Travel </w:t>
      </w:r>
      <w:r w:rsidR="001148C9" w:rsidRPr="000267D9">
        <w:t>is an intrinsic constituent of human b</w:t>
      </w:r>
      <w:r w:rsidRPr="000267D9">
        <w:t xml:space="preserve">eings, affecting </w:t>
      </w:r>
      <w:r w:rsidR="001148C9" w:rsidRPr="000267D9">
        <w:t xml:space="preserve">the differentiation of our species </w:t>
      </w:r>
      <w:r w:rsidR="00321DEA" w:rsidRPr="000267D9">
        <w:fldChar w:fldCharType="begin"/>
      </w:r>
      <w:r w:rsidR="00740A00" w:rsidRPr="000267D9">
        <w:instrText xml:space="preserve"> ADDIN EN.CITE &lt;EndNote&gt;&lt;Cite&gt;&lt;Author&gt;Kuliukas&lt;/Author&gt;&lt;Year&gt;2002&lt;/Year&gt;&lt;IDText&gt;Wading for food the driving force of the evolution of bipedalism?&lt;/IDText&gt;&lt;DisplayText&gt;(Kuliukas, 2002)&lt;/DisplayText&gt;&lt;record&gt;&lt;keywords&gt;&lt;keyword&gt;Adaptation, Physiological/physiology&lt;/keyword&gt;&lt;keyword&gt;Animals&lt;/keyword&gt;&lt;keyword&gt;Biological Evolution&lt;/keyword&gt;&lt;keyword&gt;Bone and Bones/ anatomy &amp;amp; histology&lt;/keyword&gt;&lt;keyword&gt;Diet&lt;/keyword&gt;&lt;keyword&gt;Environment&lt;/keyword&gt;&lt;keyword&gt;Fatty Acids, Essential/administration &amp;amp; dosage/supply &amp;amp; distribution&lt;/keyword&gt;&lt;keyword&gt;Femur/anatomy &amp;amp; histology&lt;/keyword&gt;&lt;keyword&gt;Fossils&lt;/keyword&gt;&lt;keyword&gt;Hominidae/anatomy &amp;amp; histology/ physiology&lt;/keyword&gt;&lt;keyword&gt;Humans&lt;/keyword&gt;&lt;keyword&gt;Locomotion/ physiology&lt;/keyword&gt;&lt;keyword&gt;Paleontology&lt;/keyword&gt;&lt;keyword&gt;Species Specificity&lt;/keyword&gt;&lt;keyword&gt;Tooth Abrasion/etiology&lt;/keyword&gt;&lt;keyword&gt;Water&lt;/keyword&gt;&lt;/keywords&gt;&lt;isbn&gt;0260-1060 (Print)&amp;#xD;0260-1060 (Linking)&lt;/isbn&gt;&lt;titles&gt;&lt;title&gt;Wading for food the driving force of the evolution of bipedalism?&lt;/title&gt;&lt;secondary-title&gt;Nutr Health&lt;/secondary-title&gt;&lt;/titles&gt;&lt;pages&gt;267-89&lt;/pages&gt;&lt;number&gt;4&lt;/number&gt;&lt;contributors&gt;&lt;authors&gt;&lt;author&gt;Kuliukas, A.&lt;/author&gt;&lt;/authors&gt;&lt;/contributors&gt;&lt;edition&gt;2003/03/06&lt;/edition&gt;&lt;language&gt;eng&lt;/language&gt;&lt;added-date format="utc"&gt;1307112554&lt;/added-date&gt;&lt;ref-type name="Journal Article"&gt;17&lt;/ref-type&gt;&lt;auth-address&gt;29 Hazlemere Road, Penn, Buckinghamshire, HP10 8AD, UK.&lt;/auth-address&gt;&lt;dates&gt;&lt;year&gt;2002&lt;/year&gt;&lt;/dates&gt;&lt;remote-database-provider&gt;NLM&lt;/remote-database-provider&gt;&lt;rec-number&gt;318&lt;/rec-number&gt;&lt;last-updated-date format="utc"&gt;1307112554&lt;/last-updated-date&gt;&lt;accession-num&gt;12617279&lt;/accession-num&gt;&lt;volume&gt;16&lt;/volume&gt;&lt;/record&gt;&lt;/Cite&gt;&lt;/EndNote&gt;</w:instrText>
      </w:r>
      <w:r w:rsidR="00321DEA" w:rsidRPr="000267D9">
        <w:fldChar w:fldCharType="separate"/>
      </w:r>
      <w:r w:rsidR="00740A00" w:rsidRPr="000267D9">
        <w:rPr>
          <w:noProof/>
        </w:rPr>
        <w:t>(Kuliukas, 2002)</w:t>
      </w:r>
      <w:r w:rsidR="00321DEA" w:rsidRPr="000267D9">
        <w:fldChar w:fldCharType="end"/>
      </w:r>
      <w:r w:rsidRPr="000267D9">
        <w:t xml:space="preserve"> and </w:t>
      </w:r>
      <w:r w:rsidR="001148C9" w:rsidRPr="000267D9">
        <w:t xml:space="preserve">the genes we share today </w:t>
      </w:r>
      <w:r w:rsidR="00321DEA" w:rsidRPr="000267D9">
        <w:fldChar w:fldCharType="begin">
          <w:fldData xml:space="preserve">PEVuZE5vdGU+PENpdGU+PEF1dGhvcj5DaGFrcmF2YXJ0aHk8L0F1dGhvcj48WWVhcj4yMDA0PC9Z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</w:fldData>
        </w:fldChar>
      </w:r>
      <w:r w:rsidR="00B6096F" w:rsidRPr="000267D9">
        <w:instrText xml:space="preserve"> ADDIN EN.CITE </w:instrText>
      </w:r>
      <w:r w:rsidR="00B6096F" w:rsidRPr="000267D9">
        <w:fldChar w:fldCharType="begin">
          <w:fldData xml:space="preserve">PEVuZE5vdGU+PENpdGU+PEF1dGhvcj5DaGFrcmF2YXJ0aHk8L0F1dGhvcj48WWVhcj4yMDA0PC9Z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</w:fldData>
        </w:fldChar>
      </w:r>
      <w:r w:rsidR="00B6096F" w:rsidRPr="000267D9">
        <w:instrText xml:space="preserve"> ADDIN EN.CITE.DATA </w:instrText>
      </w:r>
      <w:r w:rsidR="00B6096F" w:rsidRPr="000267D9">
        <w:fldChar w:fldCharType="end"/>
      </w:r>
      <w:r w:rsidR="00321DEA" w:rsidRPr="000267D9">
        <w:fldChar w:fldCharType="separate"/>
      </w:r>
      <w:r w:rsidR="00B6096F" w:rsidRPr="000267D9">
        <w:rPr>
          <w:noProof/>
        </w:rPr>
        <w:t>(Chakravarthy &amp; Booth, 2004; Neel, 1962; Pagani et al., 2016)</w:t>
      </w:r>
      <w:r w:rsidR="00321DEA" w:rsidRPr="000267D9">
        <w:fldChar w:fldCharType="end"/>
      </w:r>
      <w:r w:rsidR="0021309E" w:rsidRPr="000267D9">
        <w:t>.</w:t>
      </w:r>
      <w:r w:rsidR="00C7713F" w:rsidRPr="000267D9">
        <w:t xml:space="preserve"> </w:t>
      </w:r>
      <w:r w:rsidR="00A17BD2" w:rsidRPr="000267D9">
        <w:t>Walking, the most ancient form of displacement, is simultaneously</w:t>
      </w:r>
      <w:r w:rsidR="00CF5C1A" w:rsidRPr="000267D9">
        <w:t xml:space="preserve"> </w:t>
      </w:r>
      <w:r w:rsidR="00A17BD2" w:rsidRPr="000267D9">
        <w:t xml:space="preserve">experienced as </w:t>
      </w:r>
      <w:r w:rsidR="00A17BD2" w:rsidRPr="000267D9">
        <w:rPr>
          <w:i/>
        </w:rPr>
        <w:t>“both biological embodied reality, and as socially constructed discursive activity, part of the symbolic repertoire at our disposal to communicate complex gendered, sexual, age, ethnic and sub-cultural identities”</w:t>
      </w:r>
      <w:r w:rsidR="00A17BD2" w:rsidRPr="000267D9">
        <w:t xml:space="preserve"> </w:t>
      </w:r>
      <w:r w:rsidR="00321DEA" w:rsidRPr="000267D9">
        <w:fldChar w:fldCharType="begin"/>
      </w:r>
      <w:r w:rsidR="00740A00" w:rsidRPr="000267D9">
        <w:instrText xml:space="preserve"> ADDIN EN.CITE &lt;EndNote&gt;&lt;Cite&gt;&lt;Author&gt;Green&lt;/Author&gt;&lt;Year&gt;2009&lt;/Year&gt;&lt;IDText&gt;‘Walk this way’: Public health and the social organization of walking&lt;/IDText&gt;&lt;DisplayText&gt;(Green, 2009)&lt;/DisplayText&gt;&lt;record&gt;&lt;isbn&gt;1477-8211&lt;/isbn&gt;&lt;titles&gt;&lt;title&gt;‘Walk this way’: Public health and the social organization of walking&lt;/title&gt;&lt;secondary-title&gt;Social Theory &amp;amp; Health&lt;/secondary-title&gt;&lt;/titles&gt;&lt;pages&gt;20-38&lt;/pages&gt;&lt;number&gt;1&lt;/number&gt;&lt;contributors&gt;&lt;authors&gt;&lt;author&gt;Green, Judith&lt;/author&gt;&lt;/authors&gt;&lt;/contributors&gt;&lt;added-date format="utc"&gt;1441560294&lt;/added-date&gt;&lt;ref-type name="Journal Article"&gt;17&lt;/ref-type&gt;&lt;dates&gt;&lt;year&gt;2009&lt;/year&gt;&lt;/dates&gt;&lt;rec-number&gt;34149&lt;/rec-number&gt;&lt;publisher&gt;Nature Publishing Group&lt;/publisher&gt;&lt;last-updated-date format="utc"&gt;1441560294&lt;/last-updated-date&gt;&lt;volume&gt;7&lt;/volume&gt;&lt;/record&gt;&lt;/Cite&gt;&lt;/EndNote&gt;</w:instrText>
      </w:r>
      <w:r w:rsidR="00321DEA" w:rsidRPr="000267D9">
        <w:fldChar w:fldCharType="separate"/>
      </w:r>
      <w:r w:rsidR="00740A00" w:rsidRPr="000267D9">
        <w:rPr>
          <w:noProof/>
        </w:rPr>
        <w:t>(Green, 2009)</w:t>
      </w:r>
      <w:r w:rsidR="00321DEA" w:rsidRPr="000267D9">
        <w:fldChar w:fldCharType="end"/>
      </w:r>
      <w:r w:rsidR="00A17BD2" w:rsidRPr="000267D9">
        <w:t xml:space="preserve">. </w:t>
      </w:r>
    </w:p>
    <w:p w14:paraId="3E374B92" w14:textId="7A235DCE" w:rsidR="00033EC3" w:rsidRPr="000267D9" w:rsidRDefault="00FD787F" w:rsidP="003D55B5">
      <w:pPr>
        <w:ind w:firstLine="708"/>
        <w:jc w:val="both"/>
      </w:pPr>
      <w:r w:rsidRPr="000267D9">
        <w:t>Freedom</w:t>
      </w:r>
      <w:r w:rsidR="00DA72C1" w:rsidRPr="000267D9">
        <w:t xml:space="preserve"> </w:t>
      </w:r>
      <w:r w:rsidR="0024027D" w:rsidRPr="000267D9">
        <w:t>to travel</w:t>
      </w:r>
      <w:r w:rsidR="00C20C69" w:rsidRPr="000267D9">
        <w:t xml:space="preserve"> </w:t>
      </w:r>
      <w:r w:rsidR="00D80081" w:rsidRPr="000267D9">
        <w:t>has been understood as</w:t>
      </w:r>
      <w:r w:rsidR="00C20C69" w:rsidRPr="000267D9">
        <w:t xml:space="preserve"> an imperative for </w:t>
      </w:r>
      <w:r w:rsidRPr="000267D9">
        <w:t xml:space="preserve">human </w:t>
      </w:r>
      <w:r w:rsidR="00C20C69" w:rsidRPr="000267D9">
        <w:t>development</w:t>
      </w:r>
      <w:r w:rsidR="00D80081" w:rsidRPr="000267D9">
        <w:t xml:space="preserve"> and for </w:t>
      </w:r>
      <w:r w:rsidR="00496650" w:rsidRPr="000267D9">
        <w:t xml:space="preserve">the </w:t>
      </w:r>
      <w:r w:rsidR="00D80081" w:rsidRPr="000267D9">
        <w:t xml:space="preserve">full experience of </w:t>
      </w:r>
      <w:r w:rsidR="001148C9" w:rsidRPr="000267D9">
        <w:t>urban advantages</w:t>
      </w:r>
      <w:r w:rsidR="00F8100B" w:rsidRPr="000267D9">
        <w:t xml:space="preserve"> </w:t>
      </w:r>
      <w:r w:rsidR="00321DEA" w:rsidRPr="000267D9">
        <w:fldChar w:fldCharType="begin"/>
      </w:r>
      <w:r w:rsidR="00740A00" w:rsidRPr="000267D9">
        <w:instrText xml:space="preserve"> ADDIN EN.CITE &lt;EndNote&gt;&lt;Cite&gt;&lt;Author&gt;UN-Habitat&lt;/Author&gt;&lt;Year&gt;2013&lt;/Year&gt;&lt;IDText&gt;Streets as Public Spaces and Drivers of Urban Prosperity&lt;/IDText&gt;&lt;DisplayText&gt;(UN-Habitat, 2013)&lt;/DisplayText&gt;&lt;record&gt;&lt;titles&gt;&lt;title&gt;Streets as Public Spaces and Drivers of Urban Prosperity&lt;/title&gt;&lt;/titles&gt;&lt;contributors&gt;&lt;authors&gt;&lt;author&gt;UN-Habitat,&lt;/author&gt;&lt;/authors&gt;&lt;/contributors&gt;&lt;added-date format="utc"&gt;1419768911&lt;/added-date&gt;&lt;ref-type name="Report"&gt;27&lt;/ref-type&gt;&lt;dates&gt;&lt;year&gt;2013&lt;/year&gt;&lt;/dates&gt;&lt;rec-number&gt;33950&lt;/rec-number&gt;&lt;publisher&gt;Nariobi: UN Habitat&lt;/publisher&gt;&lt;last-updated-date format="utc"&gt;1429016014&lt;/last-updated-date&gt;&lt;/record&gt;&lt;/Cite&gt;&lt;/EndNote&gt;</w:instrText>
      </w:r>
      <w:r w:rsidR="00321DEA" w:rsidRPr="000267D9">
        <w:fldChar w:fldCharType="separate"/>
      </w:r>
      <w:r w:rsidR="00740A00" w:rsidRPr="000267D9">
        <w:rPr>
          <w:noProof/>
        </w:rPr>
        <w:t>(UN-Habitat, 2013)</w:t>
      </w:r>
      <w:r w:rsidR="00321DEA" w:rsidRPr="000267D9">
        <w:fldChar w:fldCharType="end"/>
      </w:r>
      <w:r w:rsidR="0021309E" w:rsidRPr="000267D9">
        <w:t>.</w:t>
      </w:r>
      <w:r w:rsidR="00C7713F" w:rsidRPr="000267D9">
        <w:t xml:space="preserve"> </w:t>
      </w:r>
      <w:r w:rsidR="00C40A63" w:rsidRPr="000267D9">
        <w:t>From</w:t>
      </w:r>
      <w:r w:rsidR="00D12ECE" w:rsidRPr="000267D9">
        <w:t xml:space="preserve"> supranational </w:t>
      </w:r>
      <w:r w:rsidR="00321DEA" w:rsidRPr="000267D9">
        <w:fldChar w:fldCharType="begin">
          <w:fldData xml:space="preserve">PEVuZE5vdGU+PENpdGU+PEF1dGhvcj5Eb3JhPC9BdXRob3I+PFllYXI+MjAxNDwvWWVhcj48SURU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</w:fldData>
        </w:fldChar>
      </w:r>
      <w:r w:rsidR="00740A00" w:rsidRPr="000267D9">
        <w:instrText xml:space="preserve"> ADDIN EN.CITE </w:instrText>
      </w:r>
      <w:r w:rsidR="00740A00" w:rsidRPr="000267D9">
        <w:fldChar w:fldCharType="begin">
          <w:fldData xml:space="preserve">PEVuZE5vdGU+PENpdGU+PEF1dGhvcj5Eb3JhPC9BdXRob3I+PFllYXI+MjAxNDwvWWVhcj48SURU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</w:fldData>
        </w:fldChar>
      </w:r>
      <w:r w:rsidR="00740A00" w:rsidRPr="000267D9">
        <w:instrText xml:space="preserve"> ADDIN EN.CITE.DATA </w:instrText>
      </w:r>
      <w:r w:rsidR="00740A00" w:rsidRPr="000267D9">
        <w:fldChar w:fldCharType="end"/>
      </w:r>
      <w:r w:rsidR="00321DEA" w:rsidRPr="000267D9">
        <w:fldChar w:fldCharType="separate"/>
      </w:r>
      <w:r w:rsidR="00740A00" w:rsidRPr="000267D9">
        <w:rPr>
          <w:noProof/>
        </w:rPr>
        <w:t>(Dora et al., 2014; Haines</w:t>
      </w:r>
      <w:r w:rsidR="00A30FBA">
        <w:rPr>
          <w:noProof/>
        </w:rPr>
        <w:t xml:space="preserve"> et al.,</w:t>
      </w:r>
      <w:r w:rsidR="00740A00" w:rsidRPr="000267D9">
        <w:rPr>
          <w:noProof/>
        </w:rPr>
        <w:t>2012)</w:t>
      </w:r>
      <w:r w:rsidR="00321DEA" w:rsidRPr="000267D9">
        <w:fldChar w:fldCharType="end"/>
      </w:r>
      <w:r w:rsidR="00C40A63" w:rsidRPr="000267D9">
        <w:t xml:space="preserve"> to</w:t>
      </w:r>
      <w:r w:rsidR="00D12ECE" w:rsidRPr="000267D9">
        <w:t xml:space="preserve"> street level </w:t>
      </w:r>
      <w:r w:rsidR="00321DEA" w:rsidRPr="000267D9">
        <w:fldChar w:fldCharType="begin"/>
      </w:r>
      <w:r w:rsidR="00EF1EA1">
        <w:instrText xml:space="preserve"> ADDIN EN.CITE &lt;EndNote&gt;&lt;Cite&gt;&lt;Author&gt;Harvey&lt;/Author&gt;&lt;Year&gt;2013&lt;/Year&gt;&lt;IDText&gt;Cidades rebeldes: Passe livre e as manifestações que tomaram as ruas do Brasil&lt;/IDText&gt;&lt;DisplayText&gt;(Harvey et al., 2013)&lt;/DisplayText&gt;&lt;record&gt;&lt;isbn&gt;9788575593424&lt;/isbn&gt;&lt;titles&gt;&lt;title&gt;Cidades rebeldes: Passe livre e as manifestações que tomaram as ruas do Brasil&lt;/title&gt;&lt;secondary-title&gt;Tinta Vermelha&lt;/secondary-title&gt;&lt;/titles&gt;&lt;contributors&gt;&lt;authors&gt;&lt;author&gt;Harvey, David&lt;/author&gt;&lt;author&gt;Maricato, E.&lt;/author&gt;&lt;author&gt;Zizek, S.&lt;/author&gt;&lt;author&gt;Davis, M.&lt;/author&gt;&lt;author&gt;Rolnik, R.&lt;/author&gt;&lt;author&gt;Maior, J. S.&lt;/author&gt;&lt;author&gt;Iasi, M.&lt;/author&gt;&lt;author&gt;Viana, S.&lt;/author&gt;&lt;author&gt;Braga, R.&lt;/author&gt;&lt;author&gt;Secco, L.&lt;/author&gt;&lt;/authors&gt;&lt;/contributors&gt;&lt;added-date format="utc"&gt;1418574218&lt;/added-date&gt;&lt;ref-type name="Book"&gt;6&lt;/ref-type&gt;&lt;dates&gt;&lt;year&gt;2013&lt;/year&gt;&lt;/dates&gt;&lt;rec-number&gt;33943&lt;/rec-number&gt;&lt;publisher&gt;Boitempo Editorial&lt;/publisher&gt;&lt;last-updated-date format="utc"&gt;1490529949&lt;/last-updated-date&gt;&lt;/record&gt;&lt;/Cite&gt;&lt;/EndNote&gt;</w:instrText>
      </w:r>
      <w:r w:rsidR="00321DEA" w:rsidRPr="000267D9">
        <w:fldChar w:fldCharType="separate"/>
      </w:r>
      <w:r w:rsidR="00930754">
        <w:rPr>
          <w:noProof/>
        </w:rPr>
        <w:t>(Harvey et al., 2013)</w:t>
      </w:r>
      <w:r w:rsidR="00321DEA" w:rsidRPr="000267D9">
        <w:fldChar w:fldCharType="end"/>
      </w:r>
      <w:r w:rsidR="00D12ECE" w:rsidRPr="000267D9">
        <w:t>, c</w:t>
      </w:r>
      <w:r w:rsidR="00C45E8A" w:rsidRPr="000267D9">
        <w:t xml:space="preserve">hanges in urban mobility </w:t>
      </w:r>
      <w:r w:rsidR="005D7944" w:rsidRPr="000267D9">
        <w:t xml:space="preserve">in favour of active forms of travel and universal public transport </w:t>
      </w:r>
      <w:r w:rsidR="00D12ECE" w:rsidRPr="000267D9">
        <w:t xml:space="preserve">have been </w:t>
      </w:r>
      <w:r w:rsidR="00A17BD2" w:rsidRPr="000267D9">
        <w:t>argued</w:t>
      </w:r>
      <w:r w:rsidR="00C40A63" w:rsidRPr="000267D9">
        <w:t xml:space="preserve"> as vital </w:t>
      </w:r>
      <w:r w:rsidR="00D12ECE" w:rsidRPr="000267D9">
        <w:t>for sustainable human development and for global health equity</w:t>
      </w:r>
      <w:r w:rsidR="00F8100B" w:rsidRPr="000267D9">
        <w:t xml:space="preserve"> </w:t>
      </w:r>
      <w:r w:rsidR="00321DEA" w:rsidRPr="000267D9">
        <w:fldChar w:fldCharType="begin"/>
      </w:r>
      <w:r w:rsidR="00740A00" w:rsidRPr="000267D9">
        <w:instrText xml:space="preserve"> ADDIN EN.CITE &lt;EndNote&gt;&lt;Cite&gt;&lt;Author&gt;Friel&lt;/Author&gt;&lt;Year&gt;2008&lt;/Year&gt;&lt;IDText&gt;Global health equity and climate stabilisation: a common agenda&lt;/IDText&gt;&lt;DisplayText&gt;(Friel, Marmot, McMichael, Kjellstrom, &amp;amp; Vågerö, 2008)&lt;/DisplayText&gt;&lt;record&gt;&lt;dates&gt;&lt;pub-dates&gt;&lt;date&gt;Nov&lt;/date&gt;&lt;/pub-dates&gt;&lt;year&gt;2008&lt;/year&gt;&lt;/dates&gt;&lt;keywords&gt;&lt;keyword&gt;Climate&lt;/keyword&gt;&lt;keyword&gt;Economics&lt;/keyword&gt;&lt;keyword&gt;Environment Design&lt;/keyword&gt;&lt;keyword&gt;Food Supply&lt;/keyword&gt;&lt;keyword&gt;Global Health&lt;/keyword&gt;&lt;keyword&gt;Health Policy&lt;/keyword&gt;&lt;keyword&gt;Health Priorities&lt;/keyword&gt;&lt;keyword&gt;Health Status Disparities&lt;/keyword&gt;&lt;keyword&gt;Humans&lt;/keyword&gt;&lt;keyword&gt;Public Policy&lt;/keyword&gt;&lt;keyword&gt;Urbanization&lt;/keyword&gt;&lt;/keywords&gt;&lt;urls&gt;&lt;related-urls&gt;&lt;url&gt;http://www.ncbi.nlm.nih.gov/pubmed/18994666&lt;/url&gt;&lt;/related-urls&gt;&lt;/urls&gt;&lt;isbn&gt;1474-547X&lt;/isbn&gt;&lt;titles&gt;&lt;title&gt;Global health equity and climate stabilisation: a common agenda&lt;/title&gt;&lt;secondary-title&gt;Lancet&lt;/secondary-title&gt;&lt;/titles&gt;&lt;pages&gt;1677-83&lt;/pages&gt;&lt;number&gt;9650&lt;/number&gt;&lt;contributors&gt;&lt;authors&gt;&lt;author&gt;Friel, S.&lt;/author&gt;&lt;author&gt;Marmot, M.&lt;/author&gt;&lt;author&gt;McMichael, A. J.&lt;/author&gt;&lt;author&gt;Kjellstrom, T.&lt;/author&gt;&lt;author&gt;Vågerö, D.&lt;/author&gt;&lt;/authors&gt;&lt;/contributors&gt;&lt;language&gt;eng&lt;/language&gt;&lt;added-date format="utc"&gt;1429292653&lt;/added-date&gt;&lt;ref-type name="Journal Article"&gt;17&lt;/ref-type&gt;&lt;rec-number&gt;34015&lt;/rec-number&gt;&lt;last-updated-date format="utc"&gt;1429292653&lt;/last-updated-date&gt;&lt;accession-num&gt;18994666&lt;/accession-num&gt;&lt;electronic-resource-num&gt;10.1016/S0140-6736(08)61692-X&lt;/electronic-resource-num&gt;&lt;volume&gt;372&lt;/volume&gt;&lt;/record&gt;&lt;/Cite&gt;&lt;/EndNote&gt;</w:instrText>
      </w:r>
      <w:r w:rsidR="00321DEA" w:rsidRPr="000267D9">
        <w:fldChar w:fldCharType="separate"/>
      </w:r>
      <w:r w:rsidR="00740A00" w:rsidRPr="000267D9">
        <w:rPr>
          <w:noProof/>
        </w:rPr>
        <w:t>(Friel</w:t>
      </w:r>
      <w:r w:rsidR="00A30FBA">
        <w:rPr>
          <w:noProof/>
        </w:rPr>
        <w:t xml:space="preserve"> et al.</w:t>
      </w:r>
      <w:r w:rsidR="00740A00" w:rsidRPr="000267D9">
        <w:rPr>
          <w:noProof/>
        </w:rPr>
        <w:t>, 2008)</w:t>
      </w:r>
      <w:r w:rsidR="00321DEA" w:rsidRPr="000267D9">
        <w:fldChar w:fldCharType="end"/>
      </w:r>
      <w:r w:rsidR="00F1492F" w:rsidRPr="000267D9">
        <w:t>.</w:t>
      </w:r>
      <w:r w:rsidR="00A17BD2" w:rsidRPr="000267D9">
        <w:t xml:space="preserve"> However, </w:t>
      </w:r>
      <w:r w:rsidR="00496650" w:rsidRPr="000267D9">
        <w:t xml:space="preserve">the growing </w:t>
      </w:r>
      <w:r w:rsidR="001B5A75" w:rsidRPr="000267D9">
        <w:t xml:space="preserve">control of circulation through </w:t>
      </w:r>
      <w:r w:rsidR="004C286A" w:rsidRPr="000267D9">
        <w:t>privatization of the urban form</w:t>
      </w:r>
      <w:r w:rsidR="00C40A63" w:rsidRPr="000267D9">
        <w:t xml:space="preserve"> </w:t>
      </w:r>
      <w:r w:rsidR="00496650" w:rsidRPr="000267D9">
        <w:t xml:space="preserve">since </w:t>
      </w:r>
      <w:r w:rsidR="004C286A" w:rsidRPr="000267D9">
        <w:t>the past century</w:t>
      </w:r>
      <w:r w:rsidR="00214907">
        <w:t xml:space="preserve">, such as the </w:t>
      </w:r>
      <w:r w:rsidR="00214907" w:rsidRPr="00214907">
        <w:t>enclosure of public urban spaces and the growing appropriation of road space by private vehicles,</w:t>
      </w:r>
      <w:r w:rsidR="004C286A" w:rsidRPr="000267D9">
        <w:t xml:space="preserve"> has </w:t>
      </w:r>
      <w:r w:rsidR="00496650" w:rsidRPr="000267D9">
        <w:t xml:space="preserve">curtailed </w:t>
      </w:r>
      <w:r w:rsidR="004C286A" w:rsidRPr="000267D9">
        <w:t xml:space="preserve">the right to travel to </w:t>
      </w:r>
      <w:proofErr w:type="gramStart"/>
      <w:r w:rsidR="004C286A" w:rsidRPr="000267D9">
        <w:t>the majority of</w:t>
      </w:r>
      <w:proofErr w:type="gramEnd"/>
      <w:r w:rsidR="004C286A" w:rsidRPr="000267D9">
        <w:t xml:space="preserve"> the population living in cities.</w:t>
      </w:r>
      <w:r w:rsidR="00C40A63" w:rsidRPr="000267D9">
        <w:t xml:space="preserve"> </w:t>
      </w:r>
    </w:p>
    <w:p w14:paraId="636F7A27" w14:textId="7A748D85" w:rsidR="004854CE" w:rsidRPr="000267D9" w:rsidRDefault="00EB4871" w:rsidP="00EA20B9">
      <w:pPr>
        <w:ind w:firstLine="708"/>
        <w:jc w:val="both"/>
      </w:pPr>
      <w:r w:rsidRPr="000267D9">
        <w:t>The right to travel within cit</w:t>
      </w:r>
      <w:r w:rsidR="00C60C83">
        <w:t>ies</w:t>
      </w:r>
      <w:r w:rsidRPr="000267D9">
        <w:t xml:space="preserve"> is </w:t>
      </w:r>
      <w:r w:rsidR="00C60C83">
        <w:t xml:space="preserve">often </w:t>
      </w:r>
      <w:r w:rsidR="0008556E">
        <w:t>constrained</w:t>
      </w:r>
      <w:r w:rsidRPr="000267D9">
        <w:t xml:space="preserve"> by the tensions between private interests and collective rights as the control of circulation is </w:t>
      </w:r>
      <w:r w:rsidR="00427D5B" w:rsidRPr="000267D9">
        <w:t xml:space="preserve">a </w:t>
      </w:r>
      <w:r w:rsidRPr="000267D9">
        <w:t xml:space="preserve">determinant </w:t>
      </w:r>
      <w:r w:rsidR="00D90C27" w:rsidRPr="000267D9">
        <w:t xml:space="preserve">of </w:t>
      </w:r>
      <w:r w:rsidRPr="000267D9">
        <w:t>both capital reproduction and realization of life</w:t>
      </w:r>
      <w:r w:rsidR="00D90C27" w:rsidRPr="000267D9">
        <w:t xml:space="preserve"> potential</w:t>
      </w:r>
      <w:r w:rsidRPr="000267D9">
        <w:t>.</w:t>
      </w:r>
      <w:r w:rsidR="00C40A63" w:rsidRPr="000267D9">
        <w:t xml:space="preserve"> Impediments </w:t>
      </w:r>
      <w:r w:rsidRPr="000267D9">
        <w:t xml:space="preserve">to travel </w:t>
      </w:r>
      <w:r w:rsidR="00C40A63" w:rsidRPr="000267D9">
        <w:t>include the following</w:t>
      </w:r>
      <w:r w:rsidR="00427D5B" w:rsidRPr="000267D9">
        <w:t>:</w:t>
      </w:r>
      <w:r w:rsidR="00C40A63" w:rsidRPr="000267D9">
        <w:t xml:space="preserve"> </w:t>
      </w:r>
    </w:p>
    <w:p w14:paraId="2CA5E229" w14:textId="0CF89B08" w:rsidR="004854CE" w:rsidRPr="000267D9" w:rsidRDefault="007D68D1" w:rsidP="00937ACE">
      <w:pPr>
        <w:pStyle w:val="ListParagraph"/>
        <w:numPr>
          <w:ilvl w:val="0"/>
          <w:numId w:val="8"/>
        </w:numPr>
        <w:jc w:val="both"/>
      </w:pPr>
      <w:r w:rsidRPr="000267D9">
        <w:t xml:space="preserve">Uncontrolled urban growth through housing and urban land speculation, leading to the continued expansion of slums and substandard housing to accommodate surplus of labour </w:t>
      </w:r>
      <w:r w:rsidR="00321DEA" w:rsidRPr="000267D9">
        <w:fldChar w:fldCharType="begin">
          <w:fldData xml:space="preserve">PEVuZE5vdGU+PENpdGU+PEF1dGhvcj5VTi1IYWJpdGF0PC9BdXRob3I+PFllYXI+MjAxMDwvWWVh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</w:fldData>
        </w:fldChar>
      </w:r>
      <w:r w:rsidR="00EF1EA1">
        <w:instrText xml:space="preserve"> ADDIN EN.CITE </w:instrText>
      </w:r>
      <w:r w:rsidR="00EF1EA1">
        <w:fldChar w:fldCharType="begin">
          <w:fldData xml:space="preserve">PEVuZE5vdGU+PENpdGU+PEF1dGhvcj5VTi1IYWJpdGF0PC9BdXRob3I+PFllYXI+MjAxMDwvWWVh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</w:fldData>
        </w:fldChar>
      </w:r>
      <w:r w:rsidR="00EF1EA1">
        <w:instrText xml:space="preserve"> ADDIN EN.CITE.DATA </w:instrText>
      </w:r>
      <w:r w:rsidR="00EF1EA1">
        <w:fldChar w:fldCharType="end"/>
      </w:r>
      <w:r w:rsidR="00321DEA" w:rsidRPr="000267D9">
        <w:fldChar w:fldCharType="separate"/>
      </w:r>
      <w:r w:rsidR="00930754">
        <w:rPr>
          <w:noProof/>
        </w:rPr>
        <w:t>(Harvey, 2003; A. Sorensen &amp; Okata, 2010; UN-Habitat, 2010, 2012)</w:t>
      </w:r>
      <w:r w:rsidR="00321DEA" w:rsidRPr="000267D9">
        <w:fldChar w:fldCharType="end"/>
      </w:r>
      <w:r w:rsidR="004854CE" w:rsidRPr="000267D9">
        <w:t>.</w:t>
      </w:r>
    </w:p>
    <w:p w14:paraId="641B75A7" w14:textId="5E6A85FD" w:rsidR="004854CE" w:rsidRPr="000267D9" w:rsidRDefault="00C40A63" w:rsidP="00937ACE">
      <w:pPr>
        <w:pStyle w:val="ListParagraph"/>
        <w:numPr>
          <w:ilvl w:val="0"/>
          <w:numId w:val="8"/>
        </w:numPr>
        <w:jc w:val="both"/>
      </w:pPr>
      <w:r w:rsidRPr="000267D9">
        <w:t>U</w:t>
      </w:r>
      <w:r w:rsidR="007D68D1" w:rsidRPr="000267D9">
        <w:t>nregulated financialization</w:t>
      </w:r>
      <w:r w:rsidRPr="000267D9">
        <w:t xml:space="preserve"> of </w:t>
      </w:r>
      <w:r w:rsidR="007D68D1" w:rsidRPr="000267D9">
        <w:t>da</w:t>
      </w:r>
      <w:r w:rsidRPr="000267D9">
        <w:t xml:space="preserve">ily life including </w:t>
      </w:r>
      <w:r w:rsidR="007D68D1" w:rsidRPr="000267D9">
        <w:t xml:space="preserve">of </w:t>
      </w:r>
      <w:r w:rsidR="00D90C27" w:rsidRPr="000267D9">
        <w:t>housing</w:t>
      </w:r>
      <w:r w:rsidRPr="000267D9">
        <w:t xml:space="preserve">, </w:t>
      </w:r>
      <w:r w:rsidR="001F1A8D" w:rsidRPr="000267D9">
        <w:t>public</w:t>
      </w:r>
      <w:r w:rsidRPr="000267D9">
        <w:t xml:space="preserve"> space</w:t>
      </w:r>
      <w:r w:rsidR="00D90C27" w:rsidRPr="000267D9">
        <w:t>s</w:t>
      </w:r>
      <w:r w:rsidRPr="000267D9">
        <w:t xml:space="preserve"> and travel</w:t>
      </w:r>
      <w:r w:rsidR="007D68D1" w:rsidRPr="000267D9">
        <w:t xml:space="preserve">, leading to overreliance on individual responsibility, economic disruptions </w:t>
      </w:r>
      <w:r w:rsidRPr="000267D9">
        <w:t>and crisis.</w:t>
      </w:r>
      <w:r w:rsidR="007D68D1" w:rsidRPr="000267D9">
        <w:t xml:space="preserve"> </w:t>
      </w:r>
      <w:r w:rsidR="00321DEA" w:rsidRPr="000267D9">
        <w:fldChar w:fldCharType="begin">
          <w:fldData xml:space="preserve">PEVuZE5vdGU+PENpdGU+PEF1dGhvcj52YW4gZGVyIFp3YW48L0F1dGhvcj48WWVhcj4yMDE0PC9Z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</w:fldData>
        </w:fldChar>
      </w:r>
      <w:r w:rsidR="00930754">
        <w:instrText xml:space="preserve"> ADDIN EN.CITE </w:instrText>
      </w:r>
      <w:r w:rsidR="00930754">
        <w:fldChar w:fldCharType="begin">
          <w:fldData xml:space="preserve">PEVuZE5vdGU+PENpdGU+PEF1dGhvcj52YW4gZGVyIFp3YW48L0F1dGhvcj48WWVhcj4yMDE0PC9Z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</w:fldData>
        </w:fldChar>
      </w:r>
      <w:r w:rsidR="00930754">
        <w:instrText xml:space="preserve"> ADDIN EN.CITE.DATA </w:instrText>
      </w:r>
      <w:r w:rsidR="00930754">
        <w:fldChar w:fldCharType="end"/>
      </w:r>
      <w:r w:rsidR="00321DEA" w:rsidRPr="000267D9">
        <w:fldChar w:fldCharType="separate"/>
      </w:r>
      <w:r w:rsidR="00930754">
        <w:rPr>
          <w:noProof/>
        </w:rPr>
        <w:t>(Harvey, 2011; Karanikolos et al., 2013; Martin, Rafferty, &amp; Bryan, 2008; van der Zwan, 2014)</w:t>
      </w:r>
      <w:r w:rsidR="00321DEA" w:rsidRPr="000267D9">
        <w:fldChar w:fldCharType="end"/>
      </w:r>
      <w:r w:rsidR="004854CE" w:rsidRPr="000267D9">
        <w:t>.</w:t>
      </w:r>
    </w:p>
    <w:p w14:paraId="40B57B2F" w14:textId="1DAD0112" w:rsidR="004854CE" w:rsidRPr="000267D9" w:rsidRDefault="00C40A63" w:rsidP="00937ACE">
      <w:pPr>
        <w:pStyle w:val="ListParagraph"/>
        <w:numPr>
          <w:ilvl w:val="0"/>
          <w:numId w:val="8"/>
        </w:numPr>
        <w:jc w:val="both"/>
      </w:pPr>
      <w:r w:rsidRPr="000267D9">
        <w:t>U</w:t>
      </w:r>
      <w:r w:rsidR="007D68D1" w:rsidRPr="000267D9">
        <w:t xml:space="preserve">nsustainable car-oriented transportation systems, unable to provide </w:t>
      </w:r>
      <w:r w:rsidR="00E36FA1" w:rsidRPr="000267D9">
        <w:t xml:space="preserve">access to destinations </w:t>
      </w:r>
      <w:r w:rsidR="007D68D1" w:rsidRPr="000267D9">
        <w:t xml:space="preserve">for everyone, leading to inequity, </w:t>
      </w:r>
      <w:r w:rsidR="0057542A" w:rsidRPr="000267D9">
        <w:t>injuries</w:t>
      </w:r>
      <w:r w:rsidR="00125E06" w:rsidRPr="000267D9">
        <w:t>, pollution</w:t>
      </w:r>
      <w:r w:rsidR="007D68D1" w:rsidRPr="000267D9">
        <w:t xml:space="preserve"> and economic inefficiency </w:t>
      </w:r>
      <w:r w:rsidR="00321DEA" w:rsidRPr="000267D9">
        <w:fldChar w:fldCharType="begin">
          <w:fldData xml:space="preserve">PEVuZE5vdGU+PENpdGU+PEF1dGhvcj5VTi1IQUJJVEFUPC9BdXRob3I+PFllYXI+MjAxMjwvWWVh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</w:fldData>
        </w:fldChar>
      </w:r>
      <w:r w:rsidR="00D46868">
        <w:instrText xml:space="preserve"> ADDIN EN.CITE </w:instrText>
      </w:r>
      <w:r w:rsidR="00D46868">
        <w:fldChar w:fldCharType="begin">
          <w:fldData xml:space="preserve">PEVuZE5vdGU+PENpdGU+PEF1dGhvcj5VTi1IQUJJVEFUPC9BdXRob3I+PFllYXI+MjAxMjwvWWVh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</w:fldData>
        </w:fldChar>
      </w:r>
      <w:r w:rsidR="00D46868">
        <w:instrText xml:space="preserve"> ADDIN EN.CITE.DATA </w:instrText>
      </w:r>
      <w:r w:rsidR="00D46868">
        <w:fldChar w:fldCharType="end"/>
      </w:r>
      <w:r w:rsidR="00321DEA" w:rsidRPr="000267D9">
        <w:fldChar w:fldCharType="separate"/>
      </w:r>
      <w:r w:rsidR="00D46868">
        <w:rPr>
          <w:noProof/>
        </w:rPr>
        <w:t>(Dora et al., 2014; UN-Habitat, 2012; Vasconcellos, 1999, 2001)</w:t>
      </w:r>
      <w:r w:rsidR="00321DEA" w:rsidRPr="000267D9">
        <w:fldChar w:fldCharType="end"/>
      </w:r>
      <w:r w:rsidR="004854CE" w:rsidRPr="000267D9">
        <w:t>.</w:t>
      </w:r>
    </w:p>
    <w:p w14:paraId="21153A84" w14:textId="77777777" w:rsidR="004854CE" w:rsidRPr="000267D9" w:rsidRDefault="004854CE" w:rsidP="00937ACE">
      <w:pPr>
        <w:jc w:val="both"/>
      </w:pPr>
    </w:p>
    <w:p w14:paraId="0373FCE5" w14:textId="622DE0E0" w:rsidR="00852BE7" w:rsidRDefault="00C40A63" w:rsidP="001C1371">
      <w:pPr>
        <w:ind w:firstLine="360"/>
        <w:jc w:val="both"/>
      </w:pPr>
      <w:r w:rsidRPr="000267D9">
        <w:t>These all result</w:t>
      </w:r>
      <w:r w:rsidR="00297889" w:rsidRPr="000267D9">
        <w:t xml:space="preserve"> from the commodification of citi</w:t>
      </w:r>
      <w:r w:rsidRPr="000267D9">
        <w:t>es – the conversion of cities to</w:t>
      </w:r>
      <w:r w:rsidR="00297889" w:rsidRPr="000267D9">
        <w:t xml:space="preserve"> places for consum</w:t>
      </w:r>
      <w:r w:rsidR="00C7713F" w:rsidRPr="000267D9">
        <w:t>ption and places to be consumed</w:t>
      </w:r>
      <w:r w:rsidR="0046251B" w:rsidRPr="000267D9">
        <w:t>,</w:t>
      </w:r>
      <w:r w:rsidR="00BD6899" w:rsidRPr="000267D9">
        <w:t xml:space="preserve"> undermining </w:t>
      </w:r>
      <w:r w:rsidR="004854CE" w:rsidRPr="000267D9">
        <w:t>their</w:t>
      </w:r>
      <w:r w:rsidR="00BD6899" w:rsidRPr="000267D9">
        <w:t xml:space="preserve"> social function</w:t>
      </w:r>
      <w:r w:rsidR="00C60C83">
        <w:t xml:space="preserve"> </w:t>
      </w:r>
      <w:r w:rsidR="00D46868">
        <w:fldChar w:fldCharType="begin"/>
      </w:r>
      <w:r w:rsidR="00D46868">
        <w:instrText xml:space="preserve"> ADDIN EN.CITE &lt;EndNote&gt;&lt;Cite&gt;&lt;Author&gt;Gottdiener&lt;/Author&gt;&lt;Year&gt;1993&lt;/Year&gt;&lt;IDText&gt;A Marx for Our Time: Henri Lefebvre and the Production of Space&lt;/IDText&gt;&lt;DisplayText&gt;(Gottdiener, 1993)&lt;/DisplayText&gt;&lt;record&gt;&lt;urls&gt;&lt;related-urls&gt;&lt;url&gt;http://www.jstor.org/stable/201984&lt;/url&gt;&lt;/related-urls&gt;&lt;/urls&gt;&lt;isbn&gt;07352751&lt;/isbn&gt;&lt;custom1&gt;Full publication date: Mar., 1993&lt;/custom1&gt;&lt;titles&gt;&lt;title&gt;A Marx for Our Time: Henri Lefebvre and the Production of Space&lt;/title&gt;&lt;secondary-title&gt;Sociological Theory&lt;/secondary-title&gt;&lt;/titles&gt;&lt;pages&gt;129-134&lt;/pages&gt;&lt;number&gt;1&lt;/number&gt;&lt;contributors&gt;&lt;authors&gt;&lt;author&gt;Gottdiener, M.&lt;/author&gt;&lt;/authors&gt;&lt;/contributors&gt;&lt;added-date format="utc"&gt;1490530466&lt;/added-date&gt;&lt;ref-type name="Journal Article"&gt;17&lt;/ref-type&gt;&lt;dates&gt;&lt;year&gt;1993&lt;/year&gt;&lt;/dates&gt;&lt;rec-number&gt;34706&lt;/rec-number&gt;&lt;publisher&gt;[American Sociological Association, Wiley, Sage Publications, Inc.]&lt;/publisher&gt;&lt;last-updated-date format="utc"&gt;1490530466&lt;/last-updated-date&gt;&lt;electronic-resource-num&gt;10.2307/201984&lt;/electronic-resource-num&gt;&lt;volume&gt;11&lt;/volume&gt;&lt;/record&gt;&lt;/Cite&gt;&lt;/EndNote&gt;</w:instrText>
      </w:r>
      <w:r w:rsidR="00D46868">
        <w:fldChar w:fldCharType="separate"/>
      </w:r>
      <w:r w:rsidR="00D46868">
        <w:rPr>
          <w:noProof/>
        </w:rPr>
        <w:t>(Gottdiener, 1993)</w:t>
      </w:r>
      <w:r w:rsidR="00D46868">
        <w:fldChar w:fldCharType="end"/>
      </w:r>
      <w:r w:rsidR="004854CE" w:rsidRPr="000267D9">
        <w:t xml:space="preserve">. </w:t>
      </w:r>
      <w:r w:rsidR="00811D87" w:rsidRPr="000267D9">
        <w:t>T</w:t>
      </w:r>
      <w:r w:rsidR="00737928" w:rsidRPr="000267D9">
        <w:t>he s</w:t>
      </w:r>
      <w:r w:rsidR="00971E08" w:rsidRPr="000267D9">
        <w:t xml:space="preserve">patial flows in the modern city </w:t>
      </w:r>
      <w:r w:rsidR="00811D87" w:rsidRPr="000267D9">
        <w:t xml:space="preserve">are </w:t>
      </w:r>
      <w:r w:rsidR="007D6AD0" w:rsidRPr="000267D9">
        <w:t xml:space="preserve">largely </w:t>
      </w:r>
      <w:r w:rsidR="00811D87" w:rsidRPr="000267D9">
        <w:t>orient</w:t>
      </w:r>
      <w:r w:rsidR="00427D5B" w:rsidRPr="000267D9">
        <w:t>at</w:t>
      </w:r>
      <w:r w:rsidR="00811D87" w:rsidRPr="000267D9">
        <w:t xml:space="preserve">ed </w:t>
      </w:r>
      <w:r w:rsidR="00971E08" w:rsidRPr="000267D9">
        <w:t xml:space="preserve">around the use of </w:t>
      </w:r>
      <w:r w:rsidR="00811D87" w:rsidRPr="000267D9">
        <w:t xml:space="preserve">motor vehicles, particularly </w:t>
      </w:r>
      <w:r w:rsidR="00971E08" w:rsidRPr="000267D9">
        <w:t>private</w:t>
      </w:r>
      <w:r w:rsidR="00811D87" w:rsidRPr="000267D9">
        <w:t xml:space="preserve"> cars</w:t>
      </w:r>
      <w:r w:rsidR="00225863" w:rsidRPr="000267D9">
        <w:t xml:space="preserve"> as t</w:t>
      </w:r>
      <w:r w:rsidR="00811D87" w:rsidRPr="000267D9">
        <w:t>hey provide</w:t>
      </w:r>
      <w:r w:rsidR="00971E08" w:rsidRPr="000267D9">
        <w:t xml:space="preserve"> the speed necessary for capital accumulation both as </w:t>
      </w:r>
      <w:r w:rsidR="003E6AA9" w:rsidRPr="000267D9">
        <w:t xml:space="preserve">a mode of transport, accelerating movements of goods and workers, and as </w:t>
      </w:r>
      <w:r w:rsidR="00971E08" w:rsidRPr="000267D9">
        <w:t xml:space="preserve">a </w:t>
      </w:r>
      <w:r w:rsidR="003E6AA9" w:rsidRPr="000267D9">
        <w:t xml:space="preserve">high added value </w:t>
      </w:r>
      <w:r w:rsidR="00971E08" w:rsidRPr="000267D9">
        <w:t>product</w:t>
      </w:r>
      <w:r w:rsidR="003E6AA9" w:rsidRPr="000267D9">
        <w:t xml:space="preserve"> in a complex industrial chain</w:t>
      </w:r>
      <w:r w:rsidR="00C60C83">
        <w:t xml:space="preserve"> </w:t>
      </w:r>
      <w:r w:rsidR="00D46868">
        <w:fldChar w:fldCharType="begin"/>
      </w:r>
      <w:r w:rsidR="00D46868">
        <w:instrText xml:space="preserve"> ADDIN EN.CITE &lt;EndNote&gt;&lt;Cite&gt;&lt;Author&gt;Banister&lt;/Author&gt;&lt;Year&gt;2011&lt;/Year&gt;&lt;IDText&gt;The trilogy of distance, speed and time&lt;/IDText&gt;&lt;DisplayText&gt;(Banister, 2011)&lt;/DisplayText&gt;&lt;record&gt;&lt;dates&gt;&lt;pub-dates&gt;&lt;date&gt;7//&lt;/date&gt;&lt;/pub-dates&gt;&lt;year&gt;2011&lt;/year&gt;&lt;/dates&gt;&lt;keywords&gt;&lt;keyword&gt;Sustainable transport&lt;/keyword&gt;&lt;keyword&gt;Shorter distances&lt;/keyword&gt;&lt;keyword&gt;Slower travel&lt;/keyword&gt;&lt;keyword&gt;Social constructs of time&lt;/keyword&gt;&lt;/keywords&gt;&lt;urls&gt;&lt;related-urls&gt;&lt;url&gt;http://www.sciencedirect.com/science/article/pii/S0966692310001973&lt;/url&gt;&lt;/related-urls&gt;&lt;/urls&gt;&lt;isbn&gt;0966-6923&lt;/isbn&gt;&lt;titles&gt;&lt;title&gt;The trilogy of distance, speed and time&lt;/title&gt;&lt;secondary-title&gt;Journal of Transport Geography&lt;/secondary-title&gt;&lt;/titles&gt;&lt;pages&gt;950-959&lt;/pages&gt;&lt;number&gt;4&lt;/number&gt;&lt;contributors&gt;&lt;authors&gt;&lt;author&gt;Banister, David&lt;/author&gt;&lt;/authors&gt;&lt;/contributors&gt;&lt;added-date format="utc"&gt;1490530495&lt;/added-date&gt;&lt;ref-type name="Journal Article"&gt;17&lt;/ref-type&gt;&lt;rec-number&gt;34707&lt;/rec-number&gt;&lt;last-updated-date format="utc"&gt;1490530495&lt;/last-updated-date&gt;&lt;electronic-resource-num&gt;http://dx.doi.org/10.1016/j.jtrangeo.2010.12.004&lt;/electronic-resource-num&gt;&lt;volume&gt;19&lt;/volume&gt;&lt;/record&gt;&lt;/Cite&gt;&lt;/EndNote&gt;</w:instrText>
      </w:r>
      <w:r w:rsidR="00D46868">
        <w:fldChar w:fldCharType="separate"/>
      </w:r>
      <w:r w:rsidR="00D46868">
        <w:rPr>
          <w:noProof/>
        </w:rPr>
        <w:t>(Banister, 2011)</w:t>
      </w:r>
      <w:r w:rsidR="00D46868">
        <w:fldChar w:fldCharType="end"/>
      </w:r>
      <w:r w:rsidR="00D46868">
        <w:t>.</w:t>
      </w:r>
      <w:r w:rsidR="00971E08" w:rsidRPr="000267D9">
        <w:t xml:space="preserve"> </w:t>
      </w:r>
      <w:r w:rsidR="00225863" w:rsidRPr="000267D9">
        <w:t>The</w:t>
      </w:r>
      <w:r w:rsidR="00BD0C44" w:rsidRPr="000267D9">
        <w:t>se flows</w:t>
      </w:r>
      <w:r w:rsidR="00225863" w:rsidRPr="000267D9">
        <w:t xml:space="preserve"> also create the need for costly and complex urban interventions</w:t>
      </w:r>
      <w:r w:rsidR="001B5A75" w:rsidRPr="000267D9">
        <w:t>, such as roads and viaducts,</w:t>
      </w:r>
      <w:r w:rsidR="00225863" w:rsidRPr="000267D9">
        <w:t xml:space="preserve"> through which surplus capital can be allocated. </w:t>
      </w:r>
      <w:r w:rsidR="00971E08" w:rsidRPr="000267D9">
        <w:t>A hierar</w:t>
      </w:r>
      <w:r w:rsidR="00811D87" w:rsidRPr="000267D9">
        <w:t>chy of daily travellers has</w:t>
      </w:r>
      <w:r w:rsidR="00971E08" w:rsidRPr="000267D9">
        <w:t xml:space="preserve"> </w:t>
      </w:r>
      <w:r w:rsidR="001B5A75" w:rsidRPr="000267D9">
        <w:t xml:space="preserve">long </w:t>
      </w:r>
      <w:r w:rsidR="00971E08" w:rsidRPr="000267D9">
        <w:t xml:space="preserve">been established, with the </w:t>
      </w:r>
      <w:r w:rsidR="00811D87" w:rsidRPr="000267D9">
        <w:t>wealthiest</w:t>
      </w:r>
      <w:r w:rsidR="00971E08" w:rsidRPr="000267D9">
        <w:t xml:space="preserve"> at the </w:t>
      </w:r>
      <w:r w:rsidR="005D7944" w:rsidRPr="000267D9">
        <w:t xml:space="preserve">very </w:t>
      </w:r>
      <w:r w:rsidR="00811D87" w:rsidRPr="000267D9">
        <w:t xml:space="preserve">top and </w:t>
      </w:r>
      <w:r w:rsidR="001B5A75" w:rsidRPr="000267D9">
        <w:t>the most deprived</w:t>
      </w:r>
      <w:r w:rsidR="00811D87" w:rsidRPr="000267D9">
        <w:t xml:space="preserve"> at the</w:t>
      </w:r>
      <w:r w:rsidR="00971E08" w:rsidRPr="000267D9">
        <w:t xml:space="preserve"> bottom</w:t>
      </w:r>
      <w:r w:rsidR="00811D87" w:rsidRPr="000267D9">
        <w:t xml:space="preserve">. </w:t>
      </w:r>
      <w:r w:rsidR="00321DEA" w:rsidRPr="000267D9">
        <w:fldChar w:fldCharType="begin">
          <w:fldData xml:space="preserve">PEVuZE5vdGU+PENpdGU+PEF1dGhvcj5VTi1IQUJJVEFUPC9BdXRob3I+PFllYXI+MjAxMjwvWWVh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</w:fldData>
        </w:fldChar>
      </w:r>
      <w:r w:rsidR="00D46868">
        <w:instrText xml:space="preserve"> ADDIN EN.CITE </w:instrText>
      </w:r>
      <w:r w:rsidR="00D46868">
        <w:fldChar w:fldCharType="begin">
          <w:fldData xml:space="preserve">PEVuZE5vdGU+PENpdGU+PEF1dGhvcj5VTi1IQUJJVEFUPC9BdXRob3I+PFllYXI+MjAxMjwvWWVh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</w:fldData>
        </w:fldChar>
      </w:r>
      <w:r w:rsidR="00D46868">
        <w:instrText xml:space="preserve"> ADDIN EN.CITE.DATA </w:instrText>
      </w:r>
      <w:r w:rsidR="00D46868">
        <w:fldChar w:fldCharType="end"/>
      </w:r>
      <w:r w:rsidR="00321DEA" w:rsidRPr="000267D9">
        <w:fldChar w:fldCharType="separate"/>
      </w:r>
      <w:r w:rsidR="00D46868">
        <w:rPr>
          <w:noProof/>
        </w:rPr>
        <w:t>(UN-Habitat, 2012; Vasconcellos, 1999, 2001)</w:t>
      </w:r>
      <w:r w:rsidR="00321DEA" w:rsidRPr="000267D9">
        <w:fldChar w:fldCharType="end"/>
      </w:r>
      <w:r w:rsidR="00225863" w:rsidRPr="000267D9">
        <w:t xml:space="preserve"> </w:t>
      </w:r>
      <w:r w:rsidR="00971E08" w:rsidRPr="000267D9">
        <w:t>Pub</w:t>
      </w:r>
      <w:r w:rsidR="00811D87" w:rsidRPr="000267D9">
        <w:t xml:space="preserve">lic transport systems </w:t>
      </w:r>
      <w:r w:rsidR="00C7713F" w:rsidRPr="000267D9">
        <w:t xml:space="preserve">have been </w:t>
      </w:r>
      <w:r w:rsidR="00F67F5E" w:rsidRPr="000267D9">
        <w:t>historically</w:t>
      </w:r>
      <w:r w:rsidR="00F8100B" w:rsidRPr="000267D9">
        <w:t xml:space="preserve"> </w:t>
      </w:r>
      <w:r w:rsidR="00971E08" w:rsidRPr="000267D9">
        <w:t>developed</w:t>
      </w:r>
      <w:r w:rsidR="00811D87" w:rsidRPr="000267D9">
        <w:t xml:space="preserve"> as ways for workers to commute – </w:t>
      </w:r>
      <w:r w:rsidR="00971E08" w:rsidRPr="000267D9">
        <w:t xml:space="preserve">not necessarily to access the advantages of urban life </w:t>
      </w:r>
      <w:r w:rsidR="00321DEA" w:rsidRPr="000267D9">
        <w:fldChar w:fldCharType="begin">
          <w:fldData xml:space="preserve">PEVuZE5vdGU+PENpdGU+PEF1dGhvcj5VTi1IQUJJVEFUPC9BdXRob3I+PFllYXI+MjAxMjwvWWVh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</w:fldData>
        </w:fldChar>
      </w:r>
      <w:r w:rsidR="00D46868">
        <w:instrText xml:space="preserve"> ADDIN EN.CITE </w:instrText>
      </w:r>
      <w:r w:rsidR="00D46868">
        <w:fldChar w:fldCharType="begin">
          <w:fldData xml:space="preserve">PEVuZE5vdGU+PENpdGU+PEF1dGhvcj5VTi1IQUJJVEFUPC9BdXRob3I+PFllYXI+MjAxMjwvWWVh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</w:fldData>
        </w:fldChar>
      </w:r>
      <w:r w:rsidR="00D46868">
        <w:instrText xml:space="preserve"> ADDIN EN.CITE.DATA </w:instrText>
      </w:r>
      <w:r w:rsidR="00D46868">
        <w:fldChar w:fldCharType="end"/>
      </w:r>
      <w:r w:rsidR="00321DEA" w:rsidRPr="000267D9">
        <w:fldChar w:fldCharType="separate"/>
      </w:r>
      <w:r w:rsidR="00D46868">
        <w:rPr>
          <w:noProof/>
        </w:rPr>
        <w:t>(Harvey et al., 2013; UN-Habitat, 2012; Vasconcellos, 1999, 2001)</w:t>
      </w:r>
      <w:r w:rsidR="00321DEA" w:rsidRPr="000267D9">
        <w:fldChar w:fldCharType="end"/>
      </w:r>
      <w:r w:rsidR="00811D87" w:rsidRPr="000267D9">
        <w:t xml:space="preserve">. Cities have </w:t>
      </w:r>
      <w:r w:rsidR="00971E08" w:rsidRPr="000267D9">
        <w:t>become a collective mean</w:t>
      </w:r>
      <w:r w:rsidR="00811D87" w:rsidRPr="000267D9">
        <w:t>s</w:t>
      </w:r>
      <w:r w:rsidR="00971E08" w:rsidRPr="000267D9">
        <w:t xml:space="preserve"> of </w:t>
      </w:r>
      <w:r w:rsidR="00811D87" w:rsidRPr="000267D9">
        <w:t xml:space="preserve">constant </w:t>
      </w:r>
      <w:r w:rsidR="00971E08" w:rsidRPr="000267D9">
        <w:t>consumption</w:t>
      </w:r>
      <w:r w:rsidR="001B5A75" w:rsidRPr="000267D9">
        <w:t>, including the consumption of travel</w:t>
      </w:r>
      <w:r w:rsidR="00B13D37" w:rsidRPr="000267D9">
        <w:t>, with cars as a social symbol of status</w:t>
      </w:r>
      <w:r w:rsidR="00BD0C44" w:rsidRPr="000267D9">
        <w:t xml:space="preserve"> and which </w:t>
      </w:r>
      <w:r w:rsidR="00BD0C44" w:rsidRPr="000267D9">
        <w:fldChar w:fldCharType="begin"/>
      </w:r>
      <w:r w:rsidR="00BD0C44" w:rsidRPr="000267D9">
        <w:instrText xml:space="preserve"> ADDIN EN.CITE &lt;EndNote&gt;&lt;Cite&gt;&lt;Author&gt;Freudenberg&lt;/Author&gt;&lt;Year&gt;2014&lt;/Year&gt;&lt;IDText&gt;Lethal But Legal: Corporations, Consumption, and Protecting Public Health&lt;/IDText&gt;&lt;DisplayText&gt;(Freudenberg, 2014)&lt;/DisplayText&gt;&lt;record&gt;&lt;urls&gt;&lt;related-urls&gt;&lt;url&gt;https://books.google.co.uk/books?id=OtrQAgAAQBAJ&lt;/url&gt;&lt;/related-urls&gt;&lt;/urls&gt;&lt;isbn&gt;9780199937196&lt;/isbn&gt;&lt;titles&gt;&lt;title&gt;Lethal But Legal: Corporations, Consumption, and Protecting Public Health&lt;/title&gt;&lt;/titles&gt;&lt;contributors&gt;&lt;authors&gt;&lt;author&gt;Freudenberg, N.&lt;/author&gt;&lt;/authors&gt;&lt;/contributors&gt;&lt;added-date format="utc"&gt;1422312300&lt;/added-date&gt;&lt;ref-type name="Book"&gt;6&lt;/ref-type&gt;&lt;dates&gt;&lt;year&gt;2014&lt;/year&gt;&lt;/dates&gt;&lt;rec-number&gt;33994&lt;/rec-number&gt;&lt;publisher&gt;OUP USA&lt;/publisher&gt;&lt;last-updated-date format="utc"&gt;1422312300&lt;/last-updated-date&gt;&lt;/record&gt;&lt;/Cite&gt;&lt;/EndNote&gt;</w:instrText>
      </w:r>
      <w:r w:rsidR="00BD0C44" w:rsidRPr="000267D9">
        <w:fldChar w:fldCharType="separate"/>
      </w:r>
      <w:r w:rsidR="00BD0C44" w:rsidRPr="000267D9">
        <w:rPr>
          <w:noProof/>
        </w:rPr>
        <w:t>(Freudenberg, 2014)</w:t>
      </w:r>
      <w:r w:rsidR="00BD0C44" w:rsidRPr="000267D9">
        <w:fldChar w:fldCharType="end"/>
      </w:r>
      <w:r w:rsidR="00BD0C44" w:rsidRPr="000267D9">
        <w:t xml:space="preserve"> sees as </w:t>
      </w:r>
      <w:r w:rsidR="00B46B01" w:rsidRPr="000267D9">
        <w:t xml:space="preserve">part of an ideology committed to </w:t>
      </w:r>
      <w:r w:rsidR="00BD0C44" w:rsidRPr="000267D9">
        <w:t xml:space="preserve">a </w:t>
      </w:r>
      <w:r w:rsidR="00B46B01" w:rsidRPr="000267D9">
        <w:t>systematic dispossession of public goods</w:t>
      </w:r>
      <w:r w:rsidR="00981A2F" w:rsidRPr="000267D9">
        <w:t xml:space="preserve">. </w:t>
      </w:r>
      <w:r w:rsidR="000D6E27">
        <w:t xml:space="preserve">This ideology </w:t>
      </w:r>
      <w:r w:rsidR="00F145D6">
        <w:t xml:space="preserve">and its mechanisms </w:t>
      </w:r>
      <w:r w:rsidR="006245D0">
        <w:t xml:space="preserve">of </w:t>
      </w:r>
      <w:r w:rsidR="005919CF">
        <w:t xml:space="preserve">operation in the city, including the dispossession of public goods, </w:t>
      </w:r>
      <w:r w:rsidR="00811D87" w:rsidRPr="000267D9">
        <w:t xml:space="preserve">change the idea of </w:t>
      </w:r>
      <w:r w:rsidR="004854CE" w:rsidRPr="000267D9">
        <w:t xml:space="preserve">the </w:t>
      </w:r>
      <w:r w:rsidR="00811D87" w:rsidRPr="000267D9">
        <w:t xml:space="preserve">city, </w:t>
      </w:r>
      <w:r w:rsidR="00971E08" w:rsidRPr="000267D9">
        <w:t xml:space="preserve">undervaluing its </w:t>
      </w:r>
      <w:r w:rsidR="00811D87" w:rsidRPr="000267D9">
        <w:t>nature as a</w:t>
      </w:r>
      <w:r w:rsidR="00971E08" w:rsidRPr="000267D9">
        <w:t xml:space="preserve"> sp</w:t>
      </w:r>
      <w:r w:rsidR="00811D87" w:rsidRPr="000267D9">
        <w:t>ace for human exchange and replacing it as</w:t>
      </w:r>
      <w:r w:rsidR="00971E08" w:rsidRPr="000267D9">
        <w:t xml:space="preserve"> a space for </w:t>
      </w:r>
      <w:r w:rsidR="001B5A75" w:rsidRPr="000267D9">
        <w:t>the circulation of capital, both as supply and workforce</w:t>
      </w:r>
      <w:r w:rsidR="00811D87" w:rsidRPr="000267D9">
        <w:t xml:space="preserve"> </w:t>
      </w:r>
      <w:r w:rsidR="00321DEA" w:rsidRPr="000267D9">
        <w:rPr>
          <w:noProof/>
        </w:rPr>
        <w:fldChar w:fldCharType="begin"/>
      </w:r>
      <w:r w:rsidR="001F1A8D" w:rsidRPr="000267D9">
        <w:rPr>
          <w:noProof/>
        </w:rPr>
        <w:instrText xml:space="preserve"> ADDIN EN.CITE &lt;EndNote&gt;&lt;Cite&gt;&lt;Author&gt;UN Habitat&lt;/Author&gt;&lt;Year&gt;2013&lt;/Year&gt;&lt;IDText&gt;Streets as Public Spaces and Drivers of Urban Prosperity&lt;/IDText&gt;&lt;DisplayText&gt;(UN-Habitat, 2013)&lt;/DisplayText&gt;&lt;record&gt;&lt;titles&gt;&lt;title&gt;Streets as Public Spaces and Drivers of Urban Prosperity&lt;/title&gt;&lt;/titles&gt;&lt;contributors&gt;&lt;authors&gt;&lt;author&gt;UN-Habitat,&lt;/author&gt;&lt;/authors&gt;&lt;/contributors&gt;&lt;added-date format="utc"&gt;1419768911&lt;/added-date&gt;&lt;ref-type name="Report"&gt;27&lt;/ref-type&gt;&lt;dates&gt;&lt;year&gt;2013&lt;/year&gt;&lt;/dates&gt;&lt;rec-number&gt;33950&lt;/rec-number&gt;&lt;publisher&gt;Nariobi: UN Habitat&lt;/publisher&gt;&lt;last-updated-date format="utc"&gt;1429016014&lt;/last-updated-date&gt;&lt;/record&gt;&lt;/Cite&gt;&lt;/EndNote&gt;</w:instrText>
      </w:r>
      <w:r w:rsidR="00321DEA" w:rsidRPr="000267D9">
        <w:rPr>
          <w:noProof/>
        </w:rPr>
        <w:fldChar w:fldCharType="separate"/>
      </w:r>
      <w:r w:rsidR="001F1A8D" w:rsidRPr="000267D9">
        <w:rPr>
          <w:noProof/>
        </w:rPr>
        <w:t>(UN-Habitat, 2013)</w:t>
      </w:r>
      <w:r w:rsidR="00321DEA" w:rsidRPr="000267D9">
        <w:rPr>
          <w:noProof/>
        </w:rPr>
        <w:fldChar w:fldCharType="end"/>
      </w:r>
      <w:r w:rsidR="00786701" w:rsidRPr="000267D9">
        <w:t>.</w:t>
      </w:r>
      <w:r w:rsidR="00811D87" w:rsidRPr="000267D9">
        <w:t xml:space="preserve"> </w:t>
      </w:r>
    </w:p>
    <w:p w14:paraId="734E176F" w14:textId="77777777" w:rsidR="003D55B5" w:rsidRPr="000267D9" w:rsidRDefault="003D55B5" w:rsidP="00DE7411">
      <w:pPr>
        <w:jc w:val="both"/>
      </w:pPr>
    </w:p>
    <w:p w14:paraId="6945953B" w14:textId="77777777" w:rsidR="00EB4871" w:rsidRPr="000267D9" w:rsidRDefault="00EB4871" w:rsidP="00552EED">
      <w:pPr>
        <w:pStyle w:val="Heading1"/>
        <w:jc w:val="right"/>
      </w:pPr>
      <w:r w:rsidRPr="000267D9">
        <w:t xml:space="preserve">Health Consequences </w:t>
      </w:r>
    </w:p>
    <w:p w14:paraId="183AD17A" w14:textId="77777777" w:rsidR="003D55B5" w:rsidRDefault="003D55B5" w:rsidP="009965D8">
      <w:pPr>
        <w:jc w:val="both"/>
      </w:pPr>
    </w:p>
    <w:p w14:paraId="61ECEF73" w14:textId="75FBCF3F" w:rsidR="002304FE" w:rsidRDefault="00EB4871" w:rsidP="001C1371">
      <w:pPr>
        <w:ind w:firstLine="708"/>
        <w:jc w:val="both"/>
      </w:pPr>
      <w:r w:rsidRPr="000267D9">
        <w:t>Th</w:t>
      </w:r>
      <w:r w:rsidR="004B0D17" w:rsidRPr="000267D9">
        <w:t>is</w:t>
      </w:r>
      <w:r w:rsidRPr="000267D9">
        <w:t xml:space="preserve"> privatization of urban form in the last century has </w:t>
      </w:r>
      <w:r w:rsidR="000814E7" w:rsidRPr="000267D9">
        <w:t xml:space="preserve">involved </w:t>
      </w:r>
      <w:r w:rsidR="004B0D17" w:rsidRPr="000267D9">
        <w:t xml:space="preserve">an </w:t>
      </w:r>
      <w:r w:rsidRPr="000267D9">
        <w:t>accelerat</w:t>
      </w:r>
      <w:r w:rsidR="000814E7" w:rsidRPr="000267D9">
        <w:t>ed</w:t>
      </w:r>
      <w:r w:rsidRPr="000267D9">
        <w:t xml:space="preserve"> transition from non-motorised to motorised modes of transport. As cities commodify, daily mobility becomes increasingly dependent on </w:t>
      </w:r>
      <w:r w:rsidR="004B0D17" w:rsidRPr="000267D9">
        <w:t xml:space="preserve">one’s </w:t>
      </w:r>
      <w:r w:rsidRPr="000267D9">
        <w:t xml:space="preserve">ability to pay for </w:t>
      </w:r>
      <w:r w:rsidR="004B0D17" w:rsidRPr="000267D9">
        <w:t xml:space="preserve">either </w:t>
      </w:r>
      <w:r w:rsidRPr="000267D9">
        <w:t xml:space="preserve">faster modes or well-located </w:t>
      </w:r>
      <w:r w:rsidR="004B0D17" w:rsidRPr="000267D9">
        <w:t>housing</w:t>
      </w:r>
      <w:r w:rsidRPr="000267D9">
        <w:t xml:space="preserve">. Those without such resources are forced to live farther out and to reallocate time from other daily activities to commuting, increasing their exposure to environmental pollution and traffic violence as well as disrupting their travel time budget and thus their everyday life </w:t>
      </w:r>
      <w:r w:rsidR="00321DEA" w:rsidRPr="000267D9">
        <w:fldChar w:fldCharType="begin"/>
      </w:r>
      <w:r w:rsidR="00740A00" w:rsidRPr="000267D9">
        <w:instrText xml:space="preserve"> ADDIN EN.CITE &lt;EndNote&gt;&lt;Cite&gt;&lt;Author&gt;Mokhtarian&lt;/Author&gt;&lt;Year&gt;2001&lt;/Year&gt;&lt;IDText&gt;How derived is the demand for travel? Some conceptual and measurement considerations&lt;/IDText&gt;&lt;DisplayText&gt;(Metz, 2008; Mokhtarian &amp;amp; Salomon, 2001)&lt;/DisplayText&gt;&lt;record&gt;&lt;isbn&gt;0965-8564&lt;/isbn&gt;&lt;titles&gt;&lt;title&gt;How derived is the demand for travel? Some conceptual and measurement considerations&lt;/title&gt;&lt;secondary-title&gt;Transportation research part A: Policy and practice&lt;/secondary-title&gt;&lt;/titles&gt;&lt;pages&gt;695-719&lt;/pages&gt;&lt;number&gt;8&lt;/number&gt;&lt;contributors&gt;&lt;authors&gt;&lt;author&gt;Mokhtarian, Patricia L.&lt;/author&gt;&lt;author&gt;Salomon, Ilan&lt;/author&gt;&lt;/authors&gt;&lt;/contributors&gt;&lt;added-date format="utc"&gt;1429040161&lt;/added-date&gt;&lt;ref-type name="Journal Article"&gt;17&lt;/ref-type&gt;&lt;dates&gt;&lt;year&gt;2001&lt;/year&gt;&lt;/dates&gt;&lt;rec-number&gt;34012&lt;/rec-number&gt;&lt;publisher&gt;Elsevier&lt;/publisher&gt;&lt;last-updated-date format="utc"&gt;1429040161&lt;/last-updated-date&gt;&lt;volume&gt;35&lt;/volume&gt;&lt;/record&gt;&lt;/Cite&gt;&lt;Cite&gt;&lt;Author&gt;Metz&lt;/Author&gt;&lt;Year&gt;2008&lt;/Year&gt;&lt;IDText&gt;The myth of travel time saving&lt;/IDText&gt;&lt;record&gt;&lt;isbn&gt;0144-1647&lt;/isbn&gt;&lt;titles&gt;&lt;title&gt;The myth of travel time saving&lt;/title&gt;&lt;secondary-title&gt;Transport Reviews&lt;/secondary-title&gt;&lt;/titles&gt;&lt;pages&gt;321-336&lt;/pages&gt;&lt;number&gt;3&lt;/number&gt;&lt;contributors&gt;&lt;authors&gt;&lt;author&gt;Metz, David&lt;/author&gt;&lt;/authors&gt;&lt;/contributors&gt;&lt;added-date format="utc"&gt;1429040142&lt;/added-date&gt;&lt;ref-type name="Journal Article"&gt;17&lt;/ref-type&gt;&lt;dates&gt;&lt;year&gt;2008&lt;/year&gt;&lt;/dates&gt;&lt;rec-number&gt;34011&lt;/rec-number&gt;&lt;publisher&gt;Taylor &amp;amp; Francis&lt;/publisher&gt;&lt;last-updated-date format="utc"&gt;1429040142&lt;/last-updated-date&gt;&lt;volume&gt;28&lt;/volume&gt;&lt;/record&gt;&lt;/Cite&gt;&lt;/EndNote&gt;</w:instrText>
      </w:r>
      <w:r w:rsidR="00321DEA" w:rsidRPr="000267D9">
        <w:fldChar w:fldCharType="separate"/>
      </w:r>
      <w:r w:rsidR="00740A00" w:rsidRPr="000267D9">
        <w:rPr>
          <w:noProof/>
        </w:rPr>
        <w:t>(Metz, 2008; Mokhtarian &amp; Salomon, 2001)</w:t>
      </w:r>
      <w:r w:rsidR="00321DEA" w:rsidRPr="000267D9">
        <w:fldChar w:fldCharType="end"/>
      </w:r>
      <w:r w:rsidRPr="000267D9">
        <w:t xml:space="preserve">. Those able to afford </w:t>
      </w:r>
      <w:r w:rsidR="004B0D17" w:rsidRPr="000267D9">
        <w:t xml:space="preserve">having a </w:t>
      </w:r>
      <w:r w:rsidRPr="000267D9">
        <w:t xml:space="preserve">car or motorcycle spend a lot of time in traffic, losing the opportunity of physical activity and interaction with the urban environment. </w:t>
      </w:r>
    </w:p>
    <w:p w14:paraId="3B3293F0" w14:textId="1E55BF3C" w:rsidR="000814E7" w:rsidRPr="000267D9" w:rsidRDefault="00EB4871" w:rsidP="003D55B5">
      <w:pPr>
        <w:ind w:firstLine="708"/>
        <w:jc w:val="both"/>
      </w:pPr>
      <w:r w:rsidRPr="000267D9">
        <w:t>Thus</w:t>
      </w:r>
      <w:r w:rsidR="000502E2" w:rsidRPr="000267D9">
        <w:t>,</w:t>
      </w:r>
      <w:r w:rsidRPr="000267D9">
        <w:t xml:space="preserve"> people at all levels of </w:t>
      </w:r>
      <w:r w:rsidR="004B0D17" w:rsidRPr="000267D9">
        <w:t xml:space="preserve">wealth </w:t>
      </w:r>
      <w:r w:rsidRPr="000267D9">
        <w:t xml:space="preserve">and vulnerability suffer </w:t>
      </w:r>
      <w:r w:rsidR="000502E2" w:rsidRPr="000267D9">
        <w:t xml:space="preserve">from </w:t>
      </w:r>
      <w:r w:rsidR="00691045" w:rsidRPr="000267D9">
        <w:t xml:space="preserve">some </w:t>
      </w:r>
      <w:r w:rsidR="000502E2" w:rsidRPr="000267D9">
        <w:t xml:space="preserve">form </w:t>
      </w:r>
      <w:r w:rsidR="00691045" w:rsidRPr="000267D9">
        <w:t xml:space="preserve">of health problems because </w:t>
      </w:r>
      <w:r w:rsidR="000502E2" w:rsidRPr="000267D9">
        <w:t xml:space="preserve">of </w:t>
      </w:r>
      <w:r w:rsidR="00D03D14" w:rsidRPr="000267D9">
        <w:t xml:space="preserve">environmental </w:t>
      </w:r>
      <w:r w:rsidRPr="000267D9">
        <w:t>burden</w:t>
      </w:r>
      <w:r w:rsidR="000502E2" w:rsidRPr="000267D9">
        <w:t xml:space="preserve"> related to urban transport</w:t>
      </w:r>
      <w:r w:rsidRPr="000267D9">
        <w:t xml:space="preserve">. Hence, we now experience a double burden of problems related to transport in both extremes at a high human </w:t>
      </w:r>
      <w:r w:rsidRPr="00D46868">
        <w:t xml:space="preserve">cost, a pattern </w:t>
      </w:r>
      <w:proofErr w:type="gramStart"/>
      <w:r w:rsidRPr="00D46868">
        <w:t>similar to</w:t>
      </w:r>
      <w:proofErr w:type="gramEnd"/>
      <w:r w:rsidRPr="00D46868">
        <w:t xml:space="preserve"> several other contemporary health challen</w:t>
      </w:r>
      <w:r w:rsidR="000814E7" w:rsidRPr="00D46868">
        <w:t>ges, such as in the epidemiological</w:t>
      </w:r>
      <w:r w:rsidRPr="00D46868">
        <w:t xml:space="preserve"> and nutrition transition</w:t>
      </w:r>
      <w:r w:rsidR="000814E7" w:rsidRPr="00D46868">
        <w:t>s</w:t>
      </w:r>
      <w:r w:rsidRPr="00D46868">
        <w:t>.</w:t>
      </w:r>
      <w:r w:rsidR="001F233D">
        <w:t xml:space="preserve"> T</w:t>
      </w:r>
      <w:r w:rsidR="007278DA" w:rsidRPr="000267D9">
        <w:t>his double burden of the privatization of urban form and automobile-dependency in the production of harmful urban mobility systems has a powerful analogy for the role of corporations in shaping the double burden of disease in the nutrition transition</w:t>
      </w:r>
      <w:r w:rsidR="000939FB">
        <w:t xml:space="preserve"> </w:t>
      </w:r>
      <w:r w:rsidR="000939FB" w:rsidRPr="000267D9">
        <w:fldChar w:fldCharType="begin"/>
      </w:r>
      <w:r w:rsidR="000939FB" w:rsidRPr="000267D9">
        <w:instrText xml:space="preserve"> ADDIN EN.CITE &lt;EndNote&gt;&lt;Cite&gt;&lt;Author&gt;Freudenberg&lt;/Author&gt;&lt;Year&gt;2014&lt;/Year&gt;&lt;IDText&gt;Lethal But Legal: Corporations, Consumption, and Protecting Public Health&lt;/IDText&gt;&lt;DisplayText&gt;(Freudenberg, 2014)&lt;/DisplayText&gt;&lt;record&gt;&lt;urls&gt;&lt;related-urls&gt;&lt;url&gt;https://books.google.co.uk/books?id=OtrQAgAAQBAJ&lt;/url&gt;&lt;/related-urls&gt;&lt;/urls&gt;&lt;isbn&gt;9780199937196&lt;/isbn&gt;&lt;titles&gt;&lt;title&gt;Lethal But Legal: Corporations, Consumption, and Protecting Public Health&lt;/title&gt;&lt;/titles&gt;&lt;contributors&gt;&lt;authors&gt;&lt;author&gt;Freudenberg, N.&lt;/author&gt;&lt;/authors&gt;&lt;/contributors&gt;&lt;added-date format="utc"&gt;1422312300&lt;/added-date&gt;&lt;ref-type name="Book"&gt;6&lt;/ref-type&gt;&lt;dates&gt;&lt;year&gt;2014&lt;/year&gt;&lt;/dates&gt;&lt;rec-number&gt;33994&lt;/rec-number&gt;&lt;publisher&gt;OUP USA&lt;/publisher&gt;&lt;last-updated-date format="utc"&gt;1422312300&lt;/last-updated-date&gt;&lt;/record&gt;&lt;/Cite&gt;&lt;/EndNote&gt;</w:instrText>
      </w:r>
      <w:r w:rsidR="000939FB" w:rsidRPr="000267D9">
        <w:fldChar w:fldCharType="separate"/>
      </w:r>
      <w:r w:rsidR="000939FB" w:rsidRPr="000267D9">
        <w:rPr>
          <w:noProof/>
        </w:rPr>
        <w:t>(Freudenberg, 2014</w:t>
      </w:r>
      <w:r w:rsidR="00E36AF7">
        <w:rPr>
          <w:noProof/>
        </w:rPr>
        <w:t>; Freudenberg and Galea, 2008</w:t>
      </w:r>
      <w:r w:rsidR="000939FB" w:rsidRPr="000267D9">
        <w:rPr>
          <w:noProof/>
        </w:rPr>
        <w:t>)</w:t>
      </w:r>
      <w:r w:rsidR="000939FB" w:rsidRPr="000267D9">
        <w:fldChar w:fldCharType="end"/>
      </w:r>
      <w:r w:rsidR="007278DA" w:rsidRPr="000267D9">
        <w:t xml:space="preserve">. </w:t>
      </w:r>
      <w:r w:rsidRPr="000267D9">
        <w:t xml:space="preserve">Through their </w:t>
      </w:r>
      <w:r w:rsidR="000814E7" w:rsidRPr="000267D9">
        <w:t xml:space="preserve">policies </w:t>
      </w:r>
      <w:r w:rsidRPr="000267D9">
        <w:t xml:space="preserve">and practices, corporations </w:t>
      </w:r>
      <w:r w:rsidR="000814E7" w:rsidRPr="000267D9">
        <w:t xml:space="preserve">have </w:t>
      </w:r>
      <w:r w:rsidR="00B13D37" w:rsidRPr="000267D9">
        <w:t xml:space="preserve">gradually </w:t>
      </w:r>
      <w:r w:rsidRPr="000267D9">
        <w:t>increase</w:t>
      </w:r>
      <w:r w:rsidR="000814E7" w:rsidRPr="000267D9">
        <w:t>d</w:t>
      </w:r>
      <w:r w:rsidRPr="000267D9">
        <w:t xml:space="preserve"> the burden of obesity, first affecting the more affluent sectors of society</w:t>
      </w:r>
      <w:r w:rsidR="00D03D14" w:rsidRPr="000267D9">
        <w:t>,</w:t>
      </w:r>
      <w:r w:rsidRPr="000267D9">
        <w:t xml:space="preserve"> while under</w:t>
      </w:r>
      <w:r w:rsidR="00427D5B" w:rsidRPr="000267D9">
        <w:t>-</w:t>
      </w:r>
      <w:r w:rsidRPr="000267D9">
        <w:t xml:space="preserve">nutrition remained a problem for the largest share of the population </w:t>
      </w:r>
      <w:r w:rsidR="00321DEA" w:rsidRPr="000267D9">
        <w:fldChar w:fldCharType="begin">
          <w:fldData xml:space="preserve">PEVuZE5vdGU+PENpdGU+PEF1dGhvcj5Nb29kaWU8L0F1dGhvcj48WWVhcj4yMDEzPC9ZZWFyPjxJ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</w:fldData>
        </w:fldChar>
      </w:r>
      <w:r w:rsidR="00740A00" w:rsidRPr="000267D9">
        <w:instrText xml:space="preserve"> ADDIN EN.CITE </w:instrText>
      </w:r>
      <w:r w:rsidR="00740A00" w:rsidRPr="000267D9">
        <w:fldChar w:fldCharType="begin">
          <w:fldData xml:space="preserve">PEVuZE5vdGU+PENpdGU+PEF1dGhvcj5Nb29kaWU8L0F1dGhvcj48WWVhcj4yMDEzPC9ZZWFyPjxJ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</w:fldData>
        </w:fldChar>
      </w:r>
      <w:r w:rsidR="00740A00" w:rsidRPr="000267D9">
        <w:instrText xml:space="preserve"> ADDIN EN.CITE.DATA </w:instrText>
      </w:r>
      <w:r w:rsidR="00740A00" w:rsidRPr="000267D9">
        <w:fldChar w:fldCharType="end"/>
      </w:r>
      <w:r w:rsidR="00321DEA" w:rsidRPr="000267D9">
        <w:fldChar w:fldCharType="separate"/>
      </w:r>
      <w:r w:rsidR="00740A00" w:rsidRPr="000267D9">
        <w:rPr>
          <w:noProof/>
        </w:rPr>
        <w:t>(Moodie et al., 2013; Swinburn et al., 2011)</w:t>
      </w:r>
      <w:r w:rsidR="00321DEA" w:rsidRPr="000267D9">
        <w:fldChar w:fldCharType="end"/>
      </w:r>
      <w:r w:rsidRPr="000267D9">
        <w:t xml:space="preserve">. </w:t>
      </w:r>
    </w:p>
    <w:p w14:paraId="7413BFF5" w14:textId="0BDB7D04" w:rsidR="00EB4871" w:rsidRPr="000267D9" w:rsidRDefault="00EB4871" w:rsidP="00E31A5A">
      <w:pPr>
        <w:ind w:firstLine="708"/>
        <w:jc w:val="both"/>
      </w:pPr>
      <w:r w:rsidRPr="000267D9">
        <w:t xml:space="preserve">Reductions in production costs </w:t>
      </w:r>
      <w:r w:rsidR="000F432F" w:rsidRPr="000267D9">
        <w:t xml:space="preserve">due </w:t>
      </w:r>
      <w:r w:rsidRPr="000267D9">
        <w:t>to technological advances and work exploitation</w:t>
      </w:r>
      <w:r w:rsidR="00D03D14" w:rsidRPr="000267D9">
        <w:t>,</w:t>
      </w:r>
      <w:r w:rsidRPr="000267D9">
        <w:t xml:space="preserve"> and increased awareness of the health damaging effect of these products</w:t>
      </w:r>
      <w:r w:rsidR="00C75625" w:rsidRPr="000267D9">
        <w:t xml:space="preserve"> (e.g. cars and soft drinks)</w:t>
      </w:r>
      <w:r w:rsidRPr="000267D9">
        <w:t xml:space="preserve"> </w:t>
      </w:r>
      <w:r w:rsidR="000F432F" w:rsidRPr="000267D9">
        <w:t xml:space="preserve">on </w:t>
      </w:r>
      <w:r w:rsidRPr="000267D9">
        <w:t>consumers</w:t>
      </w:r>
      <w:r w:rsidR="00D03D14" w:rsidRPr="000267D9">
        <w:t>,</w:t>
      </w:r>
      <w:r w:rsidRPr="000267D9">
        <w:t xml:space="preserve"> </w:t>
      </w:r>
      <w:r w:rsidR="001F233D">
        <w:t>have</w:t>
      </w:r>
      <w:r w:rsidR="001F233D" w:rsidRPr="000267D9">
        <w:t xml:space="preserve"> </w:t>
      </w:r>
      <w:r w:rsidRPr="000267D9">
        <w:t xml:space="preserve">pushed companies’ marketing and retailing strategies towards the more vulnerable in </w:t>
      </w:r>
      <w:r w:rsidR="00D03D14" w:rsidRPr="000267D9">
        <w:t xml:space="preserve">such </w:t>
      </w:r>
      <w:r w:rsidRPr="000267D9">
        <w:t xml:space="preserve">a way that obesity and undernutrition </w:t>
      </w:r>
      <w:r w:rsidR="00D03D14" w:rsidRPr="000267D9">
        <w:t xml:space="preserve">now </w:t>
      </w:r>
      <w:r w:rsidRPr="000267D9">
        <w:t>coexist in several places worldwide</w:t>
      </w:r>
      <w:r w:rsidR="00A5566E">
        <w:t xml:space="preserve"> </w:t>
      </w:r>
      <w:r w:rsidR="00A5566E" w:rsidRPr="000267D9">
        <w:t xml:space="preserve"> </w:t>
      </w:r>
      <w:r w:rsidR="00A5566E" w:rsidRPr="000267D9">
        <w:fldChar w:fldCharType="begin"/>
      </w:r>
      <w:r w:rsidR="00A5566E" w:rsidRPr="000267D9">
        <w:instrText xml:space="preserve"> ADDIN EN.CITE &lt;EndNote&gt;&lt;Cite&gt;&lt;Author&gt;Popkin&lt;/Author&gt;&lt;Year&gt;1999&lt;/Year&gt;&lt;IDText&gt;Urbanization, lifestyle changes and the nutrition transition&lt;/IDText&gt;&lt;DisplayText&gt;(Popkin, 1999)&lt;/DisplayText&gt;&lt;record&gt;&lt;isbn&gt;0305-750X&lt;/isbn&gt;&lt;titles&gt;&lt;title&gt;Urbanization, lifestyle changes and the nutrition transition&lt;/title&gt;&lt;secondary-title&gt;World Development&lt;/secondary-title&gt;&lt;/titles&gt;&lt;pages&gt;1905-1916&lt;/pages&gt;&lt;number&gt;11&lt;/number&gt;&lt;contributors&gt;&lt;authors&gt;&lt;author&gt;Popkin, Barry M.&lt;/author&gt;&lt;/authors&gt;&lt;/contributors&gt;&lt;added-date format="utc"&gt;1436012413&lt;/added-date&gt;&lt;ref-type name="Journal Article"&gt;17&lt;/ref-type&gt;&lt;dates&gt;&lt;year&gt;1999&lt;/year&gt;&lt;/dates&gt;&lt;rec-number&gt;34065&lt;/rec-number&gt;&lt;publisher&gt;Elsevier&lt;/publisher&gt;&lt;last-updated-date format="utc"&gt;1436012413&lt;/last-updated-date&gt;&lt;volume&gt;27&lt;/volume&gt;&lt;/record&gt;&lt;/Cite&gt;&lt;/EndNote&gt;</w:instrText>
      </w:r>
      <w:r w:rsidR="00A5566E" w:rsidRPr="000267D9">
        <w:fldChar w:fldCharType="separate"/>
      </w:r>
      <w:r w:rsidR="00A5566E" w:rsidRPr="000267D9">
        <w:rPr>
          <w:noProof/>
        </w:rPr>
        <w:t>(Popkin, 1999)</w:t>
      </w:r>
      <w:r w:rsidR="00A5566E" w:rsidRPr="000267D9">
        <w:fldChar w:fldCharType="end"/>
      </w:r>
      <w:r w:rsidR="007769A9">
        <w:t>, including Brazil</w:t>
      </w:r>
      <w:r w:rsidR="00067DFD">
        <w:t xml:space="preserve"> (Conde &amp;Monteiro, </w:t>
      </w:r>
      <w:r w:rsidR="00676465">
        <w:t>2014)</w:t>
      </w:r>
      <w:r w:rsidR="00A5566E">
        <w:t>.</w:t>
      </w:r>
      <w:r w:rsidRPr="000267D9">
        <w:t xml:space="preserve"> Similarly, major corporations in the car, oil, finance, media, construction and real estate sectors have had a</w:t>
      </w:r>
      <w:r w:rsidR="00440789">
        <w:t>n important</w:t>
      </w:r>
      <w:r w:rsidRPr="000267D9">
        <w:t xml:space="preserve"> role in </w:t>
      </w:r>
      <w:r w:rsidR="007278DA" w:rsidRPr="000267D9">
        <w:t>shaping</w:t>
      </w:r>
      <w:r w:rsidRPr="000267D9">
        <w:t xml:space="preserve"> the </w:t>
      </w:r>
      <w:r w:rsidR="0078386A" w:rsidRPr="000267D9">
        <w:t xml:space="preserve">mobility systems </w:t>
      </w:r>
      <w:r w:rsidRPr="000267D9">
        <w:t xml:space="preserve">of cities in the last century, from </w:t>
      </w:r>
      <w:r w:rsidR="0078386A" w:rsidRPr="000267D9">
        <w:t xml:space="preserve">predominantly </w:t>
      </w:r>
      <w:r w:rsidRPr="000267D9">
        <w:t xml:space="preserve">active travel to </w:t>
      </w:r>
      <w:r w:rsidR="0078386A" w:rsidRPr="000267D9">
        <w:t xml:space="preserve">predominantly </w:t>
      </w:r>
      <w:r w:rsidRPr="000267D9">
        <w:t>individual motorized modes of transport</w:t>
      </w:r>
      <w:r w:rsidR="00E436EB" w:rsidRPr="000267D9">
        <w:t xml:space="preserve"> </w:t>
      </w:r>
      <w:r w:rsidR="00E436EB" w:rsidRPr="000267D9">
        <w:fldChar w:fldCharType="begin">
          <w:fldData xml:space="preserve">PEVuZE5vdGU+PENpdGU+PEF1dGhvcj5IYXJ2ZXk8L0F1dGhvcj48WWVhcj4yMDExPC9ZZWFyPjxJ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==
</w:fldData>
        </w:fldChar>
      </w:r>
      <w:r w:rsidR="00930754">
        <w:instrText xml:space="preserve"> ADDIN EN.CITE </w:instrText>
      </w:r>
      <w:r w:rsidR="00930754">
        <w:fldChar w:fldCharType="begin">
          <w:fldData xml:space="preserve">PEVuZE5vdGU+PENpdGU+PEF1dGhvcj5IYXJ2ZXk8L0F1dGhvcj48WWVhcj4yMDExPC9ZZWFyPjxJ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==
</w:fldData>
        </w:fldChar>
      </w:r>
      <w:r w:rsidR="00930754">
        <w:instrText xml:space="preserve"> ADDIN EN.CITE.DATA </w:instrText>
      </w:r>
      <w:r w:rsidR="00930754">
        <w:fldChar w:fldCharType="end"/>
      </w:r>
      <w:r w:rsidR="00E436EB" w:rsidRPr="000267D9">
        <w:fldChar w:fldCharType="separate"/>
      </w:r>
      <w:r w:rsidR="00930754">
        <w:rPr>
          <w:noProof/>
        </w:rPr>
        <w:t>(Harvey, 2011; Jacobs, 2000; Sager, 2011)</w:t>
      </w:r>
      <w:r w:rsidR="00E436EB" w:rsidRPr="000267D9">
        <w:fldChar w:fldCharType="end"/>
      </w:r>
      <w:r w:rsidR="00676465">
        <w:t>Parra et al. 2018)</w:t>
      </w:r>
      <w:r w:rsidR="00BF0025">
        <w:t xml:space="preserve"> </w:t>
      </w:r>
      <w:r w:rsidRPr="000267D9">
        <w:t>. The shift first</w:t>
      </w:r>
      <w:r w:rsidR="006C371D">
        <w:t xml:space="preserve"> </w:t>
      </w:r>
      <w:r w:rsidRPr="000267D9">
        <w:t>occurred in the wealthiest segments of the population</w:t>
      </w:r>
      <w:r w:rsidR="00AF5D1E">
        <w:t xml:space="preserve">, just as </w:t>
      </w:r>
      <w:r w:rsidR="00BC6F73">
        <w:t xml:space="preserve">with the ultra-processed food and drink products – here understood as </w:t>
      </w:r>
      <w:r w:rsidR="00590C67" w:rsidRPr="00A351CF">
        <w:t>products made from processed substances extracted or refined from whole foods</w:t>
      </w:r>
      <w:r w:rsidR="007C0ABC">
        <w:t xml:space="preserve"> (</w:t>
      </w:r>
      <w:r w:rsidR="00A95AFE">
        <w:t xml:space="preserve">but </w:t>
      </w:r>
      <w:r w:rsidR="00590C67" w:rsidRPr="00A351CF">
        <w:t>with little or no whole foods</w:t>
      </w:r>
      <w:r w:rsidR="00A95AFE">
        <w:t xml:space="preserve"> </w:t>
      </w:r>
      <w:r w:rsidR="007C0ABC">
        <w:t>in its composition),</w:t>
      </w:r>
      <w:r w:rsidR="008414E6">
        <w:t xml:space="preserve"> </w:t>
      </w:r>
      <w:r w:rsidR="008414E6" w:rsidRPr="00A351CF">
        <w:t>very durable, palatable, and ready to consume</w:t>
      </w:r>
      <w:r w:rsidR="008414E6">
        <w:t>, and</w:t>
      </w:r>
      <w:r w:rsidR="007C0ABC">
        <w:t xml:space="preserve"> </w:t>
      </w:r>
      <w:r w:rsidR="00E31A5A">
        <w:t>m</w:t>
      </w:r>
      <w:r w:rsidR="00590C67" w:rsidRPr="00A351CF">
        <w:t>ost</w:t>
      </w:r>
      <w:r w:rsidR="00E31A5A">
        <w:t>ly</w:t>
      </w:r>
      <w:r w:rsidR="00590C67" w:rsidRPr="00A351CF">
        <w:t xml:space="preserve"> made, advertised, and</w:t>
      </w:r>
      <w:r w:rsidR="00812D50">
        <w:t xml:space="preserve"> </w:t>
      </w:r>
      <w:r w:rsidR="00590C67" w:rsidRPr="00A351CF">
        <w:t>sold by large or transnational corporations</w:t>
      </w:r>
      <w:r w:rsidR="00FA491F">
        <w:t xml:space="preserve"> </w:t>
      </w:r>
      <w:r w:rsidR="00FA491F" w:rsidRPr="000267D9">
        <w:fldChar w:fldCharType="begin">
          <w:fldData xml:space="preserve">PEVuZE5vdGU+PENpdGU+PEF1dGhvcj5Nb29kaWU8L0F1dGhvcj48WWVhcj4yMDEzPC9ZZWFyPjxJ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</w:fldData>
        </w:fldChar>
      </w:r>
      <w:r w:rsidR="00FA491F" w:rsidRPr="000267D9">
        <w:instrText xml:space="preserve"> ADDIN EN.CITE </w:instrText>
      </w:r>
      <w:r w:rsidR="00FA491F" w:rsidRPr="000267D9">
        <w:fldChar w:fldCharType="begin">
          <w:fldData xml:space="preserve">PEVuZE5vdGU+PENpdGU+PEF1dGhvcj5Nb29kaWU8L0F1dGhvcj48WWVhcj4yMDEzPC9ZZWFyPjxJ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</w:fldData>
        </w:fldChar>
      </w:r>
      <w:r w:rsidR="00FA491F" w:rsidRPr="000267D9">
        <w:instrText xml:space="preserve"> ADDIN EN.CITE.DATA </w:instrText>
      </w:r>
      <w:r w:rsidR="00FA491F" w:rsidRPr="000267D9">
        <w:fldChar w:fldCharType="end"/>
      </w:r>
      <w:r w:rsidR="00FA491F" w:rsidRPr="000267D9">
        <w:fldChar w:fldCharType="separate"/>
      </w:r>
      <w:r w:rsidR="00FA491F" w:rsidRPr="000267D9">
        <w:rPr>
          <w:noProof/>
        </w:rPr>
        <w:t>(Moodie et al., 2013; Swinburn et al., 2011)</w:t>
      </w:r>
      <w:r w:rsidR="00FA491F" w:rsidRPr="000267D9">
        <w:fldChar w:fldCharType="end"/>
      </w:r>
      <w:r w:rsidR="00E31A5A">
        <w:t>.</w:t>
      </w:r>
      <w:r w:rsidR="00E31A5A" w:rsidRPr="000267D9" w:rsidDel="00AF5D1E">
        <w:t xml:space="preserve"> </w:t>
      </w:r>
      <w:r w:rsidR="0013209C">
        <w:t xml:space="preserve"> However, </w:t>
      </w:r>
      <w:r w:rsidR="00BC6F73" w:rsidRPr="000267D9">
        <w:t>unlike in the</w:t>
      </w:r>
      <w:r w:rsidR="0013209C">
        <w:t xml:space="preserve"> food </w:t>
      </w:r>
      <w:r w:rsidR="00590C67">
        <w:t>systems and dietary patterns</w:t>
      </w:r>
      <w:r w:rsidR="00A37D05">
        <w:t>,</w:t>
      </w:r>
      <w:r w:rsidRPr="000267D9">
        <w:t xml:space="preserve"> </w:t>
      </w:r>
      <w:r w:rsidR="006C371D">
        <w:t xml:space="preserve">where health consequences were initially felt by the </w:t>
      </w:r>
      <w:r w:rsidR="00541D00">
        <w:t>rich</w:t>
      </w:r>
      <w:r w:rsidR="00D1320C">
        <w:t xml:space="preserve"> mainly</w:t>
      </w:r>
      <w:r w:rsidR="00FA491F">
        <w:t xml:space="preserve"> </w:t>
      </w:r>
      <w:r w:rsidR="00FA491F" w:rsidRPr="000267D9">
        <w:fldChar w:fldCharType="begin">
          <w:fldData xml:space="preserve">PEVuZE5vdGU+PENpdGU+PEF1dGhvcj5Nb29kaWU8L0F1dGhvcj48WWVhcj4yMDEzPC9ZZWFyPjxJ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</w:fldData>
        </w:fldChar>
      </w:r>
      <w:r w:rsidR="00FA491F" w:rsidRPr="000267D9">
        <w:instrText xml:space="preserve"> ADDIN EN.CITE </w:instrText>
      </w:r>
      <w:r w:rsidR="00FA491F" w:rsidRPr="000267D9">
        <w:fldChar w:fldCharType="begin">
          <w:fldData xml:space="preserve">PEVuZE5vdGU+PENpdGU+PEF1dGhvcj5Nb29kaWU8L0F1dGhvcj48WWVhcj4yMDEzPC9ZZWFyPjxJ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</w:fldData>
        </w:fldChar>
      </w:r>
      <w:r w:rsidR="00FA491F" w:rsidRPr="000267D9">
        <w:instrText xml:space="preserve"> ADDIN EN.CITE.DATA </w:instrText>
      </w:r>
      <w:r w:rsidR="00FA491F" w:rsidRPr="000267D9">
        <w:fldChar w:fldCharType="end"/>
      </w:r>
      <w:r w:rsidR="00FA491F" w:rsidRPr="000267D9">
        <w:fldChar w:fldCharType="separate"/>
      </w:r>
      <w:r w:rsidR="00FA491F" w:rsidRPr="000267D9">
        <w:rPr>
          <w:noProof/>
        </w:rPr>
        <w:t>(Moodie et al., 2013; Swinburn et al., 2011)</w:t>
      </w:r>
      <w:r w:rsidR="00FA491F" w:rsidRPr="000267D9">
        <w:fldChar w:fldCharType="end"/>
      </w:r>
      <w:r w:rsidR="00541D00">
        <w:t xml:space="preserve">, </w:t>
      </w:r>
      <w:r w:rsidR="00A37D05">
        <w:t>th</w:t>
      </w:r>
      <w:r w:rsidR="00286CE6">
        <w:t>e analogous</w:t>
      </w:r>
      <w:r w:rsidR="00A37D05">
        <w:t xml:space="preserve"> shift in mobility</w:t>
      </w:r>
      <w:r w:rsidR="00286CE6">
        <w:t xml:space="preserve"> through increased access to individual motorized forms of transport</w:t>
      </w:r>
      <w:r w:rsidR="00A37D05" w:rsidRPr="000267D9">
        <w:t xml:space="preserve"> </w:t>
      </w:r>
      <w:r w:rsidRPr="000267D9">
        <w:t xml:space="preserve">affected simultaneously everyone </w:t>
      </w:r>
      <w:r w:rsidR="0078386A" w:rsidRPr="000267D9">
        <w:t xml:space="preserve">because growing </w:t>
      </w:r>
      <w:r w:rsidRPr="000267D9">
        <w:t>car use represent</w:t>
      </w:r>
      <w:r w:rsidR="0078386A" w:rsidRPr="000267D9">
        <w:t>s</w:t>
      </w:r>
      <w:r w:rsidRPr="000267D9">
        <w:t xml:space="preserve"> an immediate increase in environmental pollution and traffic injuries for the vulnerable segments of society. </w:t>
      </w:r>
    </w:p>
    <w:p w14:paraId="2C254C1C" w14:textId="7E57BBC5" w:rsidR="004160E6" w:rsidRPr="00B77739" w:rsidRDefault="00125716" w:rsidP="00B239DD">
      <w:pPr>
        <w:ind w:firstLine="708"/>
        <w:jc w:val="both"/>
        <w:rPr>
          <w:strike/>
        </w:rPr>
      </w:pPr>
      <w:proofErr w:type="gramStart"/>
      <w:r>
        <w:t>Similar to</w:t>
      </w:r>
      <w:proofErr w:type="gramEnd"/>
      <w:r w:rsidR="00EB4871" w:rsidRPr="000267D9">
        <w:t xml:space="preserve"> </w:t>
      </w:r>
      <w:r w:rsidR="00D1320C">
        <w:t xml:space="preserve">the observed with </w:t>
      </w:r>
      <w:r w:rsidR="00EB4871" w:rsidRPr="000267D9">
        <w:t xml:space="preserve">ultra-processed </w:t>
      </w:r>
      <w:r w:rsidR="000814E7" w:rsidRPr="000267D9">
        <w:t xml:space="preserve">food and drink </w:t>
      </w:r>
      <w:r w:rsidR="00EB4871" w:rsidRPr="000267D9">
        <w:t>products, in rapid developing countries like Brazil, China and India</w:t>
      </w:r>
      <w:r w:rsidR="00883546" w:rsidRPr="000267D9">
        <w:t>,</w:t>
      </w:r>
      <w:r w:rsidR="00EB4871" w:rsidRPr="000267D9">
        <w:t xml:space="preserve"> the</w:t>
      </w:r>
      <w:r w:rsidR="000814E7" w:rsidRPr="000267D9">
        <w:t xml:space="preserve">re is </w:t>
      </w:r>
      <w:r w:rsidR="00A351CF">
        <w:t xml:space="preserve">now </w:t>
      </w:r>
      <w:r w:rsidR="000814E7" w:rsidRPr="000267D9">
        <w:t>a</w:t>
      </w:r>
      <w:r w:rsidR="00EB4871" w:rsidRPr="000267D9">
        <w:t xml:space="preserve"> striking increase in motorcycle </w:t>
      </w:r>
      <w:r w:rsidR="00883546" w:rsidRPr="000267D9">
        <w:t xml:space="preserve">and car </w:t>
      </w:r>
      <w:r w:rsidR="00EB4871" w:rsidRPr="000267D9">
        <w:t xml:space="preserve">use among the poorer segments of the population, </w:t>
      </w:r>
      <w:r w:rsidR="000814E7" w:rsidRPr="000267D9">
        <w:t xml:space="preserve">causing </w:t>
      </w:r>
      <w:r w:rsidR="00EB4871" w:rsidRPr="000267D9">
        <w:t xml:space="preserve">higher </w:t>
      </w:r>
      <w:r w:rsidR="000814E7" w:rsidRPr="000267D9">
        <w:t>levels of exposure to</w:t>
      </w:r>
      <w:r w:rsidR="00EB4871" w:rsidRPr="000267D9">
        <w:t xml:space="preserve"> environmental hazards and lower levels of physical activity </w:t>
      </w:r>
      <w:r w:rsidR="0078386A" w:rsidRPr="000267D9">
        <w:t xml:space="preserve">in </w:t>
      </w:r>
      <w:r w:rsidR="00EB4871" w:rsidRPr="000267D9">
        <w:t xml:space="preserve">daily commuting. For instance, motorcycling is, at the same time, an efficient, comparatively cheap way to overcome the large distances imposed by spatial segregation against </w:t>
      </w:r>
      <w:r w:rsidR="008A0907" w:rsidRPr="000267D9">
        <w:t xml:space="preserve">the </w:t>
      </w:r>
      <w:r w:rsidR="00EB4871" w:rsidRPr="000267D9">
        <w:t>poor</w:t>
      </w:r>
      <w:r w:rsidR="008A0907" w:rsidRPr="000267D9">
        <w:t>,</w:t>
      </w:r>
      <w:r w:rsidR="00EB4871" w:rsidRPr="000267D9">
        <w:t xml:space="preserve"> and a </w:t>
      </w:r>
      <w:proofErr w:type="gramStart"/>
      <w:r w:rsidR="00EB4871" w:rsidRPr="000267D9">
        <w:t>particular damaging</w:t>
      </w:r>
      <w:proofErr w:type="gramEnd"/>
      <w:r w:rsidR="00EB4871" w:rsidRPr="000267D9">
        <w:t xml:space="preserve"> behaviour as it combines all the health harms mentioned</w:t>
      </w:r>
      <w:r w:rsidR="008A0907" w:rsidRPr="000267D9">
        <w:t xml:space="preserve"> above</w:t>
      </w:r>
      <w:r w:rsidR="00EB4871" w:rsidRPr="000267D9">
        <w:t xml:space="preserve">. </w:t>
      </w:r>
      <w:r w:rsidR="008A0907" w:rsidRPr="000267D9">
        <w:t xml:space="preserve">In such developing countries, even </w:t>
      </w:r>
      <w:r w:rsidR="00EB4871" w:rsidRPr="000267D9">
        <w:t xml:space="preserve">though motorisation has reached new segments of the population, it </w:t>
      </w:r>
      <w:r w:rsidR="005B66E3" w:rsidRPr="000267D9">
        <w:t>has</w:t>
      </w:r>
      <w:r w:rsidR="00EB4871" w:rsidRPr="000267D9">
        <w:t xml:space="preserve"> not necessarily represent</w:t>
      </w:r>
      <w:r w:rsidR="005B66E3" w:rsidRPr="000267D9">
        <w:t>ed</w:t>
      </w:r>
      <w:r w:rsidR="00EB4871" w:rsidRPr="000267D9">
        <w:t xml:space="preserve"> a choice in urban mobility for them. At </w:t>
      </w:r>
      <w:r w:rsidR="004E1540" w:rsidRPr="000267D9">
        <w:t xml:space="preserve">the same time, </w:t>
      </w:r>
      <w:r w:rsidR="008A0907" w:rsidRPr="000267D9">
        <w:t xml:space="preserve">the global north is seeing </w:t>
      </w:r>
      <w:r w:rsidR="004E1540" w:rsidRPr="000267D9">
        <w:t xml:space="preserve">a </w:t>
      </w:r>
      <w:r w:rsidR="00EB4871" w:rsidRPr="000267D9">
        <w:t>reverse trend in driving, licensing and car ownership followed by increases in cycling in some population subgroups with more freedom to move</w:t>
      </w:r>
      <w:r w:rsidR="00A6652E" w:rsidRPr="000267D9">
        <w:t xml:space="preserve"> within and across urban settings, </w:t>
      </w:r>
      <w:r w:rsidR="0000169F" w:rsidRPr="000267D9">
        <w:t>starting in places like Denmark and Holland in the 70s and later in other places such as Australia</w:t>
      </w:r>
      <w:r w:rsidR="00323C98" w:rsidRPr="000267D9">
        <w:t xml:space="preserve"> </w:t>
      </w:r>
      <w:r w:rsidR="0000169F" w:rsidRPr="000267D9">
        <w:fldChar w:fldCharType="begin"/>
      </w:r>
      <w:r w:rsidR="00740A00" w:rsidRPr="000267D9">
        <w:instrText xml:space="preserve"> ADDIN EN.CITE &lt;EndNote&gt;&lt;Cite&gt;&lt;Author&gt;Healy&lt;/Author&gt;&lt;Year&gt;2012&lt;/Year&gt;&lt;IDText&gt;Victoria’s graduated licensing system evaluation interim report&lt;/IDText&gt;&lt;DisplayText&gt;(Healy, Catchpole, &amp;amp; Harrison, 2012)&lt;/DisplayText&gt;&lt;record&gt;&lt;titles&gt;&lt;title&gt;Victoria’s graduated licensing system evaluation interim report&lt;/title&gt;&lt;secondary-title&gt;Melbourne, VIC: VicRoads&lt;/secondary-title&gt;&lt;/titles&gt;&lt;contributors&gt;&lt;authors&gt;&lt;author&gt;Healy, D.&lt;/author&gt;&lt;author&gt;Catchpole, J.&lt;/author&gt;&lt;author&gt;Harrison, W.&lt;/author&gt;&lt;/authors&gt;&lt;/contributors&gt;&lt;added-date format="utc"&gt;1442320279&lt;/added-date&gt;&lt;ref-type name="Journal Article"&gt;17&lt;/ref-type&gt;&lt;dates&gt;&lt;year&gt;2012&lt;/year&gt;&lt;/dates&gt;&lt;rec-number&gt;34150&lt;/rec-number&gt;&lt;last-updated-date format="utc"&gt;1442320279&lt;/last-updated-date&gt;&lt;/record&gt;&lt;/Cite&gt;&lt;/EndNote&gt;</w:instrText>
      </w:r>
      <w:r w:rsidR="0000169F" w:rsidRPr="000267D9">
        <w:fldChar w:fldCharType="separate"/>
      </w:r>
      <w:r w:rsidR="00740A00" w:rsidRPr="000267D9">
        <w:rPr>
          <w:noProof/>
        </w:rPr>
        <w:t>(Healy, Catchpole, &amp; Harrison, 2012)</w:t>
      </w:r>
      <w:r w:rsidR="0000169F" w:rsidRPr="000267D9">
        <w:fldChar w:fldCharType="end"/>
      </w:r>
      <w:r w:rsidR="0000169F" w:rsidRPr="000267D9">
        <w:t>, Germany</w:t>
      </w:r>
      <w:r w:rsidR="00323C98" w:rsidRPr="000267D9">
        <w:t xml:space="preserve"> </w:t>
      </w:r>
      <w:r w:rsidR="0000169F" w:rsidRPr="000267D9">
        <w:fldChar w:fldCharType="begin"/>
      </w:r>
      <w:r w:rsidR="00740A00" w:rsidRPr="000267D9">
        <w:instrText xml:space="preserve"> ADDIN EN.CITE &lt;EndNote&gt;&lt;Cite&gt;&lt;Author&gt;Kuhnimhof&lt;/Author&gt;&lt;Year&gt;2011&lt;/Year&gt;&lt;IDText&gt;A new generation: travel trends for young Germans and Britons&lt;/IDText&gt;&lt;DisplayText&gt;(Kuhnimhof, Buehler, &amp;amp; Dargay, 2011)&lt;/DisplayText&gt;&lt;record&gt;&lt;isbn&gt;0361-1981&lt;/isbn&gt;&lt;titles&gt;&lt;title&gt;A new generation: travel trends for young Germans and Britons&lt;/title&gt;&lt;secondary-title&gt;Transportation Research Record: Journal of the Transportation Research Board&lt;/secondary-title&gt;&lt;/titles&gt;&lt;pages&gt;58-67&lt;/pages&gt;&lt;number&gt;2230&lt;/number&gt;&lt;contributors&gt;&lt;authors&gt;&lt;author&gt;Kuhnimhof, Tobias&lt;/author&gt;&lt;author&gt;Buehler, Ralph&lt;/author&gt;&lt;author&gt;Dargay, Joyce&lt;/author&gt;&lt;/authors&gt;&lt;/contributors&gt;&lt;added-date format="utc"&gt;1442320546&lt;/added-date&gt;&lt;ref-type name="Journal Article"&gt;17&lt;/ref-type&gt;&lt;dates&gt;&lt;year&gt;2011&lt;/year&gt;&lt;/dates&gt;&lt;rec-number&gt;34151&lt;/rec-number&gt;&lt;publisher&gt;Transportation Research Board of the National Academies&lt;/publisher&gt;&lt;last-updated-date format="utc"&gt;1442320546&lt;/last-updated-date&gt;&lt;/record&gt;&lt;/Cite&gt;&lt;/EndNote&gt;</w:instrText>
      </w:r>
      <w:r w:rsidR="0000169F" w:rsidRPr="000267D9">
        <w:fldChar w:fldCharType="separate"/>
      </w:r>
      <w:r w:rsidR="00740A00" w:rsidRPr="000267D9">
        <w:rPr>
          <w:noProof/>
        </w:rPr>
        <w:t>(Kuhnimhof, Buehler, &amp; Dargay, 2011)</w:t>
      </w:r>
      <w:r w:rsidR="0000169F" w:rsidRPr="000267D9">
        <w:fldChar w:fldCharType="end"/>
      </w:r>
      <w:r w:rsidR="0000169F" w:rsidRPr="000267D9">
        <w:t xml:space="preserve"> and the United Kingdom</w:t>
      </w:r>
      <w:r w:rsidR="00323C98" w:rsidRPr="000267D9">
        <w:t xml:space="preserve"> </w:t>
      </w:r>
      <w:r w:rsidR="0000169F" w:rsidRPr="000267D9">
        <w:fldChar w:fldCharType="begin"/>
      </w:r>
      <w:r w:rsidR="00EC7693" w:rsidRPr="000267D9">
        <w:instrText xml:space="preserve"> ADDIN EN.CITE &lt;EndNote&gt;&lt;Cite&gt;&lt;Author&gt;Kuhnimhof&lt;/Author&gt;&lt;Year&gt;2011&lt;/Year&gt;&lt;IDText&gt;A new generation: travel trends for young Germans and Britons&lt;/IDText&gt;&lt;DisplayText&gt;(Kuhnimhof et al., 2011)&lt;/DisplayText&gt;&lt;record&gt;&lt;isbn&gt;0361-1981&lt;/isbn&gt;&lt;titles&gt;&lt;title&gt;A new generation: travel trends for young Germans and Britons&lt;/title&gt;&lt;secondary-title&gt;Transportation Research Record: Journal of the Transportation Research Board&lt;/secondary-title&gt;&lt;/titles&gt;&lt;pages&gt;58-67&lt;/pages&gt;&lt;number&gt;2230&lt;/number&gt;&lt;contributors&gt;&lt;authors&gt;&lt;author&gt;Kuhnimhof, Tobias&lt;/author&gt;&lt;author&gt;Buehler, Ralph&lt;/author&gt;&lt;author&gt;Dargay, Joyce&lt;/author&gt;&lt;/authors&gt;&lt;/contributors&gt;&lt;added-date format="utc"&gt;1442320546&lt;/added-date&gt;&lt;ref-type name="Journal Article"&gt;17&lt;/ref-type&gt;&lt;dates&gt;&lt;year&gt;2011&lt;/year&gt;&lt;/dates&gt;&lt;rec-number&gt;34151&lt;/rec-number&gt;&lt;publisher&gt;Transportation Research Board of the National Academies&lt;/publisher&gt;&lt;last-updated-date format="utc"&gt;1442320546&lt;/last-updated-date&gt;&lt;/record&gt;&lt;/Cite&gt;&lt;/EndNote&gt;</w:instrText>
      </w:r>
      <w:r w:rsidR="0000169F" w:rsidRPr="000267D9">
        <w:fldChar w:fldCharType="separate"/>
      </w:r>
      <w:r w:rsidR="00EC7693" w:rsidRPr="000267D9">
        <w:rPr>
          <w:noProof/>
        </w:rPr>
        <w:t>(Kuhnimhof et al., 2011)</w:t>
      </w:r>
      <w:r w:rsidR="0000169F" w:rsidRPr="000267D9">
        <w:fldChar w:fldCharType="end"/>
      </w:r>
      <w:r w:rsidR="00EB4871" w:rsidRPr="000267D9">
        <w:t>.</w:t>
      </w:r>
      <w:r w:rsidR="00B239DD">
        <w:t xml:space="preserve"> </w:t>
      </w:r>
      <w:r w:rsidR="004160E6" w:rsidRPr="000267D9">
        <w:t xml:space="preserve">Finally, </w:t>
      </w:r>
      <w:r w:rsidR="00440789">
        <w:t>the</w:t>
      </w:r>
      <w:r w:rsidR="00B239DD">
        <w:t xml:space="preserve"> </w:t>
      </w:r>
      <w:r w:rsidR="00B239DD" w:rsidRPr="00B239DD">
        <w:t>increasing motorization trend</w:t>
      </w:r>
      <w:r w:rsidR="000267D9" w:rsidRPr="000267D9">
        <w:t xml:space="preserve"> has </w:t>
      </w:r>
      <w:r w:rsidR="009B5660" w:rsidRPr="000267D9">
        <w:t>direct</w:t>
      </w:r>
      <w:r w:rsidR="004160E6" w:rsidRPr="000267D9">
        <w:t xml:space="preserve"> health consequences</w:t>
      </w:r>
      <w:r w:rsidR="00B239DD">
        <w:t xml:space="preserve"> </w:t>
      </w:r>
      <w:r w:rsidR="00816908">
        <w:t xml:space="preserve">(e.g. </w:t>
      </w:r>
      <w:r w:rsidR="00B239DD">
        <w:t xml:space="preserve">traffic fatalities and exposure to </w:t>
      </w:r>
      <w:r w:rsidR="00B239DD" w:rsidRPr="00B239DD">
        <w:t>air pollution</w:t>
      </w:r>
      <w:r w:rsidR="00816908">
        <w:t>)</w:t>
      </w:r>
      <w:r w:rsidR="004160E6" w:rsidRPr="000267D9">
        <w:t xml:space="preserve"> </w:t>
      </w:r>
      <w:r w:rsidR="00B239DD">
        <w:t xml:space="preserve"> that have</w:t>
      </w:r>
      <w:r w:rsidR="00883546" w:rsidRPr="000267D9">
        <w:t xml:space="preserve"> </w:t>
      </w:r>
      <w:r w:rsidR="004160E6" w:rsidRPr="000267D9">
        <w:t>be</w:t>
      </w:r>
      <w:r w:rsidR="00B239DD">
        <w:t>en widely</w:t>
      </w:r>
      <w:r w:rsidR="004160E6" w:rsidRPr="000267D9">
        <w:t xml:space="preserve"> </w:t>
      </w:r>
      <w:r w:rsidR="005B66E3" w:rsidRPr="000267D9">
        <w:t>acknowledged</w:t>
      </w:r>
      <w:r w:rsidR="00B239DD">
        <w:t xml:space="preserve"> in the literature</w:t>
      </w:r>
      <w:r w:rsidR="00137232">
        <w:t xml:space="preserve"> </w:t>
      </w:r>
      <w:r w:rsidR="00B77739">
        <w:fldChar w:fldCharType="begin"/>
      </w:r>
      <w:r w:rsidR="00B77739">
        <w:instrText xml:space="preserve"> ADDIN EN.CITE &lt;EndNote&gt;&lt;Cite&gt;&lt;Author&gt;Rydin&lt;/Author&gt;&lt;Year&gt;2012&lt;/Year&gt;&lt;IDText&gt;Shaping cities for health: complexity and the planning of urban environments in the 21st century&lt;/IDText&gt;&lt;DisplayText&gt;(Rydin et al., 2012)&lt;/DisplayText&gt;&lt;record&gt;&lt;titles&gt;&lt;title&gt;Shaping cities for health: complexity and the planning of urban environments in the 21st century&lt;/title&gt;&lt;secondary-title&gt;The Lancet&lt;/secondary-title&gt;&lt;/titles&gt;&lt;pages&gt;2079-2108&lt;/pages&gt;&lt;number&gt;9831&lt;/number&gt;&lt;contributors&gt;&lt;authors&gt;&lt;author&gt;Rydin, Y.&lt;/author&gt;&lt;author&gt;Bleahu, A.&lt;/author&gt;&lt;author&gt;Davies, M.&lt;/author&gt;&lt;author&gt;Davila, J. D.&lt;/author&gt;&lt;author&gt;Friel, S.&lt;/author&gt;&lt;author&gt;De Grandis, G.&lt;/author&gt;&lt;author&gt;Groce, N.&lt;/author&gt;&lt;author&gt;Hallal, P. C.&lt;/author&gt;&lt;author&gt;Hamilton, I.&lt;/author&gt;&lt;author&gt;Howden-Chapman, P.&lt;/author&gt;&lt;author&gt;Lai, K.&lt;/author&gt;&lt;author&gt;Lim, C. J.&lt;/author&gt;&lt;author&gt;Martins, J.&lt;/author&gt;&lt;author&gt;Osrin, D.&lt;/author&gt;&lt;author&gt;Ridley, I.&lt;/author&gt;&lt;author&gt;Scott, I.&lt;/author&gt;&lt;author&gt;Taylor, M.&lt;/author&gt;&lt;author&gt;Wilkinson, P.&lt;/author&gt;&lt;author&gt;Wilson, J.&lt;/author&gt;&lt;/authors&gt;&lt;/contributors&gt;&lt;added-date format="utc"&gt;1363625281&lt;/added-date&gt;&lt;ref-type name="Journal Article"&gt;17&lt;/ref-type&gt;&lt;dates&gt;&lt;year&gt;2012&lt;/year&gt;&lt;/dates&gt;&lt;rec-number&gt;447&lt;/rec-number&gt;&lt;last-updated-date format="utc"&gt;1372717601&lt;/last-updated-date&gt;&lt;volume&gt;379&lt;/volume&gt;&lt;/record&gt;&lt;/Cite&gt;&lt;/EndNote&gt;</w:instrText>
      </w:r>
      <w:r w:rsidR="00B77739">
        <w:fldChar w:fldCharType="separate"/>
      </w:r>
      <w:r w:rsidR="00B77739">
        <w:rPr>
          <w:noProof/>
        </w:rPr>
        <w:t>(Rydin et al., 2012)</w:t>
      </w:r>
      <w:r w:rsidR="00B77739">
        <w:fldChar w:fldCharType="end"/>
      </w:r>
      <w:r w:rsidR="004160E6" w:rsidRPr="000267D9">
        <w:t xml:space="preserve">. </w:t>
      </w:r>
    </w:p>
    <w:p w14:paraId="24A70CE7" w14:textId="4053F1D9" w:rsidR="007D68D1" w:rsidRPr="000267D9" w:rsidRDefault="001F74A9" w:rsidP="003D55B5">
      <w:pPr>
        <w:ind w:firstLine="708"/>
        <w:jc w:val="both"/>
      </w:pPr>
      <w:proofErr w:type="gramStart"/>
      <w:r w:rsidRPr="000267D9">
        <w:t xml:space="preserve">All </w:t>
      </w:r>
      <w:r w:rsidR="005634FC" w:rsidRPr="000267D9">
        <w:t>of</w:t>
      </w:r>
      <w:proofErr w:type="gramEnd"/>
      <w:r w:rsidR="005634FC" w:rsidRPr="000267D9">
        <w:t xml:space="preserve"> </w:t>
      </w:r>
      <w:r w:rsidRPr="000267D9">
        <w:t xml:space="preserve">the issues mentioned above are </w:t>
      </w:r>
      <w:r w:rsidR="008E3329">
        <w:t xml:space="preserve">increasingly </w:t>
      </w:r>
      <w:r w:rsidRPr="000267D9">
        <w:t>common to cities throughout the world</w:t>
      </w:r>
      <w:r w:rsidR="008E3329">
        <w:t xml:space="preserve"> and </w:t>
      </w:r>
      <w:r w:rsidR="008E3329" w:rsidRPr="000267D9">
        <w:t>São Paulo</w:t>
      </w:r>
      <w:r w:rsidR="008E3329">
        <w:t xml:space="preserve"> is no exception</w:t>
      </w:r>
      <w:r w:rsidR="00B46B01" w:rsidRPr="000267D9">
        <w:t>.</w:t>
      </w:r>
      <w:r w:rsidR="004B21B4">
        <w:t xml:space="preserve"> While m</w:t>
      </w:r>
      <w:r w:rsidR="004B21B4" w:rsidRPr="004B21B4">
        <w:t xml:space="preserve">any </w:t>
      </w:r>
      <w:r w:rsidR="004B21B4">
        <w:t>cities across the globe</w:t>
      </w:r>
      <w:r w:rsidR="008E3329" w:rsidRPr="004B21B4">
        <w:t xml:space="preserve"> could be used to illustrate the processes discussed in this study</w:t>
      </w:r>
      <w:r w:rsidR="004B21B4">
        <w:t xml:space="preserve">, </w:t>
      </w:r>
      <w:r w:rsidR="008E3329" w:rsidRPr="000267D9">
        <w:t xml:space="preserve">São </w:t>
      </w:r>
      <w:r w:rsidR="008E3329" w:rsidRPr="004B21B4">
        <w:t xml:space="preserve">Paulo </w:t>
      </w:r>
      <w:r w:rsidR="004B21B4">
        <w:t xml:space="preserve">was chosen </w:t>
      </w:r>
      <w:r w:rsidR="008E3329" w:rsidRPr="004B21B4">
        <w:t xml:space="preserve">as a case study because of the lack of attention dedicated to </w:t>
      </w:r>
      <w:r w:rsidR="00440789">
        <w:t>it</w:t>
      </w:r>
      <w:r w:rsidR="008E3329" w:rsidRPr="004B21B4">
        <w:t xml:space="preserve"> in this sort of discussions, despite of </w:t>
      </w:r>
      <w:r w:rsidR="004B21B4" w:rsidRPr="004B21B4">
        <w:t xml:space="preserve">its </w:t>
      </w:r>
      <w:r w:rsidR="008E3329" w:rsidRPr="004B21B4">
        <w:t xml:space="preserve">importance </w:t>
      </w:r>
      <w:r w:rsidR="004B21B4" w:rsidRPr="004B21B4">
        <w:t xml:space="preserve">as </w:t>
      </w:r>
      <w:r w:rsidR="00440789">
        <w:t>o</w:t>
      </w:r>
      <w:r w:rsidR="008E3329" w:rsidRPr="004B21B4">
        <w:t>ne of the largest and most unequal metropo</w:t>
      </w:r>
      <w:r w:rsidR="004B21B4" w:rsidRPr="004B21B4">
        <w:t xml:space="preserve">litan areas in the </w:t>
      </w:r>
      <w:r w:rsidR="00440789" w:rsidRPr="004B21B4">
        <w:t>Global South</w:t>
      </w:r>
      <w:r w:rsidR="004B21B4" w:rsidRPr="004B21B4">
        <w:t xml:space="preserve">. Moreover, </w:t>
      </w:r>
      <w:r w:rsidR="004B21B4" w:rsidRPr="000267D9">
        <w:t>São Paulo</w:t>
      </w:r>
      <w:r w:rsidR="004B21B4">
        <w:t xml:space="preserve"> is in different ways an exemplar of how many cities in developing countries will look like in the future, extremely unequal, with large and dense populations, and where there is a strong increase in automobile use and dependence with all the negative externalities it creates.</w:t>
      </w:r>
      <w:r w:rsidR="004B21B4" w:rsidRPr="000267D9">
        <w:t xml:space="preserve"> </w:t>
      </w:r>
      <w:r w:rsidR="00665775" w:rsidRPr="000267D9">
        <w:t xml:space="preserve">In the next section, we examine the case of </w:t>
      </w:r>
      <w:r w:rsidR="007D68D1" w:rsidRPr="000267D9">
        <w:t xml:space="preserve">São Paulo </w:t>
      </w:r>
      <w:r w:rsidR="00665775" w:rsidRPr="000267D9">
        <w:t xml:space="preserve">to illustrate how the </w:t>
      </w:r>
      <w:r w:rsidR="00B46B01" w:rsidRPr="000267D9">
        <w:t>historical context of this</w:t>
      </w:r>
      <w:r w:rsidR="007D68D1" w:rsidRPr="000267D9">
        <w:t xml:space="preserve"> </w:t>
      </w:r>
      <w:r w:rsidR="00287F77" w:rsidRPr="000267D9">
        <w:t>mega</w:t>
      </w:r>
      <w:r w:rsidR="005634FC" w:rsidRPr="000267D9">
        <w:t>-</w:t>
      </w:r>
      <w:r w:rsidR="007D68D1" w:rsidRPr="000267D9">
        <w:t>cit</w:t>
      </w:r>
      <w:r w:rsidR="00B46B01" w:rsidRPr="000267D9">
        <w:t>y</w:t>
      </w:r>
      <w:r w:rsidR="005634FC" w:rsidRPr="000267D9">
        <w:t>,</w:t>
      </w:r>
      <w:r w:rsidR="007D68D1" w:rsidRPr="000267D9">
        <w:t xml:space="preserve"> as well as rec</w:t>
      </w:r>
      <w:r w:rsidR="00287F77" w:rsidRPr="000267D9">
        <w:t xml:space="preserve">ent changes in </w:t>
      </w:r>
      <w:r w:rsidR="00B46B01" w:rsidRPr="000267D9">
        <w:t>its</w:t>
      </w:r>
      <w:r w:rsidR="00287F77" w:rsidRPr="000267D9">
        <w:t xml:space="preserve"> urban form </w:t>
      </w:r>
      <w:r w:rsidR="001F233D">
        <w:t xml:space="preserve">and policies </w:t>
      </w:r>
      <w:r w:rsidR="00665775" w:rsidRPr="000267D9">
        <w:t xml:space="preserve">have </w:t>
      </w:r>
      <w:r w:rsidR="00287F77" w:rsidRPr="000267D9">
        <w:t xml:space="preserve">direct influence in </w:t>
      </w:r>
      <w:r w:rsidR="00981A2F" w:rsidRPr="000267D9">
        <w:t>human</w:t>
      </w:r>
      <w:r w:rsidR="00287F77" w:rsidRPr="000267D9">
        <w:t xml:space="preserve"> mobility and the right to travel.</w:t>
      </w:r>
      <w:r w:rsidR="00282FDF" w:rsidRPr="000267D9">
        <w:t xml:space="preserve"> The influence of historical conditions and policy decisions described</w:t>
      </w:r>
      <w:r w:rsidRPr="000267D9">
        <w:t xml:space="preserve"> below on</w:t>
      </w:r>
      <w:r w:rsidR="00282FDF" w:rsidRPr="000267D9">
        <w:t xml:space="preserve"> </w:t>
      </w:r>
      <w:r w:rsidRPr="000267D9">
        <w:t xml:space="preserve">shaping </w:t>
      </w:r>
      <w:r w:rsidR="00B46B01" w:rsidRPr="000267D9">
        <w:t>the</w:t>
      </w:r>
      <w:r w:rsidRPr="000267D9">
        <w:t xml:space="preserve"> </w:t>
      </w:r>
      <w:r w:rsidR="00B46B01" w:rsidRPr="000267D9">
        <w:t>city</w:t>
      </w:r>
      <w:r w:rsidRPr="000267D9">
        <w:t xml:space="preserve"> and </w:t>
      </w:r>
      <w:r w:rsidR="00B46B01" w:rsidRPr="000267D9">
        <w:t>its surroundings</w:t>
      </w:r>
      <w:r w:rsidR="00282FDF" w:rsidRPr="000267D9">
        <w:t xml:space="preserve"> may be </w:t>
      </w:r>
      <w:r w:rsidRPr="000267D9">
        <w:t xml:space="preserve">seen in different ways, of which the study below is one. </w:t>
      </w:r>
    </w:p>
    <w:p w14:paraId="11AFCC3C" w14:textId="1E2DA850" w:rsidR="00F67F5E" w:rsidRDefault="00A10C32" w:rsidP="00552EED">
      <w:pPr>
        <w:pStyle w:val="Heading1"/>
        <w:ind w:left="360"/>
      </w:pPr>
      <w:r w:rsidRPr="000267D9">
        <w:t xml:space="preserve">The case of </w:t>
      </w:r>
      <w:r w:rsidR="003D1E28" w:rsidRPr="000267D9">
        <w:t>Sã</w:t>
      </w:r>
      <w:r w:rsidR="00F67F5E" w:rsidRPr="000267D9">
        <w:t>o Paulo</w:t>
      </w:r>
    </w:p>
    <w:p w14:paraId="589EB730" w14:textId="77777777" w:rsidR="003D55B5" w:rsidRPr="003D55B5" w:rsidRDefault="003D55B5" w:rsidP="003D55B5">
      <w:pPr>
        <w:pStyle w:val="Paragraph"/>
      </w:pPr>
    </w:p>
    <w:p w14:paraId="68065673" w14:textId="7654BCE2" w:rsidR="00015781" w:rsidRDefault="007A4825" w:rsidP="001C1371">
      <w:pPr>
        <w:ind w:firstLine="360"/>
        <w:jc w:val="both"/>
      </w:pPr>
      <w:bookmarkStart w:id="1" w:name="_Hlk531615989"/>
      <w:r>
        <w:t xml:space="preserve">Prior to the arrival of the Portuguese conquerors to Brazil </w:t>
      </w:r>
      <w:r w:rsidR="00762E11">
        <w:t xml:space="preserve">in 1500 </w:t>
      </w:r>
      <w:r>
        <w:t xml:space="preserve">and the foundation of the </w:t>
      </w:r>
      <w:r w:rsidRPr="00DC36E9">
        <w:t xml:space="preserve">Saint Paul of the Fields of Piratininga Jesuit </w:t>
      </w:r>
      <w:r>
        <w:t>C</w:t>
      </w:r>
      <w:r w:rsidRPr="00DC36E9">
        <w:t>ollege</w:t>
      </w:r>
      <w:r w:rsidR="00B273F5">
        <w:t xml:space="preserve"> in 1554</w:t>
      </w:r>
      <w:r w:rsidR="0021797F">
        <w:t xml:space="preserve"> – </w:t>
      </w:r>
      <w:r>
        <w:t>the</w:t>
      </w:r>
      <w:r w:rsidRPr="00DC36E9">
        <w:t xml:space="preserve"> </w:t>
      </w:r>
      <w:r w:rsidR="00762E11">
        <w:t xml:space="preserve">initial </w:t>
      </w:r>
      <w:r>
        <w:t xml:space="preserve">settlement who </w:t>
      </w:r>
      <w:r w:rsidR="00B273F5">
        <w:t>originated Sao Paulo</w:t>
      </w:r>
      <w:r w:rsidR="0021797F">
        <w:t xml:space="preserve"> – </w:t>
      </w:r>
      <w:r w:rsidR="00B273F5">
        <w:t>indigenous societies inhabiting the region would lie under stages one and two</w:t>
      </w:r>
      <w:r w:rsidR="001719F6">
        <w:t xml:space="preserve"> of the mobility transition</w:t>
      </w:r>
      <w:r w:rsidR="00582E83">
        <w:t xml:space="preserve">, with </w:t>
      </w:r>
      <w:r w:rsidR="00654DEA">
        <w:t>economies</w:t>
      </w:r>
      <w:r w:rsidR="00D15683">
        <w:t xml:space="preserve"> based on foraging, subsistence agriculture and warfare</w:t>
      </w:r>
      <w:r w:rsidR="001A7CE4">
        <w:t>, such as the Tupiniquins, the</w:t>
      </w:r>
      <w:r w:rsidR="007A4D8F">
        <w:t xml:space="preserve"> Tupinamb</w:t>
      </w:r>
      <w:r w:rsidR="006551AA">
        <w:rPr>
          <w:rFonts w:ascii="Arial" w:hAnsi="Arial" w:cs="Arial"/>
          <w:color w:val="222222"/>
          <w:sz w:val="20"/>
          <w:szCs w:val="20"/>
          <w:shd w:val="clear" w:color="auto" w:fill="FFFFFF"/>
        </w:rPr>
        <w:t>á</w:t>
      </w:r>
      <w:r w:rsidR="007A4D8F">
        <w:t xml:space="preserve">s, and the </w:t>
      </w:r>
      <w:r w:rsidR="00C20201">
        <w:t>Karij</w:t>
      </w:r>
      <w:r w:rsidR="0053408B" w:rsidRPr="00676465">
        <w:t>ó</w:t>
      </w:r>
      <w:r w:rsidR="00C20201">
        <w:t>s</w:t>
      </w:r>
      <w:r w:rsidR="007A4D8F">
        <w:t xml:space="preserve"> </w:t>
      </w:r>
      <w:r w:rsidR="00C20201">
        <w:t>(</w:t>
      </w:r>
      <w:r w:rsidR="00676465">
        <w:t>Schaden, 1954; Bueno, 1999</w:t>
      </w:r>
      <w:r w:rsidR="00C20201">
        <w:t>)</w:t>
      </w:r>
      <w:r w:rsidR="001A7CE4">
        <w:t xml:space="preserve"> </w:t>
      </w:r>
      <w:r w:rsidR="00D15683">
        <w:t>.</w:t>
      </w:r>
      <w:r w:rsidR="006F3EE9">
        <w:t xml:space="preserve"> </w:t>
      </w:r>
      <w:r w:rsidR="00D72FCB">
        <w:t xml:space="preserve">While </w:t>
      </w:r>
      <w:r w:rsidR="009D3C5E">
        <w:t xml:space="preserve">some </w:t>
      </w:r>
      <w:r w:rsidR="00C353B3">
        <w:t xml:space="preserve">indigenous populations of Sao Paulo </w:t>
      </w:r>
      <w:r w:rsidR="009D3C5E">
        <w:t>region</w:t>
      </w:r>
      <w:r w:rsidR="00C353B3">
        <w:t xml:space="preserve"> may have been exposed to </w:t>
      </w:r>
      <w:r w:rsidR="009D3C5E">
        <w:t xml:space="preserve">more sophisticated </w:t>
      </w:r>
      <w:r w:rsidR="00C353B3">
        <w:t>auxiliary forms of transport</w:t>
      </w:r>
      <w:r w:rsidR="00E11C78">
        <w:t xml:space="preserve">, particularly through their </w:t>
      </w:r>
      <w:r w:rsidR="0002058F">
        <w:t>contacts</w:t>
      </w:r>
      <w:r w:rsidR="00E11C78">
        <w:t xml:space="preserve"> with the Inca Empire</w:t>
      </w:r>
      <w:r w:rsidR="0002058F">
        <w:t xml:space="preserve"> </w:t>
      </w:r>
      <w:r w:rsidR="00804D0C">
        <w:t>(</w:t>
      </w:r>
      <w:r w:rsidR="00676465">
        <w:t>Bueno, 1999</w:t>
      </w:r>
      <w:r w:rsidR="00804D0C">
        <w:t>)</w:t>
      </w:r>
      <w:r w:rsidR="00E11C78">
        <w:t xml:space="preserve">, it is certainly </w:t>
      </w:r>
      <w:r w:rsidR="00D72FCB">
        <w:t xml:space="preserve">the </w:t>
      </w:r>
      <w:r w:rsidR="001C0999">
        <w:t xml:space="preserve">colonization by the Portuguese </w:t>
      </w:r>
      <w:r w:rsidR="00E11C78">
        <w:t xml:space="preserve">that </w:t>
      </w:r>
      <w:r w:rsidR="001C0999">
        <w:t>introduce</w:t>
      </w:r>
      <w:r w:rsidR="00E11C78">
        <w:t>s</w:t>
      </w:r>
      <w:r w:rsidR="00D970AA">
        <w:t xml:space="preserve"> and consolidates the use of</w:t>
      </w:r>
      <w:r w:rsidR="001C0999">
        <w:t xml:space="preserve"> new and advanced </w:t>
      </w:r>
      <w:r w:rsidR="00D72FCB">
        <w:t>auxiliary forms of transport</w:t>
      </w:r>
      <w:r w:rsidR="00AD54C8">
        <w:t xml:space="preserve"> – </w:t>
      </w:r>
      <w:r w:rsidR="00D970AA">
        <w:t>including</w:t>
      </w:r>
      <w:r w:rsidR="001C0999">
        <w:t xml:space="preserve"> the horse</w:t>
      </w:r>
      <w:r w:rsidR="00AD54C8">
        <w:t xml:space="preserve"> –</w:t>
      </w:r>
      <w:r w:rsidR="00804D0C">
        <w:t xml:space="preserve"> inaugurating </w:t>
      </w:r>
      <w:r w:rsidR="00B81B83">
        <w:t xml:space="preserve">mobility transition </w:t>
      </w:r>
      <w:r w:rsidR="00804D0C">
        <w:t xml:space="preserve">stage </w:t>
      </w:r>
      <w:r w:rsidR="0092536F">
        <w:t>three</w:t>
      </w:r>
      <w:r w:rsidR="00AD54C8">
        <w:t xml:space="preserve"> in the region</w:t>
      </w:r>
      <w:r w:rsidR="00D970AA">
        <w:t>.</w:t>
      </w:r>
      <w:r w:rsidR="00D72FCB">
        <w:t xml:space="preserve"> </w:t>
      </w:r>
    </w:p>
    <w:bookmarkEnd w:id="1"/>
    <w:p w14:paraId="203ACC3A" w14:textId="02B44748" w:rsidR="00145276" w:rsidRPr="000267D9" w:rsidRDefault="003D1E28" w:rsidP="00015781">
      <w:pPr>
        <w:ind w:firstLine="360"/>
        <w:jc w:val="both"/>
      </w:pPr>
      <w:r w:rsidRPr="000267D9">
        <w:t xml:space="preserve">São Paulo </w:t>
      </w:r>
      <w:r w:rsidR="00231C2E" w:rsidRPr="000267D9">
        <w:t xml:space="preserve">remained a relatively small </w:t>
      </w:r>
      <w:r w:rsidR="000814E7" w:rsidRPr="000267D9">
        <w:t>city</w:t>
      </w:r>
      <w:r w:rsidR="00231C2E" w:rsidRPr="000267D9">
        <w:t xml:space="preserve"> until </w:t>
      </w:r>
      <w:r w:rsidRPr="000267D9">
        <w:t>the end of the 19</w:t>
      </w:r>
      <w:r w:rsidRPr="000267D9">
        <w:rPr>
          <w:vertAlign w:val="superscript"/>
        </w:rPr>
        <w:t>th</w:t>
      </w:r>
      <w:r w:rsidRPr="000267D9">
        <w:t xml:space="preserve"> century</w:t>
      </w:r>
      <w:r w:rsidR="00231C2E" w:rsidRPr="000267D9">
        <w:t xml:space="preserve">, with a population of around 60,000 </w:t>
      </w:r>
      <w:r w:rsidR="00BC2CA2" w:rsidRPr="000267D9">
        <w:t>people in</w:t>
      </w:r>
      <w:r w:rsidR="00231C2E" w:rsidRPr="000267D9">
        <w:t xml:space="preserve"> 1889, </w:t>
      </w:r>
      <w:r w:rsidR="00D272BE" w:rsidRPr="000267D9">
        <w:t xml:space="preserve">the </w:t>
      </w:r>
      <w:r w:rsidR="00231C2E" w:rsidRPr="000267D9">
        <w:t>ye</w:t>
      </w:r>
      <w:r w:rsidR="008C6454" w:rsidRPr="000267D9">
        <w:t>ar of the</w:t>
      </w:r>
      <w:r w:rsidR="0024094D" w:rsidRPr="000267D9">
        <w:t xml:space="preserve"> proclamation of</w:t>
      </w:r>
      <w:r w:rsidR="008C6454" w:rsidRPr="000267D9">
        <w:t xml:space="preserve"> </w:t>
      </w:r>
      <w:r w:rsidR="00D272BE" w:rsidRPr="000267D9">
        <w:t>Brazil as a r</w:t>
      </w:r>
      <w:r w:rsidR="008C6454" w:rsidRPr="000267D9">
        <w:t>epublic</w:t>
      </w:r>
      <w:r w:rsidR="0024094D" w:rsidRPr="000267D9">
        <w:t>.</w:t>
      </w:r>
      <w:r w:rsidR="000137A5">
        <w:t xml:space="preserve"> </w:t>
      </w:r>
      <w:r w:rsidR="00D272BE" w:rsidRPr="000267D9">
        <w:t xml:space="preserve">In 1900-1901 </w:t>
      </w:r>
      <w:r w:rsidR="008C6454" w:rsidRPr="000267D9">
        <w:t>the first electric trams and the first municipal train station</w:t>
      </w:r>
      <w:r w:rsidR="0024094D" w:rsidRPr="000267D9">
        <w:t xml:space="preserve"> were install</w:t>
      </w:r>
      <w:r w:rsidR="00D272BE" w:rsidRPr="000267D9">
        <w:t>ed</w:t>
      </w:r>
      <w:r w:rsidR="007F0193" w:rsidRPr="000267D9">
        <w:t xml:space="preserve"> together with the commercial electrification of </w:t>
      </w:r>
      <w:r w:rsidR="007D3864">
        <w:t>São Paulo</w:t>
      </w:r>
      <w:r w:rsidR="006B67DA" w:rsidRPr="000267D9">
        <w:rPr>
          <w:rStyle w:val="FootnoteReference"/>
        </w:rPr>
        <w:footnoteReference w:id="2"/>
      </w:r>
      <w:r w:rsidR="005B204F" w:rsidRPr="000267D9">
        <w:t xml:space="preserve">, a privilege for few </w:t>
      </w:r>
      <w:r w:rsidR="00997784">
        <w:t xml:space="preserve">wealthier </w:t>
      </w:r>
      <w:r w:rsidR="005B204F" w:rsidRPr="000267D9">
        <w:t>people on those days</w:t>
      </w:r>
      <w:r w:rsidR="008C6454" w:rsidRPr="000267D9">
        <w:t xml:space="preserve">. </w:t>
      </w:r>
      <w:r w:rsidR="0092536F">
        <w:t xml:space="preserve">Stage four </w:t>
      </w:r>
      <w:r w:rsidR="00757297">
        <w:t>of the mobility transition begins although m</w:t>
      </w:r>
      <w:r w:rsidR="00EB1184" w:rsidRPr="000267D9">
        <w:t xml:space="preserve">ost of the daily trips in the city were </w:t>
      </w:r>
      <w:r w:rsidR="00294C78">
        <w:t xml:space="preserve">still </w:t>
      </w:r>
      <w:r w:rsidR="00EB1184" w:rsidRPr="000267D9">
        <w:t xml:space="preserve">based on animal traction powered modes or taken by </w:t>
      </w:r>
      <w:r w:rsidR="00E72E32" w:rsidRPr="000267D9">
        <w:t>pedestrians</w:t>
      </w:r>
      <w:r w:rsidR="00EB1184" w:rsidRPr="000267D9">
        <w:t>, including</w:t>
      </w:r>
      <w:r w:rsidR="00D272BE" w:rsidRPr="000267D9">
        <w:t xml:space="preserve"> mainly</w:t>
      </w:r>
      <w:r w:rsidR="005B204F" w:rsidRPr="000267D9">
        <w:t xml:space="preserve"> free</w:t>
      </w:r>
      <w:r w:rsidR="00D272BE" w:rsidRPr="000267D9">
        <w:t>d</w:t>
      </w:r>
      <w:r w:rsidR="005B204F" w:rsidRPr="000267D9">
        <w:t xml:space="preserve"> slaves </w:t>
      </w:r>
      <w:r w:rsidR="00A605B4" w:rsidRPr="000267D9">
        <w:t>who had</w:t>
      </w:r>
      <w:r w:rsidR="005B204F" w:rsidRPr="000267D9">
        <w:t xml:space="preserve"> the city streets a</w:t>
      </w:r>
      <w:r w:rsidR="00A605B4" w:rsidRPr="000267D9">
        <w:t>s</w:t>
      </w:r>
      <w:r w:rsidR="005B62E5" w:rsidRPr="000267D9">
        <w:t xml:space="preserve"> their</w:t>
      </w:r>
      <w:r w:rsidR="005B204F" w:rsidRPr="000267D9">
        <w:t xml:space="preserve"> territory </w:t>
      </w:r>
      <w:r w:rsidR="00321DEA" w:rsidRPr="000267D9">
        <w:fldChar w:fldCharType="begin"/>
      </w:r>
      <w:r w:rsidR="00740A00" w:rsidRPr="000267D9">
        <w:instrText xml:space="preserve"> ADDIN EN.CITE &lt;EndNote&gt;&lt;Cite&gt;&lt;Author&gt;Fernandes&lt;/Author&gt;&lt;Year&gt;2013&lt;/Year&gt;&lt;IDText&gt;Brancos e Negros em São Paulo&lt;/IDText&gt;&lt;DisplayText&gt;(Fernandes, 2013; Rolnik, 1989)&lt;/DisplayText&gt;&lt;record&gt;&lt;urls&gt;&lt;related-urls&gt;&lt;url&gt;https://books.google.co.uk/books?id=F8ZcBAAAQBAJ&lt;/url&gt;&lt;/related-urls&gt;&lt;/urls&gt;&lt;isbn&gt;9788526019836&lt;/isbn&gt;&lt;titles&gt;&lt;title&gt;Brancos e Negros em São Paulo&lt;/title&gt;&lt;/titles&gt;&lt;contributors&gt;&lt;authors&gt;&lt;author&gt;Fernandes, Florestan&lt;/author&gt;&lt;/authors&gt;&lt;/contributors&gt;&lt;added-date format="utc"&gt;1430835217&lt;/added-date&gt;&lt;ref-type name="Book"&gt;6&lt;/ref-type&gt;&lt;dates&gt;&lt;year&gt;2013&lt;/year&gt;&lt;/dates&gt;&lt;rec-number&gt;34025&lt;/rec-number&gt;&lt;publisher&gt;Global Editora&lt;/publisher&gt;&lt;last-updated-date format="utc"&gt;1430835278&lt;/last-updated-date&gt;&lt;/record&gt;&lt;/Cite&gt;&lt;Cite&gt;&lt;Author&gt;Rolnik&lt;/Author&gt;&lt;Year&gt;1989&lt;/Year&gt;&lt;IDText&gt;Territórios negros nas cidades brasileiras (etnicidade e cidade em São Paulo e no Rio de Janeiro)&lt;/IDText&gt;&lt;record&gt;&lt;titles&gt;&lt;title&gt;Territórios negros nas cidades brasileiras (etnicidade e cidade em São Paulo e no Rio de Janeiro)&lt;/title&gt;&lt;secondary-title&gt;Estudos afro-asiáticos&lt;/secondary-title&gt;&lt;/titles&gt;&lt;pages&gt;29-40&lt;/pages&gt;&lt;contributors&gt;&lt;authors&gt;&lt;author&gt;Rolnik, Raquel&lt;/author&gt;&lt;/authors&gt;&lt;/contributors&gt;&lt;added-date format="utc"&gt;1429893680&lt;/added-date&gt;&lt;ref-type name="Journal Article"&gt;17&lt;/ref-type&gt;&lt;dates&gt;&lt;year&gt;1989&lt;/year&gt;&lt;/dates&gt;&lt;rec-number&gt;34017&lt;/rec-number&gt;&lt;last-updated-date format="utc"&gt;1429893680&lt;/last-updated-date&gt;&lt;volume&gt;17&lt;/volume&gt;&lt;/record&gt;&lt;/Cite&gt;&lt;/EndNote&gt;</w:instrText>
      </w:r>
      <w:r w:rsidR="00321DEA" w:rsidRPr="000267D9">
        <w:fldChar w:fldCharType="separate"/>
      </w:r>
      <w:r w:rsidR="00740A00" w:rsidRPr="000267D9">
        <w:rPr>
          <w:noProof/>
        </w:rPr>
        <w:t>(Fernandes, 2013; Rolnik, 1989)</w:t>
      </w:r>
      <w:r w:rsidR="00321DEA" w:rsidRPr="000267D9">
        <w:fldChar w:fldCharType="end"/>
      </w:r>
      <w:r w:rsidR="005B204F" w:rsidRPr="000267D9">
        <w:t xml:space="preserve">. </w:t>
      </w:r>
      <w:r w:rsidR="00145276" w:rsidRPr="000267D9">
        <w:t xml:space="preserve">This </w:t>
      </w:r>
      <w:r w:rsidR="002138A0">
        <w:t xml:space="preserve">slave-mainly pedestrians also </w:t>
      </w:r>
      <w:r w:rsidR="00145276" w:rsidRPr="000267D9">
        <w:t>r</w:t>
      </w:r>
      <w:r w:rsidR="00224AAF" w:rsidRPr="000267D9">
        <w:t>etain</w:t>
      </w:r>
      <w:r w:rsidR="00145276" w:rsidRPr="000267D9">
        <w:t>ed the sense</w:t>
      </w:r>
      <w:r w:rsidR="00224AAF" w:rsidRPr="000267D9">
        <w:t xml:space="preserve"> of inferiority in walking</w:t>
      </w:r>
      <w:r w:rsidR="00145276" w:rsidRPr="000267D9">
        <w:t xml:space="preserve"> following</w:t>
      </w:r>
      <w:r w:rsidR="005B1EED" w:rsidRPr="000267D9">
        <w:t xml:space="preserve"> the previous rural context</w:t>
      </w:r>
      <w:r w:rsidR="00224AAF" w:rsidRPr="000267D9">
        <w:t xml:space="preserve">; </w:t>
      </w:r>
      <w:r w:rsidR="005B1EED" w:rsidRPr="000267D9">
        <w:t>one more</w:t>
      </w:r>
      <w:r w:rsidR="00145276" w:rsidRPr="000267D9">
        <w:t xml:space="preserve"> inheritance of </w:t>
      </w:r>
      <w:r w:rsidR="0024094D" w:rsidRPr="000267D9">
        <w:t xml:space="preserve">Brazilian slavery culture </w:t>
      </w:r>
      <w:r w:rsidR="00321DEA" w:rsidRPr="000267D9">
        <w:fldChar w:fldCharType="begin"/>
      </w:r>
      <w:r w:rsidR="00740A00" w:rsidRPr="000267D9">
        <w:instrText xml:space="preserve"> ADDIN EN.CITE &lt;EndNote&gt;&lt;Cite&gt;&lt;Author&gt;Fernandes&lt;/Author&gt;&lt;Year&gt;2013&lt;/Year&gt;&lt;IDText&gt;Brancos e Negros em São Paulo&lt;/IDText&gt;&lt;DisplayText&gt;(Fernandes, 2013)&lt;/DisplayText&gt;&lt;record&gt;&lt;urls&gt;&lt;related-urls&gt;&lt;url&gt;https://books.google.co.uk/books?id=F8ZcBAAAQBAJ&lt;/url&gt;&lt;/related-urls&gt;&lt;/urls&gt;&lt;isbn&gt;9788526019836&lt;/isbn&gt;&lt;titles&gt;&lt;title&gt;Brancos e Negros em São Paulo&lt;/title&gt;&lt;/titles&gt;&lt;contributors&gt;&lt;authors&gt;&lt;author&gt;Fernandes, Florestan&lt;/author&gt;&lt;/authors&gt;&lt;/contributors&gt;&lt;added-date format="utc"&gt;1430835217&lt;/added-date&gt;&lt;ref-type name="Book"&gt;6&lt;/ref-type&gt;&lt;dates&gt;&lt;year&gt;2013&lt;/year&gt;&lt;/dates&gt;&lt;rec-number&gt;34025&lt;/rec-number&gt;&lt;publisher&gt;Global Editora&lt;/publisher&gt;&lt;last-updated-date format="utc"&gt;1430835278&lt;/last-updated-date&gt;&lt;/record&gt;&lt;/Cite&gt;&lt;/EndNote&gt;</w:instrText>
      </w:r>
      <w:r w:rsidR="00321DEA" w:rsidRPr="000267D9">
        <w:fldChar w:fldCharType="separate"/>
      </w:r>
      <w:r w:rsidR="00740A00" w:rsidRPr="000267D9">
        <w:rPr>
          <w:noProof/>
        </w:rPr>
        <w:t>(Fernandes, 2013)</w:t>
      </w:r>
      <w:r w:rsidR="00321DEA" w:rsidRPr="000267D9">
        <w:fldChar w:fldCharType="end"/>
      </w:r>
      <w:r w:rsidR="008246F4" w:rsidRPr="000267D9">
        <w:t>.</w:t>
      </w:r>
    </w:p>
    <w:p w14:paraId="32378B21" w14:textId="591F5777" w:rsidR="00145276" w:rsidRPr="000267D9" w:rsidRDefault="00231C2E" w:rsidP="003D55B5">
      <w:pPr>
        <w:ind w:firstLine="708"/>
        <w:jc w:val="both"/>
      </w:pPr>
      <w:r w:rsidRPr="000267D9">
        <w:t xml:space="preserve">In the following decades, </w:t>
      </w:r>
      <w:r w:rsidR="008C6454" w:rsidRPr="000267D9">
        <w:t xml:space="preserve">the </w:t>
      </w:r>
      <w:r w:rsidR="00145276" w:rsidRPr="000267D9">
        <w:t xml:space="preserve">inner and a new outer </w:t>
      </w:r>
      <w:r w:rsidR="008C6454" w:rsidRPr="000267D9">
        <w:t xml:space="preserve">city </w:t>
      </w:r>
      <w:r w:rsidR="00145276" w:rsidRPr="000267D9">
        <w:t xml:space="preserve">grew very fast, </w:t>
      </w:r>
      <w:r w:rsidR="000F2487" w:rsidRPr="000267D9">
        <w:t xml:space="preserve">driven by the rise in the coffee industry and </w:t>
      </w:r>
      <w:r w:rsidR="00145276" w:rsidRPr="000267D9">
        <w:t xml:space="preserve">then </w:t>
      </w:r>
      <w:r w:rsidR="000814E7" w:rsidRPr="000267D9">
        <w:t xml:space="preserve">other forms of </w:t>
      </w:r>
      <w:r w:rsidR="000F2487" w:rsidRPr="000267D9">
        <w:t>indust</w:t>
      </w:r>
      <w:r w:rsidR="00145276" w:rsidRPr="000267D9">
        <w:t>rialization.</w:t>
      </w:r>
      <w:r w:rsidR="000F2487" w:rsidRPr="000267D9">
        <w:t xml:space="preserve"> </w:t>
      </w:r>
      <w:r w:rsidR="00FA353B">
        <w:t xml:space="preserve">Individual motorized forms of transport follow, </w:t>
      </w:r>
      <w:r w:rsidR="00531B48">
        <w:t>particularly through</w:t>
      </w:r>
      <w:r w:rsidR="006A1F60">
        <w:t xml:space="preserve"> the introduction of cars by the wealthy families. </w:t>
      </w:r>
      <w:r w:rsidR="008542D3">
        <w:t>International</w:t>
      </w:r>
      <w:r w:rsidR="008542D3" w:rsidRPr="000267D9">
        <w:t xml:space="preserve"> </w:t>
      </w:r>
      <w:r w:rsidR="008542D3">
        <w:t>im</w:t>
      </w:r>
      <w:r w:rsidR="00A743C8" w:rsidRPr="000267D9">
        <w:t>migration, especially from European countries, was heavily promoted by the local and federal gover</w:t>
      </w:r>
      <w:r w:rsidR="00145276" w:rsidRPr="000267D9">
        <w:t>nments</w:t>
      </w:r>
      <w:r w:rsidR="00A743C8" w:rsidRPr="000267D9">
        <w:t xml:space="preserve"> in an attempt to ‘improve’ </w:t>
      </w:r>
      <w:r w:rsidR="00145276" w:rsidRPr="000267D9">
        <w:t xml:space="preserve">and ‘regenerate’ </w:t>
      </w:r>
      <w:r w:rsidR="00A743C8" w:rsidRPr="000267D9">
        <w:t>the Brazilian people</w:t>
      </w:r>
      <w:r w:rsidR="00145276" w:rsidRPr="000267D9">
        <w:t xml:space="preserve"> </w:t>
      </w:r>
      <w:r w:rsidR="00321DEA" w:rsidRPr="000267D9">
        <w:fldChar w:fldCharType="begin"/>
      </w:r>
      <w:r w:rsidR="00740A00" w:rsidRPr="000267D9">
        <w:instrText xml:space="preserve"> ADDIN EN.CITE &lt;EndNote&gt;&lt;Cite&gt;&lt;Author&gt;Diwan&lt;/Author&gt;&lt;Year&gt;2007&lt;/Year&gt;&lt;IDText&gt;Raça pura: uma história da eugenia no Brasil e no mundo&lt;/IDText&gt;&lt;DisplayText&gt;(Diwan, 2007)&lt;/DisplayText&gt;&lt;record&gt;&lt;urls&gt;&lt;related-urls&gt;&lt;url&gt;http://books.google.com.br/books?id=c-Jv9YxS96QC&lt;/url&gt;&lt;/related-urls&gt;&lt;/urls&gt;&lt;isbn&gt;9788572443722&lt;/isbn&gt;&lt;titles&gt;&lt;title&gt;Raça pura: uma história da eugenia no Brasil e no mundo&lt;/title&gt;&lt;/titles&gt;&lt;contributors&gt;&lt;authors&gt;&lt;author&gt;Diwan, P.&lt;/author&gt;&lt;/authors&gt;&lt;/contributors&gt;&lt;added-date format="utc"&gt;1429891267&lt;/added-date&gt;&lt;ref-type name="Book"&gt;6&lt;/ref-type&gt;&lt;dates&gt;&lt;year&gt;2007&lt;/year&gt;&lt;/dates&gt;&lt;rec-number&gt;34016&lt;/rec-number&gt;&lt;publisher&gt;Editora Contexto&lt;/publisher&gt;&lt;last-updated-date format="utc"&gt;1429891267&lt;/last-updated-date&gt;&lt;/record&gt;&lt;/Cite&gt;&lt;/EndNote&gt;</w:instrText>
      </w:r>
      <w:r w:rsidR="00321DEA" w:rsidRPr="000267D9">
        <w:fldChar w:fldCharType="separate"/>
      </w:r>
      <w:r w:rsidR="00740A00" w:rsidRPr="000267D9">
        <w:rPr>
          <w:noProof/>
        </w:rPr>
        <w:t>(Diwan, 2007)</w:t>
      </w:r>
      <w:r w:rsidR="00321DEA" w:rsidRPr="000267D9">
        <w:fldChar w:fldCharType="end"/>
      </w:r>
      <w:r w:rsidR="00955755" w:rsidRPr="000267D9">
        <w:t xml:space="preserve"> </w:t>
      </w:r>
      <w:r w:rsidR="0024094D" w:rsidRPr="000267D9">
        <w:t>(</w:t>
      </w:r>
      <w:r w:rsidR="00145276" w:rsidRPr="000267D9">
        <w:t>In 1920</w:t>
      </w:r>
      <w:r w:rsidR="006B67DA" w:rsidRPr="000267D9">
        <w:t xml:space="preserve"> </w:t>
      </w:r>
      <w:r w:rsidR="00955755" w:rsidRPr="000267D9">
        <w:t>one third</w:t>
      </w:r>
      <w:r w:rsidR="00145276" w:rsidRPr="000267D9">
        <w:t xml:space="preserve"> of São Paulo residents </w:t>
      </w:r>
      <w:r w:rsidR="00955755" w:rsidRPr="000267D9">
        <w:t>were foreigners)</w:t>
      </w:r>
      <w:r w:rsidR="0024094D" w:rsidRPr="000267D9">
        <w:t>.</w:t>
      </w:r>
      <w:r w:rsidR="00145276" w:rsidRPr="000267D9">
        <w:t xml:space="preserve"> The b</w:t>
      </w:r>
      <w:r w:rsidR="0024094D" w:rsidRPr="000267D9">
        <w:t>l</w:t>
      </w:r>
      <w:r w:rsidR="00145276" w:rsidRPr="000267D9">
        <w:t xml:space="preserve">ack and </w:t>
      </w:r>
      <w:r w:rsidR="0062372C" w:rsidRPr="000267D9">
        <w:t>ad</w:t>
      </w:r>
      <w:r w:rsidR="00145276" w:rsidRPr="000267D9">
        <w:t xml:space="preserve">mixed people living in well-located but poorly </w:t>
      </w:r>
      <w:r w:rsidR="0062372C" w:rsidRPr="000267D9">
        <w:t>constructed slums were expelled</w:t>
      </w:r>
      <w:r w:rsidR="00145276" w:rsidRPr="000267D9">
        <w:t xml:space="preserve"> in favour of migrants from Europe and elsewhere, and we</w:t>
      </w:r>
      <w:r w:rsidR="00E40200" w:rsidRPr="000267D9">
        <w:t xml:space="preserve">re in effect forced to live in </w:t>
      </w:r>
      <w:r w:rsidR="00145276" w:rsidRPr="000267D9">
        <w:t xml:space="preserve">a peripheral ‘poverty belt’ round the city </w:t>
      </w:r>
      <w:r w:rsidR="00321DEA" w:rsidRPr="000267D9">
        <w:fldChar w:fldCharType="begin"/>
      </w:r>
      <w:r w:rsidR="00740A00" w:rsidRPr="000267D9">
        <w:instrText xml:space="preserve"> ADDIN EN.CITE &lt;EndNote&gt;&lt;Cite&gt;&lt;Author&gt;Rolnik&lt;/Author&gt;&lt;Year&gt;1989&lt;/Year&gt;&lt;IDText&gt;Territórios negros nas cidades brasileiras (etnicidade e cidade em São Paulo e no Rio de Janeiro)&lt;/IDText&gt;&lt;DisplayText&gt;(Rolnik, 1989)&lt;/DisplayText&gt;&lt;record&gt;&lt;titles&gt;&lt;title&gt;Territórios negros nas cidades brasileiras (etnicidade e cidade em São Paulo e no Rio de Janeiro)&lt;/title&gt;&lt;secondary-title&gt;Estudos afro-asiáticos&lt;/secondary-title&gt;&lt;/titles&gt;&lt;pages&gt;29-40&lt;/pages&gt;&lt;contributors&gt;&lt;authors&gt;&lt;author&gt;Rolnik, Raquel&lt;/author&gt;&lt;/authors&gt;&lt;/contributors&gt;&lt;added-date format="utc"&gt;1429893680&lt;/added-date&gt;&lt;ref-type name="Journal Article"&gt;17&lt;/ref-type&gt;&lt;dates&gt;&lt;year&gt;1989&lt;/year&gt;&lt;/dates&gt;&lt;rec-number&gt;34017&lt;/rec-number&gt;&lt;last-updated-date format="utc"&gt;1429893680&lt;/last-updated-date&gt;&lt;volume&gt;17&lt;/volume&gt;&lt;/record&gt;&lt;/Cite&gt;&lt;/EndNote&gt;</w:instrText>
      </w:r>
      <w:r w:rsidR="00321DEA" w:rsidRPr="000267D9">
        <w:fldChar w:fldCharType="separate"/>
      </w:r>
      <w:r w:rsidR="00740A00" w:rsidRPr="000267D9">
        <w:rPr>
          <w:noProof/>
        </w:rPr>
        <w:t>(Rolnik, 1989)</w:t>
      </w:r>
      <w:r w:rsidR="00321DEA" w:rsidRPr="000267D9">
        <w:fldChar w:fldCharType="end"/>
      </w:r>
      <w:r w:rsidR="00145276" w:rsidRPr="000267D9">
        <w:t xml:space="preserve"> which still exists and continues to grow. </w:t>
      </w:r>
    </w:p>
    <w:p w14:paraId="3887BE1F" w14:textId="4C6118B5" w:rsidR="00DA261C" w:rsidRPr="000267D9" w:rsidRDefault="00F31542" w:rsidP="003D55B5">
      <w:pPr>
        <w:ind w:firstLine="708"/>
        <w:jc w:val="both"/>
      </w:pPr>
      <w:r>
        <w:t xml:space="preserve">This is also the </w:t>
      </w:r>
      <w:r w:rsidR="00417202" w:rsidRPr="000267D9">
        <w:t>period</w:t>
      </w:r>
      <w:r>
        <w:t xml:space="preserve"> when</w:t>
      </w:r>
      <w:r w:rsidRPr="000267D9">
        <w:t xml:space="preserve"> </w:t>
      </w:r>
      <w:r w:rsidR="00417202" w:rsidRPr="000267D9">
        <w:t xml:space="preserve">there was intense debate and dispute on </w:t>
      </w:r>
      <w:r w:rsidR="00E16246" w:rsidRPr="000267D9">
        <w:t>the principles underlying the development</w:t>
      </w:r>
      <w:r w:rsidR="00417202" w:rsidRPr="000267D9">
        <w:t xml:space="preserve"> of </w:t>
      </w:r>
      <w:r w:rsidR="0024094D" w:rsidRPr="000267D9">
        <w:t>the first urban plans</w:t>
      </w:r>
      <w:r w:rsidR="00C1042D" w:rsidRPr="000267D9">
        <w:t xml:space="preserve"> of </w:t>
      </w:r>
      <w:r w:rsidR="007D3864">
        <w:t>São Paulo</w:t>
      </w:r>
      <w:r w:rsidR="0024094D" w:rsidRPr="000267D9">
        <w:t xml:space="preserve">. </w:t>
      </w:r>
      <w:r w:rsidR="00417202" w:rsidRPr="000267D9">
        <w:t xml:space="preserve">These </w:t>
      </w:r>
      <w:r w:rsidR="00C1042D" w:rsidRPr="000267D9">
        <w:t xml:space="preserve">plans </w:t>
      </w:r>
      <w:proofErr w:type="gramStart"/>
      <w:r w:rsidR="00417202" w:rsidRPr="000267D9">
        <w:t xml:space="preserve">were </w:t>
      </w:r>
      <w:r w:rsidR="00C1042D" w:rsidRPr="000267D9">
        <w:t>seen as</w:t>
      </w:r>
      <w:proofErr w:type="gramEnd"/>
      <w:r w:rsidR="00C1042D" w:rsidRPr="000267D9">
        <w:t xml:space="preserve"> necessary </w:t>
      </w:r>
      <w:r w:rsidR="00782541" w:rsidRPr="000267D9">
        <w:t xml:space="preserve">to </w:t>
      </w:r>
      <w:r w:rsidR="00417202" w:rsidRPr="000267D9">
        <w:t xml:space="preserve">resolve </w:t>
      </w:r>
      <w:r w:rsidR="00782541" w:rsidRPr="000267D9">
        <w:t>problems</w:t>
      </w:r>
      <w:r w:rsidR="00417202" w:rsidRPr="000267D9">
        <w:t xml:space="preserve"> partially derived from </w:t>
      </w:r>
      <w:r w:rsidR="00782541" w:rsidRPr="000267D9">
        <w:t>rapid urban</w:t>
      </w:r>
      <w:r w:rsidR="00417202" w:rsidRPr="000267D9">
        <w:t xml:space="preserve"> growth, such as floods, infectious disease outbreaks, </w:t>
      </w:r>
      <w:r w:rsidR="00541A8D" w:rsidRPr="000267D9">
        <w:t>and increased</w:t>
      </w:r>
      <w:r w:rsidR="00E16246" w:rsidRPr="000267D9">
        <w:t xml:space="preserve"> traffic.</w:t>
      </w:r>
      <w:r w:rsidR="00417202" w:rsidRPr="000267D9">
        <w:t xml:space="preserve"> </w:t>
      </w:r>
      <w:r w:rsidR="00541A8D" w:rsidRPr="000267D9">
        <w:t>M</w:t>
      </w:r>
      <w:r w:rsidR="00AF5685" w:rsidRPr="000267D9">
        <w:t>odernist and futurist ideas</w:t>
      </w:r>
      <w:r w:rsidR="00541A8D" w:rsidRPr="000267D9">
        <w:t xml:space="preserve"> prevailed,</w:t>
      </w:r>
      <w:r w:rsidR="00AF5685" w:rsidRPr="000267D9">
        <w:t xml:space="preserve"> w</w:t>
      </w:r>
      <w:r w:rsidR="00670218" w:rsidRPr="000267D9">
        <w:t xml:space="preserve">ith strong support from the </w:t>
      </w:r>
      <w:r w:rsidR="00541A8D" w:rsidRPr="000267D9">
        <w:t>fast expanding</w:t>
      </w:r>
      <w:r w:rsidR="00AB6762" w:rsidRPr="000267D9">
        <w:t xml:space="preserve"> </w:t>
      </w:r>
      <w:r w:rsidR="00670218" w:rsidRPr="000267D9">
        <w:t>car industry</w:t>
      </w:r>
      <w:r w:rsidR="00541A8D" w:rsidRPr="000267D9">
        <w:t xml:space="preserve">. </w:t>
      </w:r>
      <w:r w:rsidR="00C94F83" w:rsidRPr="000267D9">
        <w:t xml:space="preserve">One of such plans was the master plan </w:t>
      </w:r>
      <w:r w:rsidR="00C94F83" w:rsidRPr="000267D9">
        <w:rPr>
          <w:i/>
        </w:rPr>
        <w:t>Plano de Avenidas</w:t>
      </w:r>
      <w:r w:rsidR="00C94F83" w:rsidRPr="000267D9">
        <w:t xml:space="preserve"> (Plan of Avenues), proposed in the 1930s by </w:t>
      </w:r>
      <w:r w:rsidR="00541A8D" w:rsidRPr="000267D9">
        <w:t>Francisco Prestes Maia (later</w:t>
      </w:r>
      <w:r w:rsidR="00670218" w:rsidRPr="000267D9">
        <w:t xml:space="preserve"> São Paulo mayor)</w:t>
      </w:r>
      <w:r w:rsidR="00AB6762" w:rsidRPr="000267D9">
        <w:t>. Th</w:t>
      </w:r>
      <w:r w:rsidR="00541A8D" w:rsidRPr="000267D9">
        <w:t>is</w:t>
      </w:r>
      <w:r w:rsidR="00433D2D" w:rsidRPr="000267D9">
        <w:rPr>
          <w:i/>
        </w:rPr>
        <w:t xml:space="preserve"> </w:t>
      </w:r>
      <w:r w:rsidR="00541A8D" w:rsidRPr="000267D9">
        <w:t xml:space="preserve">was inspired by the </w:t>
      </w:r>
      <w:r w:rsidR="00331774" w:rsidRPr="000267D9">
        <w:t xml:space="preserve">radial concentric </w:t>
      </w:r>
      <w:r w:rsidR="00541A8D" w:rsidRPr="000267D9">
        <w:t>master plans</w:t>
      </w:r>
      <w:r w:rsidR="0024094D" w:rsidRPr="000267D9">
        <w:t xml:space="preserve"> imp</w:t>
      </w:r>
      <w:r w:rsidR="00B6096F" w:rsidRPr="000267D9">
        <w:t>lemented in</w:t>
      </w:r>
      <w:r w:rsidR="0024094D" w:rsidRPr="000267D9">
        <w:t xml:space="preserve"> some major</w:t>
      </w:r>
      <w:r w:rsidR="006D77F4" w:rsidRPr="000267D9">
        <w:t xml:space="preserve"> European cities, but with </w:t>
      </w:r>
      <w:r w:rsidR="00541A8D" w:rsidRPr="000267D9">
        <w:t xml:space="preserve">troublesome </w:t>
      </w:r>
      <w:r w:rsidR="00C94F83" w:rsidRPr="000267D9">
        <w:t xml:space="preserve">particularities in the case of </w:t>
      </w:r>
      <w:r w:rsidR="007D3864">
        <w:t>São Paulo</w:t>
      </w:r>
      <w:r w:rsidR="00541A8D" w:rsidRPr="000267D9">
        <w:t xml:space="preserve">. Rail and </w:t>
      </w:r>
      <w:r w:rsidR="006D77F4" w:rsidRPr="000267D9">
        <w:t xml:space="preserve">river transport </w:t>
      </w:r>
      <w:r w:rsidR="008542D3">
        <w:t>were</w:t>
      </w:r>
      <w:r w:rsidR="008542D3" w:rsidRPr="000267D9">
        <w:t xml:space="preserve"> </w:t>
      </w:r>
      <w:r w:rsidR="00997784">
        <w:t xml:space="preserve">largely </w:t>
      </w:r>
      <w:r w:rsidR="006D77F4" w:rsidRPr="000267D9">
        <w:t xml:space="preserve">neglected. </w:t>
      </w:r>
      <w:r w:rsidR="006E3F4D" w:rsidRPr="000267D9">
        <w:t xml:space="preserve">The tram system was gradually replaced by buses, rivers </w:t>
      </w:r>
      <w:r w:rsidR="00541A8D" w:rsidRPr="000267D9">
        <w:t>became increasingly polluted and in effect dead, parks, river valleys and green belts were ignored – most</w:t>
      </w:r>
      <w:r w:rsidR="00433D2D" w:rsidRPr="000267D9">
        <w:t xml:space="preserve"> of the rivers were buried</w:t>
      </w:r>
      <w:r w:rsidR="00BD4F8D" w:rsidRPr="000267D9">
        <w:t xml:space="preserve"> to give room for</w:t>
      </w:r>
      <w:r w:rsidR="003D01FE" w:rsidRPr="000267D9">
        <w:t xml:space="preserve"> new avenues</w:t>
      </w:r>
      <w:r w:rsidR="00BD4F8D" w:rsidRPr="000267D9">
        <w:t xml:space="preserve">. The </w:t>
      </w:r>
      <w:r w:rsidR="00C94F83" w:rsidRPr="000267D9">
        <w:rPr>
          <w:i/>
        </w:rPr>
        <w:t xml:space="preserve">Plan of Avenues </w:t>
      </w:r>
      <w:r w:rsidR="00541A8D" w:rsidRPr="000267D9">
        <w:t>marked the</w:t>
      </w:r>
      <w:r w:rsidR="00541A8D" w:rsidRPr="000267D9">
        <w:rPr>
          <w:i/>
        </w:rPr>
        <w:t xml:space="preserve"> </w:t>
      </w:r>
      <w:r w:rsidR="00BD4F8D" w:rsidRPr="000267D9">
        <w:t xml:space="preserve">shift from rail to </w:t>
      </w:r>
      <w:r w:rsidR="006D77F4" w:rsidRPr="000267D9">
        <w:t>road</w:t>
      </w:r>
      <w:r w:rsidR="00BD4F8D" w:rsidRPr="000267D9">
        <w:t xml:space="preserve"> transport </w:t>
      </w:r>
      <w:r w:rsidR="00DA261C" w:rsidRPr="000267D9">
        <w:t>and from public shared to private individual transport, with perpetual support for cars and motorists over other street</w:t>
      </w:r>
      <w:r w:rsidR="00AF5685" w:rsidRPr="000267D9">
        <w:t xml:space="preserve"> users</w:t>
      </w:r>
      <w:r w:rsidR="00DA261C" w:rsidRPr="000267D9">
        <w:t xml:space="preserve">, </w:t>
      </w:r>
      <w:r w:rsidR="00331774" w:rsidRPr="000267D9">
        <w:t>and priority given</w:t>
      </w:r>
      <w:r w:rsidR="00AF5685" w:rsidRPr="000267D9">
        <w:t xml:space="preserve"> </w:t>
      </w:r>
      <w:r w:rsidR="00DA261C" w:rsidRPr="000267D9">
        <w:t>to circulation over all other daily activities in public</w:t>
      </w:r>
      <w:r w:rsidR="00AF5685" w:rsidRPr="000267D9">
        <w:t xml:space="preserve"> space</w:t>
      </w:r>
      <w:r w:rsidR="00B77739">
        <w:t xml:space="preserve"> </w:t>
      </w:r>
      <w:r w:rsidR="00B77739">
        <w:fldChar w:fldCharType="begin"/>
      </w:r>
      <w:r w:rsidR="00D46868">
        <w:instrText xml:space="preserve"> ADDIN EN.CITE &lt;EndNote&gt;&lt;Cite&gt;&lt;Author&gt;Vasconcellos&lt;/Author&gt;&lt;Year&gt;1997&lt;/Year&gt;&lt;IDText&gt;The Making of the Middle-Class City: Transportation Policy in São Paulo&lt;/IDText&gt;&lt;DisplayText&gt;(Vasconcellos, 1997)&lt;/DisplayText&gt;&lt;record&gt;&lt;dates&gt;&lt;pub-dates&gt;&lt;date&gt;1997/02/01&lt;/date&gt;&lt;/pub-dates&gt;&lt;year&gt;1997&lt;/year&gt;&lt;/dates&gt;&lt;urls&gt;&lt;related-urls&gt;&lt;url&gt;http://dx.doi.org/10.1068/a290293&lt;/url&gt;&lt;/related-urls&gt;&lt;/urls&gt;&lt;isbn&gt;0308-518X&lt;/isbn&gt;&lt;titles&gt;&lt;title&gt;The Making of the Middle-Class City: Transportation Policy in São Paulo&lt;/title&gt;&lt;secondary-title&gt;Environment and Planning A&lt;/secondary-title&gt;&lt;/titles&gt;&lt;pages&gt;293-310&lt;/pages&gt;&lt;number&gt;2&lt;/number&gt;&lt;access-date&gt;2017/03/26&lt;/access-date&gt;&lt;contributors&gt;&lt;authors&gt;&lt;author&gt;Vasconcellos, Eduardo Alcântara&lt;/author&gt;&lt;/authors&gt;&lt;/contributors&gt;&lt;added-date format="utc"&gt;1490530598&lt;/added-date&gt;&lt;ref-type name="Journal Article"&gt;17&lt;/ref-type&gt;&lt;rec-number&gt;34708&lt;/rec-number&gt;&lt;publisher&gt;SAGE Publications&lt;/publisher&gt;&lt;last-updated-date format="utc"&gt;1490542535&lt;/last-updated-date&gt;&lt;electronic-resource-num&gt;10.1068/a290293&lt;/electronic-resource-num&gt;&lt;volume&gt;29&lt;/volume&gt;&lt;/record&gt;&lt;/Cite&gt;&lt;/EndNote&gt;</w:instrText>
      </w:r>
      <w:r w:rsidR="00B77739">
        <w:fldChar w:fldCharType="separate"/>
      </w:r>
      <w:r w:rsidR="00D46868">
        <w:rPr>
          <w:noProof/>
        </w:rPr>
        <w:t>(Vasconcellos, 1997)</w:t>
      </w:r>
      <w:r w:rsidR="00B77739">
        <w:fldChar w:fldCharType="end"/>
      </w:r>
      <w:r w:rsidR="00C41C6C">
        <w:t xml:space="preserve">, further intensifying the transition from stage three to </w:t>
      </w:r>
      <w:r w:rsidR="0085664F">
        <w:t>stage four of mobility</w:t>
      </w:r>
      <w:r w:rsidR="00AF5685" w:rsidRPr="000267D9">
        <w:t xml:space="preserve">. </w:t>
      </w:r>
    </w:p>
    <w:p w14:paraId="339D6419" w14:textId="4EA3A2DA" w:rsidR="00141B2B" w:rsidRPr="000267D9" w:rsidRDefault="00DA261C" w:rsidP="00061CB9">
      <w:pPr>
        <w:ind w:firstLine="708"/>
        <w:jc w:val="both"/>
      </w:pPr>
      <w:r w:rsidRPr="000267D9">
        <w:t>This pro-private ideology was continued by successive administrations and</w:t>
      </w:r>
      <w:r w:rsidR="003D01FE" w:rsidRPr="000267D9">
        <w:t xml:space="preserve"> </w:t>
      </w:r>
      <w:r w:rsidR="00997784">
        <w:t xml:space="preserve">arguably </w:t>
      </w:r>
      <w:r w:rsidR="003D01FE" w:rsidRPr="000267D9">
        <w:t xml:space="preserve">intensified during the </w:t>
      </w:r>
      <w:r w:rsidRPr="000267D9">
        <w:t>1964-1985 military regime</w:t>
      </w:r>
      <w:r w:rsidR="003D01FE" w:rsidRPr="000267D9">
        <w:t xml:space="preserve">, reinforcing the </w:t>
      </w:r>
      <w:r w:rsidRPr="000267D9">
        <w:t>idea</w:t>
      </w:r>
      <w:r w:rsidR="003D01FE" w:rsidRPr="000267D9">
        <w:t xml:space="preserve"> of a ‘middle class city’</w:t>
      </w:r>
      <w:r w:rsidR="00331774" w:rsidRPr="000267D9">
        <w:t xml:space="preserve"> </w:t>
      </w:r>
      <w:r w:rsidR="00321DEA" w:rsidRPr="000267D9">
        <w:rPr>
          <w:color w:val="000000"/>
        </w:rPr>
        <w:fldChar w:fldCharType="begin"/>
      </w:r>
      <w:r w:rsidR="00D46868">
        <w:rPr>
          <w:color w:val="000000"/>
        </w:rPr>
        <w:instrText xml:space="preserve"> ADDIN EN.CITE &lt;EndNote&gt;&lt;Cite&gt;&lt;Author&gt;Vasconcellos&lt;/Author&gt;&lt;Year&gt;2014&lt;/Year&gt;&lt;IDText&gt;Urban Transport Environment and Equity: The Case for Developing Countries&lt;/IDText&gt;&lt;DisplayText&gt;(Rolnik &amp;amp; Klintowitz, 2011; Vasconcellos, 2014)&lt;/DisplayText&gt;&lt;record&gt;&lt;urls&gt;&lt;related-urls&gt;&lt;url&gt;http://books.google.co.uk/books?id=O2B9AwAAQBAJ&lt;/url&gt;&lt;/related-urls&gt;&lt;/urls&gt;&lt;isbn&gt;9781134201341&lt;/isbn&gt;&lt;titles&gt;&lt;title&gt;Urban Transport Environment and Equity: The Case for Developing Countries&lt;/title&gt;&lt;/titles&gt;&lt;contributors&gt;&lt;authors&gt;&lt;author&gt;Vasconcellos, Eduardo Alcântara&lt;/author&gt;&lt;/authors&gt;&lt;/contributors&gt;&lt;added-date format="utc"&gt;1430840967&lt;/added-date&gt;&lt;pub-location&gt;New York&lt;/pub-location&gt;&lt;ref-type name="Book"&gt;6&lt;/ref-type&gt;&lt;dates&gt;&lt;year&gt;2014&lt;/year&gt;&lt;/dates&gt;&lt;rec-number&gt;34026&lt;/rec-number&gt;&lt;publisher&gt;Taylor &amp;amp; Francis&lt;/publisher&gt;&lt;last-updated-date format="utc"&gt;1430841047&lt;/last-updated-date&gt;&lt;/record&gt;&lt;/Cite&gt;&lt;Cite&gt;&lt;Author&gt;Rolnik&lt;/Author&gt;&lt;Year&gt;2011&lt;/Year&gt;&lt;IDText&gt;(Im)Mobility in the city of São Paulo&lt;/IDText&gt;&lt;record&gt;&lt;isbn&gt;0103-4014&lt;/isbn&gt;&lt;titles&gt;&lt;title&gt;(Im)Mobility in the city of São Paulo&lt;/title&gt;&lt;secondary-title&gt;Estudos Avançados&lt;/secondary-title&gt;&lt;/titles&gt;&lt;pages&gt;89-108&lt;/pages&gt;&lt;number&gt;71&lt;/number&gt;&lt;contributors&gt;&lt;authors&gt;&lt;author&gt;Rolnik, Raquel&lt;/author&gt;&lt;author&gt;Klintowitz, Danielle&lt;/author&gt;&lt;/authors&gt;&lt;/contributors&gt;&lt;added-date format="utc"&gt;1430903800&lt;/added-date&gt;&lt;ref-type name="Journal Article"&gt;17&lt;/ref-type&gt;&lt;dates&gt;&lt;year&gt;2011&lt;/year&gt;&lt;/dates&gt;&lt;rec-number&gt;34028&lt;/rec-number&gt;&lt;last-updated-date format="utc"&gt;1430903854&lt;/last-updated-date&gt;&lt;volume&gt;25&lt;/volume&gt;&lt;/record&gt;&lt;/Cite&gt;&lt;/EndNote&gt;</w:instrText>
      </w:r>
      <w:r w:rsidR="00321DEA" w:rsidRPr="000267D9">
        <w:rPr>
          <w:color w:val="000000"/>
        </w:rPr>
        <w:fldChar w:fldCharType="separate"/>
      </w:r>
      <w:r w:rsidR="00D46868">
        <w:rPr>
          <w:noProof/>
          <w:color w:val="000000"/>
        </w:rPr>
        <w:t>(Rolnik &amp; Klintowitz, 2011; Vasconcellos, 2014)</w:t>
      </w:r>
      <w:r w:rsidR="00321DEA" w:rsidRPr="000267D9">
        <w:rPr>
          <w:color w:val="000000"/>
        </w:rPr>
        <w:fldChar w:fldCharType="end"/>
      </w:r>
      <w:r w:rsidR="007B0D81" w:rsidRPr="000267D9">
        <w:rPr>
          <w:color w:val="000000"/>
        </w:rPr>
        <w:t>, in which “t</w:t>
      </w:r>
      <w:r w:rsidR="007B0D81" w:rsidRPr="000267D9">
        <w:t xml:space="preserve">he elite and the middle classes remain prisoners to their concept of life – clearly expressed in the growth of isolated, high-quality residential clusters while the poor and captive users of public or active transport struggle to survive” </w:t>
      </w:r>
      <w:r w:rsidR="00321DEA" w:rsidRPr="000267D9">
        <w:fldChar w:fldCharType="begin"/>
      </w:r>
      <w:r w:rsidR="00D46868">
        <w:instrText xml:space="preserve"> ADDIN EN.CITE &lt;EndNote&gt;&lt;Cite&gt;&lt;Author&gt;de Vasconcellos&lt;/Author&gt;&lt;Year&gt;2005&lt;/Year&gt;&lt;IDText&gt;Urban change, mobility and transport in Sao Paulo: three decades, three cities&lt;/IDText&gt;&lt;DisplayText&gt;(Vasconcellos, 2005)&lt;/DisplayText&gt;&lt;record&gt;&lt;dates&gt;&lt;pub-dates&gt;&lt;date&gt;Mar&lt;/date&gt;&lt;/pub-dates&gt;&lt;year&gt;2005&lt;/year&gt;&lt;/dates&gt;&lt;isbn&gt;0967-070X&lt;/isbn&gt;&lt;titles&gt;&lt;title&gt;Urban change, mobility and transport in Sao Paulo: three decades, three cities&lt;/title&gt;&lt;secondary-title&gt;Transport Policy&lt;/secondary-title&gt;&lt;/titles&gt;&lt;pages&gt;91-104&lt;/pages&gt;&lt;number&gt;2&lt;/number&gt;&lt;contributors&gt;&lt;authors&gt;&lt;author&gt;Vasconcellos, Eduardo Alcântara&lt;/author&gt;&lt;/authors&gt;&lt;/contributors&gt;&lt;added-date format="utc"&gt;1430841429&lt;/added-date&gt;&lt;ref-type name="Journal Article"&gt;17&lt;/ref-type&gt;&lt;rec-number&gt;34027&lt;/rec-number&gt;&lt;last-updated-date format="utc"&gt;1484923796&lt;/last-updated-date&gt;&lt;accession-num&gt;WOS:000232008600001&lt;/accession-num&gt;&lt;electronic-resource-num&gt;10.1016/j.tranpol.2004.12.001&lt;/electronic-resource-num&gt;&lt;volume&gt;12&lt;/volume&gt;&lt;/record&gt;&lt;/Cite&gt;&lt;/EndNote&gt;</w:instrText>
      </w:r>
      <w:r w:rsidR="00321DEA" w:rsidRPr="000267D9">
        <w:fldChar w:fldCharType="separate"/>
      </w:r>
      <w:r w:rsidR="00D46868">
        <w:rPr>
          <w:noProof/>
        </w:rPr>
        <w:t>(Vasconcellos, 2005)</w:t>
      </w:r>
      <w:r w:rsidR="00321DEA" w:rsidRPr="000267D9">
        <w:fldChar w:fldCharType="end"/>
      </w:r>
      <w:r w:rsidR="007B0D81" w:rsidRPr="000267D9">
        <w:t>.</w:t>
      </w:r>
      <w:r w:rsidR="00FA6615" w:rsidRPr="000267D9">
        <w:t xml:space="preserve"> </w:t>
      </w:r>
      <w:r w:rsidR="006E3F4D" w:rsidRPr="000267D9">
        <w:t xml:space="preserve">Perhaps an exception to this trend was the construction of </w:t>
      </w:r>
      <w:r w:rsidR="007D3864">
        <w:t>São Paulo</w:t>
      </w:r>
      <w:r w:rsidR="006E3F4D" w:rsidRPr="000267D9">
        <w:t xml:space="preserve">’s subway system, which </w:t>
      </w:r>
      <w:r w:rsidR="00141B2B" w:rsidRPr="000267D9">
        <w:t>was</w:t>
      </w:r>
      <w:r w:rsidR="006E3F4D" w:rsidRPr="000267D9">
        <w:t xml:space="preserve"> constructed </w:t>
      </w:r>
      <w:r w:rsidR="00141B2B" w:rsidRPr="000267D9">
        <w:t xml:space="preserve">for the most part </w:t>
      </w:r>
      <w:r w:rsidR="006E3F4D" w:rsidRPr="000267D9">
        <w:t>in the 1970s and 1980s (lines 1 and 3)</w:t>
      </w:r>
      <w:r w:rsidR="00141B2B" w:rsidRPr="000267D9">
        <w:t xml:space="preserve">, when </w:t>
      </w:r>
      <w:r w:rsidR="007D3864">
        <w:t>São Paulo</w:t>
      </w:r>
      <w:r w:rsidR="00141B2B" w:rsidRPr="000267D9">
        <w:t xml:space="preserve"> </w:t>
      </w:r>
      <w:r w:rsidR="003A0780">
        <w:t xml:space="preserve">city </w:t>
      </w:r>
      <w:r w:rsidR="00141B2B" w:rsidRPr="000267D9">
        <w:t xml:space="preserve">population </w:t>
      </w:r>
      <w:r w:rsidR="003A0780">
        <w:t>went from 5.9</w:t>
      </w:r>
      <w:r w:rsidR="003A0780" w:rsidRPr="000267D9">
        <w:t xml:space="preserve"> </w:t>
      </w:r>
      <w:r w:rsidR="003A0780">
        <w:t xml:space="preserve">to </w:t>
      </w:r>
      <w:r w:rsidR="002270C2" w:rsidRPr="000267D9">
        <w:t>8.5</w:t>
      </w:r>
      <w:r w:rsidR="00D31AA8" w:rsidRPr="000267D9">
        <w:t xml:space="preserve"> million residents, </w:t>
      </w:r>
      <w:r w:rsidR="005468FB" w:rsidRPr="000267D9">
        <w:t>after</w:t>
      </w:r>
      <w:r w:rsidR="00CC0287" w:rsidRPr="000267D9">
        <w:t xml:space="preserve"> </w:t>
      </w:r>
      <w:r w:rsidR="00643263" w:rsidRPr="000267D9">
        <w:t xml:space="preserve">decades of </w:t>
      </w:r>
      <w:r w:rsidR="00D31AA8" w:rsidRPr="000267D9">
        <w:t xml:space="preserve">massive </w:t>
      </w:r>
      <w:r w:rsidR="00643263" w:rsidRPr="000267D9">
        <w:t>im</w:t>
      </w:r>
      <w:r w:rsidR="00D31AA8" w:rsidRPr="000267D9">
        <w:t>migrati</w:t>
      </w:r>
      <w:r w:rsidR="00CC0287" w:rsidRPr="000267D9">
        <w:t xml:space="preserve">on </w:t>
      </w:r>
      <w:r w:rsidR="00D31AA8" w:rsidRPr="000267D9">
        <w:t xml:space="preserve">from </w:t>
      </w:r>
      <w:r w:rsidR="004E6081" w:rsidRPr="000267D9">
        <w:t>less industrialized</w:t>
      </w:r>
      <w:r w:rsidR="00CC0287" w:rsidRPr="000267D9">
        <w:t xml:space="preserve"> and impoverished Brazilian regions</w:t>
      </w:r>
      <w:r w:rsidR="00D31AA8" w:rsidRPr="000267D9">
        <w:t>.</w:t>
      </w:r>
      <w:r w:rsidR="00B36C8D" w:rsidRPr="000267D9">
        <w:t xml:space="preserve"> Even nowadays, the subway of </w:t>
      </w:r>
      <w:r w:rsidR="007D3864">
        <w:t>São Paulo</w:t>
      </w:r>
      <w:r w:rsidR="00B36C8D" w:rsidRPr="000267D9">
        <w:t xml:space="preserve"> still has relatively limited spatial coverage, reaching </w:t>
      </w:r>
      <w:r w:rsidR="00A518BC" w:rsidRPr="000267D9">
        <w:t>78.4</w:t>
      </w:r>
      <w:r w:rsidR="00B36C8D" w:rsidRPr="000267D9">
        <w:t xml:space="preserve"> Km </w:t>
      </w:r>
      <w:r w:rsidR="00C52A87">
        <w:t>after</w:t>
      </w:r>
      <w:r w:rsidR="00C52A87" w:rsidRPr="000267D9">
        <w:t xml:space="preserve"> </w:t>
      </w:r>
      <w:r w:rsidR="00B36C8D" w:rsidRPr="000267D9">
        <w:t>its recent expansions in the years 2000s (lines 2, 4 and 5).</w:t>
      </w:r>
      <w:r w:rsidR="00A67E51" w:rsidRPr="000267D9">
        <w:t xml:space="preserve"> As a rule</w:t>
      </w:r>
      <w:r w:rsidR="00E436EB" w:rsidRPr="000267D9">
        <w:t xml:space="preserve">, </w:t>
      </w:r>
      <w:r w:rsidR="00A67E51" w:rsidRPr="000267D9">
        <w:t xml:space="preserve">the transport planning of </w:t>
      </w:r>
      <w:r w:rsidR="007D3864">
        <w:t>São Paulo</w:t>
      </w:r>
      <w:r w:rsidR="00A67E51" w:rsidRPr="000267D9">
        <w:t xml:space="preserve"> </w:t>
      </w:r>
      <w:r w:rsidR="006640E6">
        <w:t xml:space="preserve">has </w:t>
      </w:r>
      <w:r w:rsidR="00A67E51" w:rsidRPr="000267D9">
        <w:t xml:space="preserve">been </w:t>
      </w:r>
      <w:r w:rsidR="00E436EB" w:rsidRPr="000267D9">
        <w:t xml:space="preserve">historically </w:t>
      </w:r>
      <w:r w:rsidR="00C52A87">
        <w:t xml:space="preserve">technocratic and </w:t>
      </w:r>
      <w:r w:rsidR="00A67E51" w:rsidRPr="000267D9">
        <w:t xml:space="preserve">insulated with little social participation </w:t>
      </w:r>
      <w:r w:rsidR="00B77739">
        <w:fldChar w:fldCharType="begin"/>
      </w:r>
      <w:r w:rsidR="00B77739">
        <w:instrText xml:space="preserve"> ADDIN EN.CITE &lt;EndNote&gt;&lt;Cite&gt;&lt;Author&gt;Marques&lt;/Author&gt;&lt;Year&gt;2016&lt;/Year&gt;&lt;IDText&gt;São Paulo in the Twenty-First Century: Spaces, Heterogeneities, Inequalities&lt;/IDText&gt;&lt;DisplayText&gt;(Marques, 2016)&lt;/DisplayText&gt;&lt;record&gt;&lt;urls&gt;&lt;related-urls&gt;&lt;url&gt;https://books.google.ch/books?id=GPcyDAAAQBAJ&lt;/url&gt;&lt;/related-urls&gt;&lt;/urls&gt;&lt;isbn&gt;9781317222972&lt;/isbn&gt;&lt;titles&gt;&lt;title&gt;São Paulo in the Twenty-First Century: Spaces, Heterogeneities, Inequalities&lt;/title&gt;&lt;secondary-title&gt;Routledge Advances in Sociology&lt;/secondary-title&gt;&lt;/titles&gt;&lt;contributors&gt;&lt;authors&gt;&lt;author&gt;Marques, E. C. L.&lt;/author&gt;&lt;/authors&gt;&lt;/contributors&gt;&lt;added-date format="utc"&gt;1490531681&lt;/added-date&gt;&lt;ref-type name="Book"&gt;6&lt;/ref-type&gt;&lt;dates&gt;&lt;year&gt;2016&lt;/year&gt;&lt;/dates&gt;&lt;rec-number&gt;34713&lt;/rec-number&gt;&lt;publisher&gt;Taylor &amp;amp; Francis&lt;/publisher&gt;&lt;last-updated-date format="utc"&gt;1490531681&lt;/last-updated-date&gt;&lt;/record&gt;&lt;/Cite&gt;&lt;/EndNote&gt;</w:instrText>
      </w:r>
      <w:r w:rsidR="00B77739">
        <w:fldChar w:fldCharType="separate"/>
      </w:r>
      <w:r w:rsidR="00B77739">
        <w:rPr>
          <w:noProof/>
        </w:rPr>
        <w:t>(Marques, 2016)</w:t>
      </w:r>
      <w:r w:rsidR="00B77739">
        <w:fldChar w:fldCharType="end"/>
      </w:r>
      <w:r w:rsidR="00B77739">
        <w:t>.</w:t>
      </w:r>
    </w:p>
    <w:p w14:paraId="62402939" w14:textId="45DF7E11" w:rsidR="002B446B" w:rsidRPr="000267D9" w:rsidRDefault="00141B2B" w:rsidP="00756E1E">
      <w:pPr>
        <w:ind w:firstLine="708"/>
        <w:jc w:val="both"/>
      </w:pPr>
      <w:r w:rsidRPr="000267D9">
        <w:t xml:space="preserve">Despite </w:t>
      </w:r>
      <w:r w:rsidR="00CD19F5" w:rsidRPr="000267D9">
        <w:t xml:space="preserve">efforts to introduce alternatives to the car in </w:t>
      </w:r>
      <w:r w:rsidR="007D3864">
        <w:t>São Paulo</w:t>
      </w:r>
      <w:r w:rsidR="00CD19F5" w:rsidRPr="000267D9">
        <w:t xml:space="preserve">, with modest expansion and modernization of rail and subways systems, </w:t>
      </w:r>
      <w:r w:rsidR="00D75355">
        <w:t xml:space="preserve">a small move </w:t>
      </w:r>
      <w:r w:rsidR="00CE58EB">
        <w:t>towards transition to stage 5</w:t>
      </w:r>
      <w:r w:rsidR="00455334">
        <w:t xml:space="preserve">, </w:t>
      </w:r>
      <w:r w:rsidR="00CD19F5" w:rsidRPr="000267D9">
        <w:t xml:space="preserve">the transport conditions in </w:t>
      </w:r>
      <w:r w:rsidRPr="000267D9">
        <w:t xml:space="preserve">the city became </w:t>
      </w:r>
      <w:r w:rsidR="00455334">
        <w:t xml:space="preserve">in fact </w:t>
      </w:r>
      <w:r w:rsidRPr="000267D9">
        <w:t>much harder</w:t>
      </w:r>
      <w:r w:rsidR="00CD19F5" w:rsidRPr="000267D9">
        <w:t xml:space="preserve"> in the last decades, particularly for the poor.</w:t>
      </w:r>
      <w:r w:rsidR="00176E42" w:rsidRPr="000267D9">
        <w:t xml:space="preserve"> </w:t>
      </w:r>
      <w:r w:rsidR="000F7A7B" w:rsidRPr="000267D9">
        <w:t>The monthly cost of transport has dramatically increased between 1977 and 1997  from</w:t>
      </w:r>
      <w:r w:rsidR="00F24B22" w:rsidRPr="000267D9">
        <w:t xml:space="preserve"> 9% to 41% of the minimum wage </w:t>
      </w:r>
      <w:r w:rsidR="000F7A7B" w:rsidRPr="000267D9">
        <w:fldChar w:fldCharType="begin"/>
      </w:r>
      <w:r w:rsidR="00D46868">
        <w:instrText xml:space="preserve"> ADDIN EN.CITE &lt;EndNote&gt;&lt;Cite&gt;&lt;Author&gt;de Vasconcellos&lt;/Author&gt;&lt;Year&gt;2005&lt;/Year&gt;&lt;IDText&gt;Urban change, mobility and transport in Sao Paulo: three decades, three cities&lt;/IDText&gt;&lt;DisplayText&gt;(Vasconcellos, 2005)&lt;/DisplayText&gt;&lt;record&gt;&lt;dates&gt;&lt;pub-dates&gt;&lt;date&gt;Mar&lt;/date&gt;&lt;/pub-dates&gt;&lt;year&gt;2005&lt;/year&gt;&lt;/dates&gt;&lt;isbn&gt;0967-070X&lt;/isbn&gt;&lt;titles&gt;&lt;title&gt;Urban change, mobility and transport in Sao Paulo: three decades, three cities&lt;/title&gt;&lt;secondary-title&gt;Transport Policy&lt;/secondary-title&gt;&lt;/titles&gt;&lt;pages&gt;91-104&lt;/pages&gt;&lt;number&gt;2&lt;/number&gt;&lt;contributors&gt;&lt;authors&gt;&lt;author&gt;Vasconcellos, Eduardo Alcântara&lt;/author&gt;&lt;/authors&gt;&lt;/contributors&gt;&lt;added-date format="utc"&gt;1430841429&lt;/added-date&gt;&lt;ref-type name="Journal Article"&gt;17&lt;/ref-type&gt;&lt;rec-number&gt;34027&lt;/rec-number&gt;&lt;last-updated-date format="utc"&gt;1484923796&lt;/last-updated-date&gt;&lt;accession-num&gt;WOS:000232008600001&lt;/accession-num&gt;&lt;electronic-resource-num&gt;10.1016/j.tranpol.2004.12.001&lt;/electronic-resource-num&gt;&lt;volume&gt;12&lt;/volume&gt;&lt;/record&gt;&lt;/Cite&gt;&lt;/EndNote&gt;</w:instrText>
      </w:r>
      <w:r w:rsidR="000F7A7B" w:rsidRPr="000267D9">
        <w:fldChar w:fldCharType="separate"/>
      </w:r>
      <w:r w:rsidR="00D46868">
        <w:rPr>
          <w:noProof/>
        </w:rPr>
        <w:t>(Vasconcellos, 2005)</w:t>
      </w:r>
      <w:r w:rsidR="000F7A7B" w:rsidRPr="000267D9">
        <w:fldChar w:fldCharType="end"/>
      </w:r>
      <w:r w:rsidR="00F24B22" w:rsidRPr="000267D9">
        <w:t xml:space="preserve">. </w:t>
      </w:r>
      <w:r w:rsidR="00756E1E" w:rsidRPr="000267D9">
        <w:t xml:space="preserve">In the same period, </w:t>
      </w:r>
      <w:r w:rsidR="00176E42" w:rsidRPr="000267D9">
        <w:t xml:space="preserve">available </w:t>
      </w:r>
      <w:r w:rsidR="00756E1E" w:rsidRPr="000267D9">
        <w:t>public transport infrastructure shrank relative to resident population</w:t>
      </w:r>
      <w:r w:rsidR="0074075F" w:rsidRPr="000267D9">
        <w:t xml:space="preserve"> (from 34 to 25 km/10 million </w:t>
      </w:r>
      <w:r w:rsidR="00176E42" w:rsidRPr="000267D9">
        <w:t>people</w:t>
      </w:r>
      <w:r w:rsidR="0074075F" w:rsidRPr="000267D9">
        <w:t>)</w:t>
      </w:r>
      <w:r w:rsidR="003A0780">
        <w:t xml:space="preserve"> </w:t>
      </w:r>
      <w:r w:rsidR="003A0780" w:rsidRPr="000267D9">
        <w:fldChar w:fldCharType="begin"/>
      </w:r>
      <w:r w:rsidR="003A0780">
        <w:instrText xml:space="preserve"> ADDIN EN.CITE &lt;EndNote&gt;&lt;Cite&gt;&lt;Author&gt;de Vasconcellos&lt;/Author&gt;&lt;Year&gt;2005&lt;/Year&gt;&lt;IDText&gt;Urban change, mobility and transport in Sao Paulo: three decades, three cities&lt;/IDText&gt;&lt;DisplayText&gt;(Vasconcellos, 2005)&lt;/DisplayText&gt;&lt;record&gt;&lt;dates&gt;&lt;pub-dates&gt;&lt;date&gt;Mar&lt;/date&gt;&lt;/pub-dates&gt;&lt;year&gt;2005&lt;/year&gt;&lt;/dates&gt;&lt;isbn&gt;0967-070X&lt;/isbn&gt;&lt;titles&gt;&lt;title&gt;Urban change, mobility and transport in Sao Paulo: three decades, three cities&lt;/title&gt;&lt;secondary-title&gt;Transport Policy&lt;/secondary-title&gt;&lt;/titles&gt;&lt;pages&gt;91-104&lt;/pages&gt;&lt;number&gt;2&lt;/number&gt;&lt;contributors&gt;&lt;authors&gt;&lt;author&gt;Vasconcellos, Eduardo Alcântara&lt;/author&gt;&lt;/authors&gt;&lt;/contributors&gt;&lt;added-date format="utc"&gt;1430841429&lt;/added-date&gt;&lt;ref-type name="Journal Article"&gt;17&lt;/ref-type&gt;&lt;rec-number&gt;34027&lt;/rec-number&gt;&lt;last-updated-date format="utc"&gt;1484923796&lt;/last-updated-date&gt;&lt;accession-num&gt;WOS:000232008600001&lt;/accession-num&gt;&lt;electronic-resource-num&gt;10.1016/j.tranpol.2004.12.001&lt;/electronic-resource-num&gt;&lt;volume&gt;12&lt;/volume&gt;&lt;/record&gt;&lt;/Cite&gt;&lt;/EndNote&gt;</w:instrText>
      </w:r>
      <w:r w:rsidR="003A0780" w:rsidRPr="000267D9">
        <w:fldChar w:fldCharType="separate"/>
      </w:r>
      <w:r w:rsidR="003A0780">
        <w:rPr>
          <w:noProof/>
        </w:rPr>
        <w:t>(Vasconcellos, 2005)</w:t>
      </w:r>
      <w:r w:rsidR="003A0780" w:rsidRPr="000267D9">
        <w:fldChar w:fldCharType="end"/>
      </w:r>
      <w:r w:rsidR="00756E1E" w:rsidRPr="000267D9">
        <w:t xml:space="preserve">, which </w:t>
      </w:r>
      <w:r w:rsidR="00F24B22" w:rsidRPr="000267D9">
        <w:t xml:space="preserve">keeps growing particularly in </w:t>
      </w:r>
      <w:r w:rsidR="00CC0287" w:rsidRPr="000267D9">
        <w:t xml:space="preserve">peripheral slums. This </w:t>
      </w:r>
      <w:r w:rsidR="00464A5C" w:rsidRPr="000267D9">
        <w:t>contributed for</w:t>
      </w:r>
      <w:r w:rsidR="00CC0287" w:rsidRPr="000267D9">
        <w:t xml:space="preserve"> more people walking</w:t>
      </w:r>
      <w:r w:rsidR="005468FB" w:rsidRPr="000267D9">
        <w:t xml:space="preserve"> (from </w:t>
      </w:r>
      <w:r w:rsidR="00DC2528" w:rsidRPr="000267D9">
        <w:t>28</w:t>
      </w:r>
      <w:r w:rsidR="005468FB" w:rsidRPr="000267D9">
        <w:t>% to 35%</w:t>
      </w:r>
      <w:r w:rsidR="00C75625" w:rsidRPr="000267D9">
        <w:t>)</w:t>
      </w:r>
      <w:r w:rsidR="005468FB" w:rsidRPr="000267D9">
        <w:t xml:space="preserve"> of all trips</w:t>
      </w:r>
      <w:r w:rsidR="00B46B01" w:rsidRPr="000267D9">
        <w:t xml:space="preserve"> between 1977 and 1997</w:t>
      </w:r>
      <w:r w:rsidR="005468FB" w:rsidRPr="000267D9">
        <w:t>)</w:t>
      </w:r>
      <w:r w:rsidR="00B46B01" w:rsidRPr="000267D9">
        <w:t xml:space="preserve"> </w:t>
      </w:r>
      <w:r w:rsidR="00CC0287" w:rsidRPr="000267D9">
        <w:t>and also</w:t>
      </w:r>
      <w:r w:rsidR="00B46B01" w:rsidRPr="000267D9">
        <w:t xml:space="preserve"> for</w:t>
      </w:r>
      <w:r w:rsidR="00CC0287" w:rsidRPr="000267D9">
        <w:t xml:space="preserve"> high levels of traffic deaths of </w:t>
      </w:r>
      <w:r w:rsidR="00B46B01" w:rsidRPr="000267D9">
        <w:t>around</w:t>
      </w:r>
      <w:r w:rsidR="00B56EBE" w:rsidRPr="000267D9">
        <w:t xml:space="preserve"> 2</w:t>
      </w:r>
      <w:r w:rsidR="00AD1841" w:rsidRPr="000267D9">
        <w:t>5</w:t>
      </w:r>
      <w:r w:rsidR="005634FC" w:rsidRPr="000267D9">
        <w:t xml:space="preserve"> </w:t>
      </w:r>
      <w:r w:rsidR="00B56EBE" w:rsidRPr="000267D9">
        <w:t xml:space="preserve">deaths </w:t>
      </w:r>
      <w:r w:rsidR="005634FC" w:rsidRPr="000267D9">
        <w:t xml:space="preserve">per </w:t>
      </w:r>
      <w:r w:rsidR="00B56EBE" w:rsidRPr="000267D9">
        <w:t>100,000 residents</w:t>
      </w:r>
      <w:r w:rsidR="00B46B01" w:rsidRPr="000267D9">
        <w:t>, mostly of pedestrians</w:t>
      </w:r>
      <w:r w:rsidR="00B56EBE" w:rsidRPr="000267D9">
        <w:t xml:space="preserve"> </w:t>
      </w:r>
      <w:r w:rsidR="00321DEA" w:rsidRPr="000267D9">
        <w:fldChar w:fldCharType="begin"/>
      </w:r>
      <w:r w:rsidR="00D46868">
        <w:instrText xml:space="preserve"> ADDIN EN.CITE &lt;EndNote&gt;&lt;Cite&gt;&lt;Author&gt;de Vasconcellos&lt;/Author&gt;&lt;Year&gt;2005&lt;/Year&gt;&lt;IDText&gt;Urban change, mobility and transport in Sao Paulo: three decades, three cities&lt;/IDText&gt;&lt;DisplayText&gt;(Vasconcellos, 2005)&lt;/DisplayText&gt;&lt;record&gt;&lt;dates&gt;&lt;pub-dates&gt;&lt;date&gt;Mar&lt;/date&gt;&lt;/pub-dates&gt;&lt;year&gt;2005&lt;/year&gt;&lt;/dates&gt;&lt;isbn&gt;0967-070X&lt;/isbn&gt;&lt;titles&gt;&lt;title&gt;Urban change, mobility and transport in Sao Paulo: three decades, three cities&lt;/title&gt;&lt;secondary-title&gt;Transport Policy&lt;/secondary-title&gt;&lt;/titles&gt;&lt;pages&gt;91-104&lt;/pages&gt;&lt;number&gt;2&lt;/number&gt;&lt;contributors&gt;&lt;authors&gt;&lt;author&gt;Vasconcellos, Eduardo Alcântara&lt;/author&gt;&lt;/authors&gt;&lt;/contributors&gt;&lt;added-date format="utc"&gt;1430841429&lt;/added-date&gt;&lt;ref-type name="Journal Article"&gt;17&lt;/ref-type&gt;&lt;rec-number&gt;34027&lt;/rec-number&gt;&lt;last-updated-date format="utc"&gt;1484923796&lt;/last-updated-date&gt;&lt;accession-num&gt;WOS:000232008600001&lt;/accession-num&gt;&lt;electronic-resource-num&gt;10.1016/j.tranpol.2004.12.001&lt;/electronic-resource-num&gt;&lt;volume&gt;12&lt;/volume&gt;&lt;/record&gt;&lt;/Cite&gt;&lt;/EndNote&gt;</w:instrText>
      </w:r>
      <w:r w:rsidR="00321DEA" w:rsidRPr="000267D9">
        <w:fldChar w:fldCharType="separate"/>
      </w:r>
      <w:r w:rsidR="00D46868">
        <w:rPr>
          <w:noProof/>
        </w:rPr>
        <w:t>(Vasconcellos, 2005)</w:t>
      </w:r>
      <w:r w:rsidR="00321DEA" w:rsidRPr="000267D9">
        <w:fldChar w:fldCharType="end"/>
      </w:r>
      <w:r w:rsidR="005468FB" w:rsidRPr="000267D9">
        <w:rPr>
          <w:color w:val="000000"/>
        </w:rPr>
        <w:t xml:space="preserve">. </w:t>
      </w:r>
      <w:r w:rsidR="00B56EBE" w:rsidRPr="000267D9">
        <w:t>In 2002, for the fir</w:t>
      </w:r>
      <w:r w:rsidR="00CC0287" w:rsidRPr="000267D9">
        <w:t>st time, private transport</w:t>
      </w:r>
      <w:r w:rsidR="00A579E8" w:rsidRPr="000267D9">
        <w:t xml:space="preserve"> (53%) </w:t>
      </w:r>
      <w:r w:rsidR="0010618E" w:rsidRPr="000267D9">
        <w:t>surpas</w:t>
      </w:r>
      <w:r w:rsidR="00CC0287" w:rsidRPr="000267D9">
        <w:t>sed public transport (47%)</w:t>
      </w:r>
      <w:r w:rsidR="0010618E" w:rsidRPr="000267D9">
        <w:t xml:space="preserve">. </w:t>
      </w:r>
    </w:p>
    <w:p w14:paraId="5EF4A857" w14:textId="77777777" w:rsidR="009965D8" w:rsidRPr="000267D9" w:rsidRDefault="009965D8" w:rsidP="003D55B5">
      <w:pPr>
        <w:jc w:val="both"/>
      </w:pPr>
    </w:p>
    <w:p w14:paraId="3B32F133" w14:textId="60257C93" w:rsidR="002B446B" w:rsidRPr="000267D9" w:rsidRDefault="00A84047" w:rsidP="002B00B6">
      <w:pPr>
        <w:pStyle w:val="Figurecaption"/>
      </w:pPr>
      <w:r w:rsidRPr="000267D9">
        <w:rPr>
          <w:b/>
        </w:rPr>
        <w:t>Figure 2</w:t>
      </w:r>
      <w:r w:rsidRPr="000267D9">
        <w:t>.</w:t>
      </w:r>
      <w:r w:rsidR="002B446B" w:rsidRPr="000267D9">
        <w:t xml:space="preserve"> The latest stages of the mobility transition in São Paulo</w:t>
      </w:r>
      <w:r w:rsidR="00C96BB8" w:rsidRPr="000267D9">
        <w:t xml:space="preserve">. </w:t>
      </w:r>
    </w:p>
    <w:p w14:paraId="2C5C1077" w14:textId="6AF6A136" w:rsidR="002B446B" w:rsidRDefault="003D55B5" w:rsidP="003D55B5">
      <w:pPr>
        <w:jc w:val="center"/>
      </w:pPr>
      <w:r>
        <w:rPr>
          <w:noProof/>
        </w:rPr>
        <w:drawing>
          <wp:inline distT="0" distB="0" distL="0" distR="0" wp14:anchorId="4E9AD197" wp14:editId="56E27F0F">
            <wp:extent cx="5063067" cy="1898650"/>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121" cy="1914420"/>
                    </a:xfrm>
                    <a:prstGeom prst="rect">
                      <a:avLst/>
                    </a:prstGeom>
                    <a:noFill/>
                    <a:ln>
                      <a:noFill/>
                    </a:ln>
                  </pic:spPr>
                </pic:pic>
              </a:graphicData>
            </a:graphic>
          </wp:inline>
        </w:drawing>
      </w:r>
    </w:p>
    <w:p w14:paraId="129377AD" w14:textId="43FDA501" w:rsidR="003D55B5" w:rsidRPr="003D55B5" w:rsidRDefault="003D55B5" w:rsidP="003D55B5">
      <w:pPr>
        <w:pStyle w:val="Figurecaption"/>
        <w:spacing w:line="240" w:lineRule="auto"/>
        <w:rPr>
          <w:sz w:val="22"/>
          <w:szCs w:val="22"/>
        </w:rPr>
      </w:pPr>
      <w:r w:rsidRPr="003D55B5">
        <w:rPr>
          <w:sz w:val="22"/>
          <w:szCs w:val="22"/>
        </w:rPr>
        <w:t>Note: In the first picture (left), São Paulo city centre at the end of the 19</w:t>
      </w:r>
      <w:r w:rsidRPr="003D55B5">
        <w:rPr>
          <w:sz w:val="22"/>
          <w:szCs w:val="22"/>
          <w:vertAlign w:val="superscript"/>
        </w:rPr>
        <w:t>th</w:t>
      </w:r>
      <w:r w:rsidRPr="003D55B5">
        <w:rPr>
          <w:sz w:val="22"/>
          <w:szCs w:val="22"/>
        </w:rPr>
        <w:t xml:space="preserve"> century, with public space still shared by different forms of transport although auxiliary forms (still non-motorized), such as the chariot, exclusive for the rich</w:t>
      </w:r>
      <w:r w:rsidR="001A1992">
        <w:rPr>
          <w:sz w:val="22"/>
          <w:szCs w:val="22"/>
        </w:rPr>
        <w:t xml:space="preserve"> (stage 3)</w:t>
      </w:r>
      <w:r w:rsidRPr="003D55B5">
        <w:rPr>
          <w:sz w:val="22"/>
          <w:szCs w:val="22"/>
        </w:rPr>
        <w:t>. In the second picture (right), São Paulo at the beginning of the 21</w:t>
      </w:r>
      <w:r w:rsidRPr="003D55B5">
        <w:rPr>
          <w:sz w:val="22"/>
          <w:szCs w:val="22"/>
          <w:vertAlign w:val="superscript"/>
        </w:rPr>
        <w:t>st</w:t>
      </w:r>
      <w:r w:rsidRPr="003D55B5">
        <w:rPr>
          <w:sz w:val="22"/>
          <w:szCs w:val="22"/>
        </w:rPr>
        <w:t xml:space="preserve"> century, with public space dominated by private motorized auxiliary forms of transport</w:t>
      </w:r>
      <w:r w:rsidR="001A1992">
        <w:rPr>
          <w:sz w:val="22"/>
          <w:szCs w:val="22"/>
        </w:rPr>
        <w:t xml:space="preserve"> (stage </w:t>
      </w:r>
      <w:proofErr w:type="gramStart"/>
      <w:r w:rsidR="001A1992">
        <w:rPr>
          <w:sz w:val="22"/>
          <w:szCs w:val="22"/>
        </w:rPr>
        <w:t>4)</w:t>
      </w:r>
      <w:r w:rsidRPr="003D55B5">
        <w:rPr>
          <w:sz w:val="22"/>
          <w:szCs w:val="22"/>
        </w:rPr>
        <w:t>(</w:t>
      </w:r>
      <w:proofErr w:type="gramEnd"/>
      <w:r w:rsidRPr="003D55B5">
        <w:rPr>
          <w:sz w:val="22"/>
          <w:szCs w:val="22"/>
        </w:rPr>
        <w:t>Left Photo: Marc Ferrez; Right Photo: Oswaldo Corneti/ Fotos Públicas).</w:t>
      </w:r>
    </w:p>
    <w:p w14:paraId="25239E35" w14:textId="77777777" w:rsidR="003D55B5" w:rsidRPr="000267D9" w:rsidRDefault="003D55B5" w:rsidP="003D55B5">
      <w:pPr>
        <w:jc w:val="center"/>
      </w:pPr>
    </w:p>
    <w:p w14:paraId="7CEFEDA4" w14:textId="74AFFB9D" w:rsidR="00215697" w:rsidRPr="000267D9" w:rsidRDefault="00CC0287" w:rsidP="00EA20B9">
      <w:pPr>
        <w:ind w:firstLine="708"/>
        <w:jc w:val="both"/>
      </w:pPr>
      <w:r w:rsidRPr="000267D9">
        <w:t>In recent decades</w:t>
      </w:r>
      <w:r w:rsidR="008542D3">
        <w:t>,</w:t>
      </w:r>
      <w:r w:rsidRPr="000267D9">
        <w:t xml:space="preserve"> some attempts have been made to address </w:t>
      </w:r>
      <w:r w:rsidR="009A6799" w:rsidRPr="000267D9">
        <w:t>this crisis</w:t>
      </w:r>
      <w:r w:rsidR="00141B2B" w:rsidRPr="000267D9">
        <w:t xml:space="preserve"> and promote alternatives to private vehicles</w:t>
      </w:r>
      <w:r w:rsidRPr="000267D9">
        <w:t>. These include</w:t>
      </w:r>
      <w:r w:rsidR="00DD1EA9" w:rsidRPr="000267D9">
        <w:t xml:space="preserve"> </w:t>
      </w:r>
      <w:r w:rsidR="00B03D4F" w:rsidRPr="000267D9">
        <w:t xml:space="preserve">plans for </w:t>
      </w:r>
      <w:r w:rsidR="007D09A3" w:rsidRPr="000267D9">
        <w:t>public transport expansion and i</w:t>
      </w:r>
      <w:r w:rsidRPr="000267D9">
        <w:t>nterconnection, bus and rail</w:t>
      </w:r>
      <w:r w:rsidR="007D09A3" w:rsidRPr="000267D9">
        <w:t xml:space="preserve"> fleet renewals</w:t>
      </w:r>
      <w:r w:rsidRPr="000267D9">
        <w:t>, and</w:t>
      </w:r>
      <w:r w:rsidR="00E461F0" w:rsidRPr="000267D9">
        <w:t xml:space="preserve"> dedicated lanes for buses</w:t>
      </w:r>
      <w:r w:rsidR="00D01EF2" w:rsidRPr="000267D9">
        <w:t xml:space="preserve"> </w:t>
      </w:r>
      <w:r w:rsidR="00C52A87">
        <w:t xml:space="preserve">and bus rapid transit systems (BRTs). </w:t>
      </w:r>
      <w:r w:rsidR="00176E42" w:rsidRPr="000267D9">
        <w:t>Nonetheless</w:t>
      </w:r>
      <w:r w:rsidR="00452EDC" w:rsidRPr="000267D9">
        <w:t xml:space="preserve">, São Paulo faced continuous delays in the expansion of the railway system by the state government. </w:t>
      </w:r>
      <w:r w:rsidR="00176E42" w:rsidRPr="000267D9">
        <w:t xml:space="preserve">Average commute time to work has continually increased from </w:t>
      </w:r>
      <w:r w:rsidR="009A7B29" w:rsidRPr="000267D9">
        <w:t xml:space="preserve">38 </w:t>
      </w:r>
      <w:r w:rsidR="00176E42" w:rsidRPr="000267D9">
        <w:t>minut</w:t>
      </w:r>
      <w:r w:rsidR="009A7B29" w:rsidRPr="000267D9">
        <w:t xml:space="preserve">es in 1992 to 46 minutes in 2013 </w:t>
      </w:r>
      <w:r w:rsidR="00111D1C" w:rsidRPr="000267D9">
        <w:fldChar w:fldCharType="begin"/>
      </w:r>
      <w:r w:rsidR="00D46868">
        <w:instrText xml:space="preserve"> ADDIN EN.CITE &lt;EndNote&gt;&lt;Cite&gt;&lt;Author&gt;Pereira&lt;/Author&gt;&lt;Year&gt;2013&lt;/Year&gt;&lt;IDText&gt;Commute time in Brazil (1992-2009): differences between metropolitan areas, by income levels and gender&lt;/IDText&gt;&lt;DisplayText&gt;(Rafael Henrique Moraes Pereira &amp;amp; Schwanen, 2013)&lt;/DisplayText&gt;&lt;record&gt;&lt;urls&gt;&lt;related-urls&gt;&lt;url&gt;http://www.ipea.gov.br/portal/images/stories/PDFs/TDs/td_1813a.pdf&lt;/url&gt;&lt;/related-urls&gt;&lt;/urls&gt;&lt;titles&gt;&lt;title&gt;Commute time in Brazil (1992-2009): differences between metropolitan areas, by income levels and gender&lt;/title&gt;&lt;secondary-title&gt;Discussion Paper IPEA&lt;/secondary-title&gt;&lt;/titles&gt;&lt;pages&gt;1-29&lt;/pages&gt;&lt;contributors&gt;&lt;authors&gt;&lt;author&gt;Pereira, Rafael Henrique Moraes&lt;/author&gt;&lt;author&gt;Schwanen, Tim&lt;/author&gt;&lt;/authors&gt;&lt;/contributors&gt;&lt;section&gt;29&lt;/section&gt;&lt;added-date format="utc"&gt;1399065174&lt;/added-date&gt;&lt;ref-type name="Journal Article"&gt;17&lt;/ref-type&gt;&lt;dates&gt;&lt;year&gt;2013&lt;/year&gt;&lt;/dates&gt;&lt;rec-number&gt;33904&lt;/rec-number&gt;&lt;last-updated-date format="utc"&gt;1399065985&lt;/last-updated-date&gt;&lt;volume&gt;1813a&lt;/volume&gt;&lt;/record&gt;&lt;/Cite&gt;&lt;/EndNote&gt;</w:instrText>
      </w:r>
      <w:r w:rsidR="00111D1C" w:rsidRPr="000267D9">
        <w:fldChar w:fldCharType="separate"/>
      </w:r>
      <w:r w:rsidR="00D46868">
        <w:rPr>
          <w:noProof/>
        </w:rPr>
        <w:t>(Pereira &amp; Schwanen, 2013)</w:t>
      </w:r>
      <w:r w:rsidR="00111D1C" w:rsidRPr="000267D9">
        <w:fldChar w:fldCharType="end"/>
      </w:r>
      <w:r w:rsidR="00176E42" w:rsidRPr="000267D9">
        <w:t xml:space="preserve">. </w:t>
      </w:r>
      <w:r w:rsidR="00452EDC" w:rsidRPr="000267D9">
        <w:t xml:space="preserve">Moreover, </w:t>
      </w:r>
      <w:r w:rsidR="002D636E" w:rsidRPr="000267D9">
        <w:t xml:space="preserve">public transport fares continued to rise above inflation whereas </w:t>
      </w:r>
      <w:r w:rsidR="009A6799" w:rsidRPr="000267D9">
        <w:t xml:space="preserve">families’ expenditure on </w:t>
      </w:r>
      <w:r w:rsidRPr="000267D9">
        <w:t xml:space="preserve">private </w:t>
      </w:r>
      <w:r w:rsidR="009A6799" w:rsidRPr="000267D9">
        <w:t xml:space="preserve">transport </w:t>
      </w:r>
      <w:r w:rsidR="002D636E" w:rsidRPr="000267D9">
        <w:t>(including acquisition and maintenance</w:t>
      </w:r>
      <w:r w:rsidR="009A6799" w:rsidRPr="000267D9">
        <w:t xml:space="preserve"> of vehicles</w:t>
      </w:r>
      <w:r w:rsidR="002D636E" w:rsidRPr="000267D9">
        <w:t>) were three times smaller t</w:t>
      </w:r>
      <w:r w:rsidR="00A27719" w:rsidRPr="000267D9">
        <w:t xml:space="preserve">han inflation between </w:t>
      </w:r>
      <w:r w:rsidR="002D636E" w:rsidRPr="000267D9">
        <w:t>2001 and 2012</w:t>
      </w:r>
      <w:r w:rsidR="003C0581" w:rsidRPr="000267D9">
        <w:t xml:space="preserve"> </w:t>
      </w:r>
      <w:r w:rsidR="00321DEA" w:rsidRPr="000267D9">
        <w:fldChar w:fldCharType="begin"/>
      </w:r>
      <w:r w:rsidR="00740A00" w:rsidRPr="000267D9">
        <w:instrText xml:space="preserve"> ADDIN EN.CITE &lt;EndNote&gt;&lt;Cite&gt;&lt;Author&gt;Carvalho&lt;/Author&gt;&lt;Year&gt;2013&lt;/Year&gt;&lt;IDText&gt;Tarifação e financiamento do transporte público urbano&lt;/IDText&gt;&lt;DisplayText&gt;(Carvalho et al., 2013)&lt;/DisplayText&gt;&lt;record&gt;&lt;titles&gt;&lt;title&gt;Tarifação e financiamento do transporte público urbano&lt;/title&gt;&lt;/titles&gt;&lt;contributors&gt;&lt;authors&gt;&lt;author&gt;Carvalho, Carlos Henrique Ribeiro&lt;/author&gt;&lt;author&gt;Gomide, Alexandre&lt;/author&gt;&lt;author&gt;Pereira, Rafael Henrique Moraes&lt;/author&gt;&lt;author&gt;Mation, Lucas Ferreira&lt;/author&gt;&lt;author&gt;Balbim, Renato&lt;/author&gt;&lt;author&gt;Lima Neto, Vicente Correia&lt;/author&gt;&lt;author&gt;Galindo, Ernesto Pereira&lt;/author&gt;&lt;author&gt;Krause, Cleandro&lt;/author&gt;&lt;author&gt;Guedes, Erivelton Pires&lt;/author&gt;&lt;/authors&gt;&lt;/contributors&gt;&lt;added-date format="utc"&gt;1430909159&lt;/added-date&gt;&lt;ref-type name="Journal Article"&gt;17&lt;/ref-type&gt;&lt;dates&gt;&lt;year&gt;2013&lt;/year&gt;&lt;/dates&gt;&lt;rec-number&gt;34029&lt;/rec-number&gt;&lt;publisher&gt;Instituto de Pesquisa Econômica Aplicada (Ipea)&lt;/publisher&gt;&lt;last-updated-date format="utc"&gt;1430909183&lt;/last-updated-date&gt;&lt;/record&gt;&lt;/Cite&gt;&lt;/EndNote&gt;</w:instrText>
      </w:r>
      <w:r w:rsidR="00321DEA" w:rsidRPr="000267D9">
        <w:fldChar w:fldCharType="separate"/>
      </w:r>
      <w:r w:rsidR="00740A00" w:rsidRPr="000267D9">
        <w:rPr>
          <w:noProof/>
        </w:rPr>
        <w:t>(Carvalho et al., 2013)</w:t>
      </w:r>
      <w:r w:rsidR="00321DEA" w:rsidRPr="000267D9">
        <w:fldChar w:fldCharType="end"/>
      </w:r>
      <w:r w:rsidR="00A27719" w:rsidRPr="000267D9">
        <w:t xml:space="preserve">. </w:t>
      </w:r>
      <w:r w:rsidR="005164DB" w:rsidRPr="000267D9">
        <w:t xml:space="preserve">Federal programs and policies </w:t>
      </w:r>
      <w:r w:rsidR="008542D3">
        <w:t xml:space="preserve">aiming </w:t>
      </w:r>
      <w:r w:rsidR="005634FC" w:rsidRPr="000267D9">
        <w:t xml:space="preserve">to </w:t>
      </w:r>
      <w:r w:rsidR="005164DB" w:rsidRPr="000267D9">
        <w:t xml:space="preserve">address the global and financial crisis through increases in internal consumption also contributed to maintain </w:t>
      </w:r>
      <w:r w:rsidR="00756E1E" w:rsidRPr="000267D9">
        <w:t xml:space="preserve">automobile </w:t>
      </w:r>
      <w:r w:rsidR="00452EDC" w:rsidRPr="000267D9">
        <w:t>dependency – for instance, t</w:t>
      </w:r>
      <w:r w:rsidR="00A27719" w:rsidRPr="000267D9">
        <w:t xml:space="preserve">ax breaks for </w:t>
      </w:r>
      <w:r w:rsidR="008542D3">
        <w:t>the</w:t>
      </w:r>
      <w:r w:rsidR="008542D3" w:rsidRPr="000267D9">
        <w:t xml:space="preserve"> </w:t>
      </w:r>
      <w:r w:rsidR="00A27719" w:rsidRPr="000267D9">
        <w:t xml:space="preserve">purchase </w:t>
      </w:r>
      <w:r w:rsidR="008542D3">
        <w:t xml:space="preserve">of new cars </w:t>
      </w:r>
      <w:r w:rsidR="005164DB" w:rsidRPr="000267D9">
        <w:t xml:space="preserve">contributed </w:t>
      </w:r>
      <w:r w:rsidR="005634FC" w:rsidRPr="000267D9">
        <w:t xml:space="preserve">to </w:t>
      </w:r>
      <w:r w:rsidR="00A27719" w:rsidRPr="000267D9">
        <w:t>an 18</w:t>
      </w:r>
      <w:r w:rsidR="00F87438" w:rsidRPr="000267D9">
        <w:t>%</w:t>
      </w:r>
      <w:r w:rsidR="00A27719" w:rsidRPr="000267D9">
        <w:t xml:space="preserve"> </w:t>
      </w:r>
      <w:r w:rsidR="00624E2C">
        <w:t xml:space="preserve">increase </w:t>
      </w:r>
      <w:r w:rsidR="005634FC" w:rsidRPr="000267D9">
        <w:t xml:space="preserve">in </w:t>
      </w:r>
      <w:r w:rsidR="008542D3">
        <w:t>the fleet of</w:t>
      </w:r>
      <w:r w:rsidR="00A27719" w:rsidRPr="000267D9">
        <w:t xml:space="preserve"> </w:t>
      </w:r>
      <w:r w:rsidR="007D3864">
        <w:t>São Paulo</w:t>
      </w:r>
      <w:r w:rsidR="00A27719" w:rsidRPr="000267D9">
        <w:t xml:space="preserve"> between 2007 and</w:t>
      </w:r>
      <w:r w:rsidR="00464DB9" w:rsidRPr="000267D9">
        <w:t xml:space="preserve"> 2012 (against a 2% increase in t</w:t>
      </w:r>
      <w:r w:rsidR="00A27719" w:rsidRPr="000267D9">
        <w:t>he population</w:t>
      </w:r>
      <w:r w:rsidR="008542D3">
        <w:t xml:space="preserve"> in the same period</w:t>
      </w:r>
      <w:r w:rsidR="00464DB9" w:rsidRPr="000267D9">
        <w:t>).</w:t>
      </w:r>
      <w:r w:rsidR="005164DB" w:rsidRPr="000267D9">
        <w:t xml:space="preserve"> Despite bringing </w:t>
      </w:r>
      <w:r w:rsidR="00A637CE">
        <w:t>some</w:t>
      </w:r>
      <w:r w:rsidR="00A637CE" w:rsidRPr="000267D9">
        <w:t xml:space="preserve"> </w:t>
      </w:r>
      <w:r w:rsidR="005164DB" w:rsidRPr="000267D9">
        <w:t>improvements to the quality of li</w:t>
      </w:r>
      <w:r w:rsidR="003E4ABE" w:rsidRPr="000267D9">
        <w:t>f</w:t>
      </w:r>
      <w:r w:rsidR="005164DB" w:rsidRPr="000267D9">
        <w:t>e of the poor,</w:t>
      </w:r>
      <w:r w:rsidR="00452EDC" w:rsidRPr="000267D9">
        <w:t xml:space="preserve"> now </w:t>
      </w:r>
      <w:r w:rsidR="00C52A87">
        <w:t xml:space="preserve">better </w:t>
      </w:r>
      <w:r w:rsidR="00452EDC" w:rsidRPr="000267D9">
        <w:t xml:space="preserve">able to </w:t>
      </w:r>
      <w:r w:rsidR="00C52A87">
        <w:t xml:space="preserve">circumvent </w:t>
      </w:r>
      <w:r w:rsidR="00452EDC" w:rsidRPr="000267D9">
        <w:t>the spatial segregation of the city,</w:t>
      </w:r>
      <w:r w:rsidR="005164DB" w:rsidRPr="000267D9">
        <w:t xml:space="preserve"> th</w:t>
      </w:r>
      <w:r w:rsidR="00452EDC" w:rsidRPr="000267D9">
        <w:t>is Federal initiative</w:t>
      </w:r>
      <w:r w:rsidR="003E4ABE" w:rsidRPr="000267D9">
        <w:t xml:space="preserve"> – strongly influenced by </w:t>
      </w:r>
      <w:r w:rsidR="008542D3">
        <w:t xml:space="preserve">the lobby of </w:t>
      </w:r>
      <w:r w:rsidR="003E4ABE" w:rsidRPr="000267D9">
        <w:t>car</w:t>
      </w:r>
      <w:r w:rsidR="00452EDC" w:rsidRPr="000267D9">
        <w:t xml:space="preserve"> </w:t>
      </w:r>
      <w:r w:rsidR="00756E1E" w:rsidRPr="000267D9">
        <w:t xml:space="preserve">manufacturers </w:t>
      </w:r>
      <w:r w:rsidR="003E4ABE" w:rsidRPr="000267D9">
        <w:t>–</w:t>
      </w:r>
      <w:r w:rsidR="005164DB" w:rsidRPr="000267D9">
        <w:t xml:space="preserve"> </w:t>
      </w:r>
      <w:r w:rsidR="00452EDC" w:rsidRPr="000267D9">
        <w:t>was</w:t>
      </w:r>
      <w:r w:rsidR="005164DB" w:rsidRPr="000267D9">
        <w:t xml:space="preserve"> a lost opportunity for the development</w:t>
      </w:r>
      <w:r w:rsidR="003E4ABE" w:rsidRPr="000267D9">
        <w:t xml:space="preserve"> of a more sustainable city</w:t>
      </w:r>
      <w:r w:rsidR="005164DB" w:rsidRPr="000267D9">
        <w:t xml:space="preserve">. </w:t>
      </w:r>
    </w:p>
    <w:p w14:paraId="156912F0" w14:textId="465FC984" w:rsidR="00C52A87" w:rsidRPr="00943748" w:rsidRDefault="00B50B1A" w:rsidP="00215697">
      <w:pPr>
        <w:ind w:firstLine="708"/>
        <w:jc w:val="both"/>
        <w:rPr>
          <w:rFonts w:eastAsiaTheme="minorEastAsia"/>
          <w:lang w:val="en-US" w:eastAsia="en-US"/>
        </w:rPr>
      </w:pPr>
      <w:r w:rsidRPr="000267D9">
        <w:t>The latest city’s Master Plan of 2014, including its Urban Mobility Plan</w:t>
      </w:r>
      <w:r w:rsidR="00271B62">
        <w:rPr>
          <w:rStyle w:val="FootnoteReference"/>
        </w:rPr>
        <w:footnoteReference w:id="3"/>
      </w:r>
      <w:r w:rsidRPr="000267D9">
        <w:t xml:space="preserve">, emphasizes the </w:t>
      </w:r>
      <w:r w:rsidR="003D485C" w:rsidRPr="000267D9">
        <w:t>prioritization of</w:t>
      </w:r>
      <w:r w:rsidRPr="000267D9">
        <w:t xml:space="preserve"> pedestrians, cyclists and public transport users as well as the social value of property </w:t>
      </w:r>
      <w:r w:rsidRPr="000267D9">
        <w:fldChar w:fldCharType="begin"/>
      </w:r>
      <w:r w:rsidRPr="000267D9">
        <w:instrText xml:space="preserve"> ADDIN EN.CITE &lt;EndNote&gt;&lt;Cite&gt;&lt;Author&gt;Prefeitura de São Paulo&lt;/Author&gt;&lt;Year&gt;2014&lt;/Year&gt;&lt;IDText&gt;Lei nº 16.050, de 31 de julho de 2014. Aprova a Política de Desenvolvimento Urbano e o Plano Diretor Estratégico do Município de São Paulo e revoga a Lei nº 13.430/2002&lt;/IDText&gt;&lt;DisplayText&gt;(Prefeitura de São Paulo, 2014)&lt;/DisplayText&gt;&lt;record&gt;&lt;urls&gt;&lt;related-urls&gt;&lt;url&gt;http://gestaourbana.prefeitura.sp.gov.br/arquivos-da-lei/&lt;/url&gt;&lt;/related-urls&gt;&lt;/urls&gt;&lt;titles&gt;&lt;title&gt;Lei nº 16.050, de 31 de julho de 2014. Aprova a Política de Desenvolvimento Urbano e o Plano Diretor Estratégico do Município de São Paulo e revoga a Lei nº 13.430/2002&lt;/title&gt;&lt;tertiary-title&gt;1&lt;/tertiary-title&gt;&lt;/titles&gt;&lt;contributors&gt;&lt;authors&gt;&lt;author&gt;Prefeitura de São Paulo,&lt;/author&gt;&lt;/authors&gt;&lt;/contributors&gt;&lt;edition&gt;59&lt;/edition&gt;&lt;added-date format="utc"&gt;1418575833&lt;/added-date&gt;&lt;pub-location&gt;São Paulo&lt;/pub-location&gt;&lt;ref-type name="Legal Rule or Regulation"&gt;50&lt;/ref-type&gt;&lt;dates&gt;&lt;year&gt;2014&lt;/year&gt;&lt;/dates&gt;&lt;rec-number&gt;33945&lt;/rec-number&gt;&lt;publisher&gt;Diário Oficial da Cidade de São Paulo&lt;/publisher&gt;&lt;last-updated-date format="utc"&gt;1418577380&lt;/last-updated-date&gt;&lt;num-vols&gt;140&lt;/num-vols&gt;&lt;/record&gt;&lt;/Cite&gt;&lt;/EndNote&gt;</w:instrText>
      </w:r>
      <w:r w:rsidRPr="000267D9">
        <w:fldChar w:fldCharType="separate"/>
      </w:r>
      <w:r w:rsidRPr="000267D9">
        <w:rPr>
          <w:noProof/>
        </w:rPr>
        <w:t>(Prefeitura de São Paulo, 2014)</w:t>
      </w:r>
      <w:r w:rsidRPr="000267D9">
        <w:fldChar w:fldCharType="end"/>
      </w:r>
      <w:r w:rsidRPr="000267D9">
        <w:t xml:space="preserve">. This new plan </w:t>
      </w:r>
      <w:r w:rsidR="001A3E76" w:rsidRPr="000267D9">
        <w:t xml:space="preserve">is more aligned with </w:t>
      </w:r>
      <w:r w:rsidR="00A66472" w:rsidRPr="000267D9">
        <w:t>the 5</w:t>
      </w:r>
      <w:r w:rsidR="00A66472" w:rsidRPr="000267D9">
        <w:rPr>
          <w:vertAlign w:val="superscript"/>
        </w:rPr>
        <w:t>th</w:t>
      </w:r>
      <w:r w:rsidR="00A66472" w:rsidRPr="000267D9">
        <w:t xml:space="preserve"> stage of mobility</w:t>
      </w:r>
      <w:r w:rsidR="001A3E76" w:rsidRPr="000267D9">
        <w:t xml:space="preserve"> transition discussed in the section two of this paper</w:t>
      </w:r>
      <w:r w:rsidR="009B46F8" w:rsidRPr="000267D9">
        <w:t xml:space="preserve">. The plan was marked by a participatory approach with more than 60 public hearings and more than 25 thousand participants, which </w:t>
      </w:r>
      <w:r w:rsidRPr="000267D9">
        <w:t>helped local authorities to push forward an agenda of transit oriented urban development</w:t>
      </w:r>
      <w:r w:rsidR="00215697">
        <w:t xml:space="preserve"> </w:t>
      </w:r>
      <w:r w:rsidR="00943748">
        <w:fldChar w:fldCharType="begin"/>
      </w:r>
      <w:r w:rsidR="00943748">
        <w:instrText xml:space="preserve"> ADDIN EN.CITE &lt;EndNote&gt;&lt;Cite&gt;&lt;Author&gt;Balbim&lt;/Author&gt;&lt;Year&gt;2016&lt;/Year&gt;&lt;IDText&gt;Cidade e movimento: mobilidades e interações no desenvolvimento urbano&lt;/IDText&gt;&lt;DisplayText&gt;(Balbim, Krause, &amp;amp; Linke, 2016)&lt;/DisplayText&gt;&lt;record&gt;&lt;titles&gt;&lt;title&gt;Cidade e movimento: mobilidades e interações no desenvolvimento urbano&lt;/title&gt;&lt;/titles&gt;&lt;contributors&gt;&lt;authors&gt;&lt;author&gt;Balbim, Renato Organizador&lt;/author&gt;&lt;author&gt;Krause, Cleandro Organizador&lt;/author&gt;&lt;author&gt;Linke, Clarisse Cunha Organizadora&lt;/author&gt;&lt;/authors&gt;&lt;/contributors&gt;&lt;added-date format="utc"&gt;1490979574&lt;/added-date&gt;&lt;ref-type name="Journal Article"&gt;17&lt;/ref-type&gt;&lt;dates&gt;&lt;year&gt;2016&lt;/year&gt;&lt;/dates&gt;&lt;rec-number&gt;34715&lt;/rec-number&gt;&lt;publisher&gt;Instituto de Pesquisa Econômica Aplicada (Ipea)&lt;/publisher&gt;&lt;last-updated-date format="utc"&gt;1490979574&lt;/last-updated-date&gt;&lt;/record&gt;&lt;/Cite&gt;&lt;/EndNote&gt;</w:instrText>
      </w:r>
      <w:r w:rsidR="00943748">
        <w:fldChar w:fldCharType="separate"/>
      </w:r>
      <w:r w:rsidR="00943748">
        <w:rPr>
          <w:noProof/>
        </w:rPr>
        <w:t>(Balbim, Krause, &amp; Linke, 2016)</w:t>
      </w:r>
      <w:r w:rsidR="00943748">
        <w:fldChar w:fldCharType="end"/>
      </w:r>
      <w:r w:rsidR="00943748">
        <w:t xml:space="preserve">. </w:t>
      </w:r>
      <w:r w:rsidR="000E5553" w:rsidRPr="000267D9">
        <w:t>Gradually, t</w:t>
      </w:r>
      <w:r w:rsidR="009B46F8" w:rsidRPr="000267D9">
        <w:t xml:space="preserve">his agenda </w:t>
      </w:r>
      <w:r w:rsidR="000E5553" w:rsidRPr="000267D9">
        <w:t>is being put into practice, with the construction of new B</w:t>
      </w:r>
      <w:r w:rsidR="00271B62">
        <w:t xml:space="preserve">us </w:t>
      </w:r>
      <w:r w:rsidR="000E5553" w:rsidRPr="000267D9">
        <w:t>R</w:t>
      </w:r>
      <w:r w:rsidR="00271B62">
        <w:t xml:space="preserve">apid </w:t>
      </w:r>
      <w:r w:rsidR="000E5553" w:rsidRPr="000267D9">
        <w:t>T</w:t>
      </w:r>
      <w:r w:rsidR="00271B62">
        <w:t>ransit</w:t>
      </w:r>
      <w:r w:rsidR="000E5553" w:rsidRPr="000267D9">
        <w:t xml:space="preserve"> lines, reallocation of road space from cars to create segregated bus corridors, regulation of land use allowing for higher urban densities along transport corridors, </w:t>
      </w:r>
      <w:r w:rsidRPr="000267D9">
        <w:t xml:space="preserve">and </w:t>
      </w:r>
      <w:r w:rsidR="000E5553" w:rsidRPr="000267D9">
        <w:t xml:space="preserve">the promotion </w:t>
      </w:r>
      <w:r w:rsidR="00A637CE">
        <w:t xml:space="preserve">of </w:t>
      </w:r>
      <w:r w:rsidR="008E3CAA" w:rsidRPr="000267D9">
        <w:t>bicycle and walking infrastructure</w:t>
      </w:r>
      <w:r w:rsidR="00A637CE">
        <w:t>,</w:t>
      </w:r>
      <w:r w:rsidR="000E5553" w:rsidRPr="000267D9">
        <w:t xml:space="preserve"> </w:t>
      </w:r>
      <w:r w:rsidR="00452EDC" w:rsidRPr="000267D9">
        <w:t xml:space="preserve">traffic-calming policies and open street programs. There </w:t>
      </w:r>
      <w:r w:rsidR="005634FC" w:rsidRPr="000267D9">
        <w:t xml:space="preserve">has </w:t>
      </w:r>
      <w:r w:rsidR="00452EDC" w:rsidRPr="000267D9">
        <w:t>also</w:t>
      </w:r>
      <w:r w:rsidR="00A27719" w:rsidRPr="000267D9">
        <w:t xml:space="preserve"> </w:t>
      </w:r>
      <w:r w:rsidR="005634FC" w:rsidRPr="000267D9">
        <w:t xml:space="preserve">been </w:t>
      </w:r>
      <w:r w:rsidR="00A27719" w:rsidRPr="000267D9">
        <w:t xml:space="preserve">a </w:t>
      </w:r>
      <w:r w:rsidR="008E3CAA" w:rsidRPr="000267D9">
        <w:t>slowdown in public tran</w:t>
      </w:r>
      <w:r w:rsidR="00A27719" w:rsidRPr="000267D9">
        <w:t>sport fare rises,</w:t>
      </w:r>
      <w:r w:rsidR="008E3CAA" w:rsidRPr="000267D9">
        <w:t xml:space="preserve"> mainly forced by the p</w:t>
      </w:r>
      <w:r w:rsidR="00464A5C" w:rsidRPr="000267D9">
        <w:t>rotests of 201</w:t>
      </w:r>
      <w:r w:rsidR="0081407B">
        <w:t>3</w:t>
      </w:r>
      <w:r w:rsidR="008B7B2E">
        <w:t xml:space="preserve"> </w:t>
      </w:r>
      <w:r w:rsidR="00C10B2C">
        <w:t>(Estadao</w:t>
      </w:r>
      <w:r w:rsidR="00E90495">
        <w:t xml:space="preserve"> 2013</w:t>
      </w:r>
      <w:r w:rsidR="00C10B2C">
        <w:t>, SPTrans</w:t>
      </w:r>
      <w:r w:rsidR="00EE1205">
        <w:t xml:space="preserve"> 2018</w:t>
      </w:r>
      <w:r w:rsidR="00C10B2C">
        <w:t>)</w:t>
      </w:r>
      <w:r w:rsidR="00EF5E59">
        <w:t xml:space="preserve">, </w:t>
      </w:r>
      <w:r w:rsidR="0089521D">
        <w:t xml:space="preserve">although </w:t>
      </w:r>
      <w:r w:rsidR="003602F3">
        <w:t>not sustained over the following years (SPTrans</w:t>
      </w:r>
      <w:r w:rsidR="00EE1205">
        <w:t xml:space="preserve"> 2018</w:t>
      </w:r>
      <w:r w:rsidR="003602F3">
        <w:t>)</w:t>
      </w:r>
      <w:r w:rsidR="003602F3" w:rsidRPr="000267D9">
        <w:t>.</w:t>
      </w:r>
      <w:r w:rsidR="003602F3">
        <w:t xml:space="preserve"> </w:t>
      </w:r>
      <w:r w:rsidR="003602F3" w:rsidRPr="000267D9">
        <w:t xml:space="preserve"> </w:t>
      </w:r>
    </w:p>
    <w:p w14:paraId="6FC0A215" w14:textId="437CD908" w:rsidR="00E911E6" w:rsidRPr="000267D9" w:rsidRDefault="00842545" w:rsidP="00B50B1A">
      <w:pPr>
        <w:ind w:firstLine="708"/>
        <w:jc w:val="both"/>
      </w:pPr>
      <w:r w:rsidRPr="000267D9">
        <w:t xml:space="preserve">When it comes to cycling policies, for example, these </w:t>
      </w:r>
      <w:r w:rsidR="00E911E6" w:rsidRPr="000267D9">
        <w:t xml:space="preserve">policies have been in </w:t>
      </w:r>
      <w:r w:rsidR="007D3864">
        <w:t>São Paulo</w:t>
      </w:r>
      <w:r w:rsidR="00E911E6" w:rsidRPr="000267D9">
        <w:t>’s municipal agenda since the 1980s</w:t>
      </w:r>
      <w:r w:rsidRPr="000267D9">
        <w:t xml:space="preserve"> but</w:t>
      </w:r>
      <w:r w:rsidR="00E911E6" w:rsidRPr="000267D9">
        <w:t xml:space="preserve"> only recently the cycling net</w:t>
      </w:r>
      <w:r w:rsidRPr="000267D9">
        <w:t>work in the city has received more substantial investments</w:t>
      </w:r>
      <w:r w:rsidR="00E911E6" w:rsidRPr="000267D9">
        <w:t>.</w:t>
      </w:r>
      <w:r w:rsidRPr="000267D9">
        <w:t xml:space="preserve"> </w:t>
      </w:r>
      <w:r w:rsidR="00E911E6" w:rsidRPr="000267D9">
        <w:t xml:space="preserve">The first technical studies on cycling infrastructure in </w:t>
      </w:r>
      <w:r w:rsidR="007D3864">
        <w:t>São Paulo</w:t>
      </w:r>
      <w:r w:rsidR="00E911E6" w:rsidRPr="000267D9">
        <w:t xml:space="preserve"> date back to the early 1980s, following national policy guidelines</w:t>
      </w:r>
      <w:r w:rsidR="00C52A87">
        <w:t xml:space="preserve"> </w:t>
      </w:r>
      <w:r w:rsidR="00943748">
        <w:fldChar w:fldCharType="begin"/>
      </w:r>
      <w:r w:rsidR="00943748">
        <w:instrText xml:space="preserve"> ADDIN EN.CITE &lt;EndNote&gt;&lt;Cite&gt;&lt;Author&gt;Malatesta&lt;/Author&gt;&lt;Year&gt;2012&lt;/Year&gt;&lt;IDText&gt;A história dos estudos de bicicleta na CET (Boletim Técnico 50). São Paulo, SP: Companhia de Engenharia de Tráfego. Retrieved April 09, 2013&lt;/IDText&gt;&lt;DisplayText&gt;(Malatesta, 2012)&lt;/DisplayText&gt;&lt;record&gt;&lt;titles&gt;&lt;title&gt;A história dos estudos de bicicleta na CET (Boletim Técnico 50). São Paulo, SP: Companhia de Engenharia de Tráfego. Retrieved April 09, 2013&lt;/title&gt;&lt;/titles&gt;&lt;contributors&gt;&lt;authors&gt;&lt;author&gt;Malatesta, M. E. B.&lt;/author&gt;&lt;/authors&gt;&lt;/contributors&gt;&lt;added-date format="utc"&gt;1490979667&lt;/added-date&gt;&lt;ref-type name="Generic"&gt;13&lt;/ref-type&gt;&lt;dates&gt;&lt;year&gt;2012&lt;/year&gt;&lt;/dates&gt;&lt;rec-number&gt;34716&lt;/rec-number&gt;&lt;last-updated-date format="utc"&gt;1490979667&lt;/last-updated-date&gt;&lt;/record&gt;&lt;/Cite&gt;&lt;/EndNote&gt;</w:instrText>
      </w:r>
      <w:r w:rsidR="00943748">
        <w:fldChar w:fldCharType="separate"/>
      </w:r>
      <w:r w:rsidR="00943748">
        <w:rPr>
          <w:noProof/>
        </w:rPr>
        <w:t>(Malatesta, 2012)</w:t>
      </w:r>
      <w:r w:rsidR="00943748">
        <w:fldChar w:fldCharType="end"/>
      </w:r>
      <w:r w:rsidR="00E911E6" w:rsidRPr="000267D9">
        <w:t xml:space="preserve">. However, the first cycling infrastructure in the city were only constructed in the mid-1990s in city parks </w:t>
      </w:r>
      <w:r w:rsidR="00CE213E">
        <w:t xml:space="preserve">with a more leisure focus </w:t>
      </w:r>
      <w:r w:rsidR="00E911E6" w:rsidRPr="000267D9">
        <w:t>and only l</w:t>
      </w:r>
      <w:r w:rsidR="00943748">
        <w:t xml:space="preserve">atter in the mid-2000s the city </w:t>
      </w:r>
      <w:r w:rsidR="00E911E6" w:rsidRPr="000267D9">
        <w:t xml:space="preserve">authorities </w:t>
      </w:r>
      <w:r w:rsidRPr="000267D9">
        <w:t xml:space="preserve">officially </w:t>
      </w:r>
      <w:r w:rsidR="00E911E6" w:rsidRPr="000267D9">
        <w:t xml:space="preserve">incorporated such infrastructure planning as part of its transport policies (ibid). Despite initial plans of building a 174 km-long cycling network in </w:t>
      </w:r>
      <w:r w:rsidR="007D3864">
        <w:t>São Paulo</w:t>
      </w:r>
      <w:r w:rsidRPr="000267D9">
        <w:t xml:space="preserve"> in the 1990s</w:t>
      </w:r>
      <w:r w:rsidR="00E911E6" w:rsidRPr="000267D9">
        <w:t>, these plans have changed over time and their implementation have been historically slow and relatively fragmented</w:t>
      </w:r>
      <w:r w:rsidR="00B759B6" w:rsidRPr="000267D9">
        <w:t xml:space="preserve">. It was only after 2010 that cycling infrastructure received more attention in the city, </w:t>
      </w:r>
      <w:r w:rsidR="00E911E6" w:rsidRPr="000267D9">
        <w:t>reaching a 365 km-long cycling network in th</w:t>
      </w:r>
      <w:r w:rsidR="00111D1C" w:rsidRPr="000267D9">
        <w:t>e city by November 2015 and 463.</w:t>
      </w:r>
      <w:r w:rsidR="00E911E6" w:rsidRPr="000267D9">
        <w:t>9 km of cycle lanes and cycle paths by January 2017</w:t>
      </w:r>
      <w:r w:rsidR="00271B62">
        <w:rPr>
          <w:rStyle w:val="FootnoteReference"/>
        </w:rPr>
        <w:footnoteReference w:id="4"/>
      </w:r>
      <w:r w:rsidR="00E911E6" w:rsidRPr="000267D9">
        <w:t>.</w:t>
      </w:r>
    </w:p>
    <w:p w14:paraId="3D68F212" w14:textId="1A5BFDAC" w:rsidR="00B701ED" w:rsidRPr="000267D9" w:rsidRDefault="00827EA2" w:rsidP="00E84ACC">
      <w:pPr>
        <w:ind w:firstLine="708"/>
        <w:jc w:val="both"/>
      </w:pPr>
      <w:r w:rsidRPr="000267D9">
        <w:t xml:space="preserve">Although these recent </w:t>
      </w:r>
      <w:r w:rsidR="00CE213E">
        <w:t xml:space="preserve">plans and </w:t>
      </w:r>
      <w:r w:rsidR="00D26931" w:rsidRPr="000267D9">
        <w:t>initiatives</w:t>
      </w:r>
      <w:r w:rsidRPr="000267D9">
        <w:t xml:space="preserve"> </w:t>
      </w:r>
      <w:r w:rsidR="00121F8F" w:rsidRPr="000267D9">
        <w:t>contrast with</w:t>
      </w:r>
      <w:r w:rsidRPr="000267D9">
        <w:t xml:space="preserve"> the </w:t>
      </w:r>
      <w:r w:rsidR="00D26931" w:rsidRPr="000267D9">
        <w:t xml:space="preserve">city’s </w:t>
      </w:r>
      <w:r w:rsidRPr="000267D9">
        <w:t xml:space="preserve">historical </w:t>
      </w:r>
      <w:r w:rsidR="00D26931" w:rsidRPr="000267D9">
        <w:t xml:space="preserve">car-oriented policies, </w:t>
      </w:r>
      <w:r w:rsidR="00B50B1A" w:rsidRPr="000267D9">
        <w:t xml:space="preserve">it </w:t>
      </w:r>
      <w:r w:rsidR="003D485C" w:rsidRPr="000267D9">
        <w:t>is still</w:t>
      </w:r>
      <w:r w:rsidR="00B50B1A" w:rsidRPr="000267D9">
        <w:t xml:space="preserve"> too soon to evaluate </w:t>
      </w:r>
      <w:r w:rsidR="00D26931" w:rsidRPr="000267D9">
        <w:t>whether</w:t>
      </w:r>
      <w:r w:rsidR="00B50B1A" w:rsidRPr="000267D9">
        <w:t xml:space="preserve"> </w:t>
      </w:r>
      <w:r w:rsidR="003D485C" w:rsidRPr="000267D9">
        <w:t xml:space="preserve">such </w:t>
      </w:r>
      <w:r w:rsidR="00D26931" w:rsidRPr="000267D9">
        <w:t xml:space="preserve">efforts will have any </w:t>
      </w:r>
      <w:r w:rsidR="00CE213E">
        <w:t>success</w:t>
      </w:r>
      <w:r w:rsidR="00CE213E" w:rsidRPr="000267D9">
        <w:t xml:space="preserve"> </w:t>
      </w:r>
      <w:r w:rsidR="00D26931" w:rsidRPr="000267D9">
        <w:t xml:space="preserve">in re-shaping the direction of </w:t>
      </w:r>
      <w:r w:rsidR="007D3864">
        <w:t>São Paulo</w:t>
      </w:r>
      <w:r w:rsidR="00D26931" w:rsidRPr="000267D9">
        <w:t xml:space="preserve">’s urban and transport development. The long record of car-oriented investments in </w:t>
      </w:r>
      <w:r w:rsidR="007D3864">
        <w:t>São Paulo</w:t>
      </w:r>
      <w:r w:rsidR="00DB04FF" w:rsidRPr="000267D9">
        <w:t xml:space="preserve"> </w:t>
      </w:r>
      <w:r w:rsidR="00EF1EA1">
        <w:fldChar w:fldCharType="begin"/>
      </w:r>
      <w:r w:rsidR="00EF1EA1">
        <w:instrText xml:space="preserve"> ADDIN EN.CITE &lt;EndNote&gt;&lt;Cite&gt;&lt;Author&gt;Marques&lt;/Author&gt;&lt;Year&gt;2016&lt;/Year&gt;&lt;IDText&gt;São Paulo in the Twenty-First Century: Spaces, Heterogeneities, Inequalities&lt;/IDText&gt;&lt;DisplayText&gt;(Marques, 2016)&lt;/DisplayText&gt;&lt;record&gt;&lt;urls&gt;&lt;related-urls&gt;&lt;url&gt;https://books.google.ch/books?id=GPcyDAAAQBAJ&lt;/url&gt;&lt;/related-urls&gt;&lt;/urls&gt;&lt;isbn&gt;9781317222972&lt;/isbn&gt;&lt;titles&gt;&lt;title&gt;São Paulo in the Twenty-First Century: Spaces, Heterogeneities, Inequalities&lt;/title&gt;&lt;secondary-title&gt;Routledge Advances in Sociology&lt;/secondary-title&gt;&lt;/titles&gt;&lt;contributors&gt;&lt;authors&gt;&lt;author&gt;Marques, E. C. L.&lt;/author&gt;&lt;/authors&gt;&lt;/contributors&gt;&lt;added-date format="utc"&gt;1490531681&lt;/added-date&gt;&lt;ref-type name="Book"&gt;6&lt;/ref-type&gt;&lt;dates&gt;&lt;year&gt;2016&lt;/year&gt;&lt;/dates&gt;&lt;rec-number&gt;34713&lt;/rec-number&gt;&lt;publisher&gt;Taylor &amp;amp; Francis&lt;/publisher&gt;&lt;last-updated-date format="utc"&gt;1490531681&lt;/last-updated-date&gt;&lt;/record&gt;&lt;/Cite&gt;&lt;/EndNote&gt;</w:instrText>
      </w:r>
      <w:r w:rsidR="00EF1EA1">
        <w:fldChar w:fldCharType="separate"/>
      </w:r>
      <w:r w:rsidR="00EF1EA1">
        <w:rPr>
          <w:noProof/>
        </w:rPr>
        <w:t>(Marques, 2016)</w:t>
      </w:r>
      <w:r w:rsidR="00EF1EA1">
        <w:fldChar w:fldCharType="end"/>
      </w:r>
      <w:r w:rsidR="00D26931" w:rsidRPr="000267D9">
        <w:t xml:space="preserve"> </w:t>
      </w:r>
      <w:r w:rsidR="00410BC9" w:rsidRPr="000267D9">
        <w:t xml:space="preserve">and segregated housing policies have </w:t>
      </w:r>
      <w:r w:rsidR="00EF1EA1">
        <w:fldChar w:fldCharType="begin"/>
      </w:r>
      <w:r w:rsidR="00EF1EA1">
        <w:instrText xml:space="preserve"> ADDIN EN.CITE &lt;EndNote&gt;&lt;Cite&gt;&lt;Author&gt;Amore&lt;/Author&gt;&lt;Year&gt;2015&lt;/Year&gt;&lt;IDText&gt;Minha Casa… E a cidade? Avaliação do Programa Minha Casa Minha Vida em seis estados brasileiros&lt;/IDText&gt;&lt;DisplayText&gt;(Amore, Shimbo, &amp;amp; Rufino, 2015)&lt;/DisplayText&gt;&lt;record&gt;&lt;urls&gt;&lt;related-urls&gt;&lt;url&gt;http://www.observatoriodasmetropoles.net/index.php?option=com_abook&amp;amp;view=book&amp;amp;catid=1%3Alivros&amp;amp;id=154%3Aminha-casa-e-a-cidade&amp;amp;Itemid=123</w:instrText>
      </w:r>
      <w:r w:rsidR="00EF1EA1">
        <w:rPr>
          <w:rFonts w:ascii="Cambria Math" w:hAnsi="Cambria Math" w:cs="Cambria Math"/>
        </w:rPr>
        <w:instrText>〈</w:instrText>
      </w:r>
      <w:r w:rsidR="00EF1EA1">
        <w:instrText>=pt&lt;/url&gt;&lt;/related-urls&gt;&lt;/urls&gt;&lt;isbn&gt;9788577853779 &lt;/isbn&gt;&lt;titles&gt;&lt;title&gt;Minha Casa… E a cidade? Avaliação do Programa Minha Casa Minha Vida em seis estados brasileiros&lt;/title&gt;&lt;/titles&gt;&lt;pages&gt;428&lt;/pages&gt;&lt;contributors&gt;&lt;authors&gt;&lt;author&gt;Amore, Caio Santo&lt;/author&gt;&lt;author&gt;Shimbo, Lúcia Zanin&lt;/author&gt;&lt;author&gt;Rufino,  Maria Beatriz Cruz&lt;/author&gt;&lt;/authors&gt;&lt;/contributors&gt;&lt;added-date format="utc"&gt;1450989496&lt;/added-date&gt;&lt;pub-location&gt;Rio de Janeiro&lt;/pub-location&gt;&lt;ref-type name="Book"&gt;6&lt;/ref-type&gt;&lt;dates&gt;&lt;year&gt;2015&lt;/year&gt;&lt;/dates&gt;&lt;rec-number&gt;34173&lt;/rec-number&gt;&lt;publisher&gt;Letra Capital&lt;/publisher&gt;&lt;last-updated-date format="utc"&gt;1450990195&lt;/last-updated-date&gt;&lt;/record&gt;&lt;/Cite&gt;&lt;/EndNote&gt;</w:instrText>
      </w:r>
      <w:r w:rsidR="00EF1EA1">
        <w:fldChar w:fldCharType="separate"/>
      </w:r>
      <w:r w:rsidR="00EF1EA1">
        <w:rPr>
          <w:noProof/>
        </w:rPr>
        <w:t>(Amore, Shimbo, &amp; Rufino, 2015)</w:t>
      </w:r>
      <w:r w:rsidR="00EF1EA1">
        <w:fldChar w:fldCharType="end"/>
      </w:r>
      <w:r w:rsidR="00410BC9" w:rsidRPr="000267D9">
        <w:t xml:space="preserve"> </w:t>
      </w:r>
      <w:r w:rsidR="00D26931" w:rsidRPr="000267D9">
        <w:t xml:space="preserve">created a path dependency for the history of urban and transport development in the city that largely shapes the mobility transition of the city nowadays and will continue to do so in the future </w:t>
      </w:r>
      <w:r w:rsidR="00456380" w:rsidRPr="000267D9">
        <w:fldChar w:fldCharType="begin"/>
      </w:r>
      <w:r w:rsidR="00456380" w:rsidRPr="000267D9">
        <w:instrText xml:space="preserve"> ADDIN EN.CITE &lt;EndNote&gt;&lt;Cite&gt;&lt;Author&gt;Rolnik&lt;/Author&gt;&lt;Year&gt;2011&lt;/Year&gt;&lt;IDText&gt;(Im)Mobility in the city of São Paulo&lt;/IDText&gt;&lt;DisplayText&gt;(Rolnik &amp;amp; Klintowitz, 2011)&lt;/DisplayText&gt;&lt;record&gt;&lt;isbn&gt;0103-4014&lt;/isbn&gt;&lt;titles&gt;&lt;title&gt;(Im)Mobility in the city of São Paulo&lt;/title&gt;&lt;secondary-title&gt;Estudos Avançados&lt;/secondary-title&gt;&lt;/titles&gt;&lt;pages&gt;89-108&lt;/pages&gt;&lt;number&gt;71&lt;/number&gt;&lt;contributors&gt;&lt;authors&gt;&lt;author&gt;Rolnik, Raquel&lt;/author&gt;&lt;author&gt;Klintowitz, Danielle&lt;/author&gt;&lt;/authors&gt;&lt;/contributors&gt;&lt;added-date format="utc"&gt;1430903800&lt;/added-date&gt;&lt;ref-type name="Journal Article"&gt;17&lt;/ref-type&gt;&lt;dates&gt;&lt;year&gt;2011&lt;/year&gt;&lt;/dates&gt;&lt;rec-number&gt;34028&lt;/rec-number&gt;&lt;last-updated-date format="utc"&gt;1430903854&lt;/last-updated-date&gt;&lt;volume&gt;25&lt;/volume&gt;&lt;/record&gt;&lt;/Cite&gt;&lt;/EndNote&gt;</w:instrText>
      </w:r>
      <w:r w:rsidR="00456380" w:rsidRPr="000267D9">
        <w:fldChar w:fldCharType="separate"/>
      </w:r>
      <w:r w:rsidR="00456380" w:rsidRPr="000267D9">
        <w:rPr>
          <w:noProof/>
        </w:rPr>
        <w:t>(Rolnik &amp; Klintowitz, 2011)</w:t>
      </w:r>
      <w:r w:rsidR="00456380" w:rsidRPr="000267D9">
        <w:fldChar w:fldCharType="end"/>
      </w:r>
      <w:r w:rsidR="00D26931" w:rsidRPr="000267D9">
        <w:t xml:space="preserve">. </w:t>
      </w:r>
      <w:r w:rsidR="009A5AB8" w:rsidRPr="000267D9">
        <w:t xml:space="preserve">If the national experience serves as a reference, the wave of progressive urban legislation implemented in Brazil since the 1990s have had so far very limited success in overcoming a historical trajectory of fragmented and unequal urban development in the country </w:t>
      </w:r>
      <w:r w:rsidR="00EF1EA1">
        <w:fldChar w:fldCharType="begin"/>
      </w:r>
      <w:r w:rsidR="00EF1EA1">
        <w:instrText xml:space="preserve"> ADDIN EN.CITE &lt;EndNote&gt;&lt;Cite&gt;&lt;Author&gt;Klink&lt;/Author&gt;&lt;Year&gt;2015&lt;/Year&gt;&lt;IDText&gt;On urban reform, rights and planning challenges in the Brazilian metropolis&lt;/IDText&gt;&lt;DisplayText&gt;(Klink &amp;amp; Denaldi, 2015)&lt;/DisplayText&gt;&lt;record&gt;&lt;dates&gt;&lt;pub-dates&gt;&lt;date&gt;2016/11/01&lt;/date&gt;&lt;/pub-dates&gt;&lt;year&gt;2015&lt;/year&gt;&lt;/dates&gt;&lt;urls&gt;&lt;related-urls&gt;&lt;url&gt;http://journals.sagepub.com/doi/abs/10.1177/1473095215592441&lt;/url&gt;&lt;/related-urls&gt;&lt;/urls&gt;&lt;isbn&gt;1473-0952&lt;/isbn&gt;&lt;titles&gt;&lt;title&gt;On urban reform, rights and planning challenges in the Brazilian metropolis&lt;/title&gt;&lt;secondary-title&gt;Planning Theory&lt;/secondary-title&gt;&lt;/titles&gt;&lt;pages&gt;402-417&lt;/pages&gt;&lt;number&gt;4&lt;/number&gt;&lt;access-date&gt;2017/03/26&lt;/access-date&gt;&lt;contributors&gt;&lt;authors&gt;&lt;author&gt;Klink, Jeroen&lt;/author&gt;&lt;author&gt;Denaldi, Rosana&lt;/author&gt;&lt;/authors&gt;&lt;/contributors&gt;&lt;added-date format="utc"&gt;1490531570&lt;/added-date&gt;&lt;ref-type name="Journal Article"&gt;17&lt;/ref-type&gt;&lt;rec-number&gt;34712&lt;/rec-number&gt;&lt;publisher&gt;SAGE Publications&lt;/publisher&gt;&lt;last-updated-date format="utc"&gt;1490531570&lt;/last-updated-date&gt;&lt;electronic-resource-num&gt;10.1177/1473095215592441&lt;/electronic-resource-num&gt;&lt;volume&gt;15&lt;/volume&gt;&lt;/record&gt;&lt;/Cite&gt;&lt;/EndNote&gt;</w:instrText>
      </w:r>
      <w:r w:rsidR="00EF1EA1">
        <w:fldChar w:fldCharType="separate"/>
      </w:r>
      <w:r w:rsidR="00EF1EA1">
        <w:rPr>
          <w:noProof/>
        </w:rPr>
        <w:t>(Klink &amp; Denaldi, 2015)</w:t>
      </w:r>
      <w:r w:rsidR="00EF1EA1">
        <w:fldChar w:fldCharType="end"/>
      </w:r>
      <w:r w:rsidR="009A5AB8" w:rsidRPr="000267D9">
        <w:t>.</w:t>
      </w:r>
      <w:r w:rsidR="00FE5B91" w:rsidRPr="000267D9">
        <w:t xml:space="preserve"> </w:t>
      </w:r>
      <w:r w:rsidR="00D26931" w:rsidRPr="000267D9">
        <w:t xml:space="preserve">It seems reasonable to assume that such recent policies will face major challenges in braking with such historical trend and that </w:t>
      </w:r>
      <w:r w:rsidR="003E4ABE" w:rsidRPr="000267D9">
        <w:t>t</w:t>
      </w:r>
      <w:r w:rsidR="008E3CAA" w:rsidRPr="000267D9">
        <w:t>hese initiatives</w:t>
      </w:r>
      <w:r w:rsidR="00A27719" w:rsidRPr="000267D9">
        <w:t xml:space="preserve"> do not amount to a </w:t>
      </w:r>
      <w:r w:rsidR="00D26931" w:rsidRPr="000267D9">
        <w:t xml:space="preserve">major </w:t>
      </w:r>
      <w:r w:rsidR="00A27719" w:rsidRPr="000267D9">
        <w:t>shift in the ideolo</w:t>
      </w:r>
      <w:r w:rsidR="00730DDE" w:rsidRPr="000267D9">
        <w:t xml:space="preserve">gy that </w:t>
      </w:r>
      <w:r w:rsidR="00CE213E" w:rsidRPr="000267D9">
        <w:t>favours</w:t>
      </w:r>
      <w:r w:rsidR="00730DDE" w:rsidRPr="000267D9">
        <w:t xml:space="preserve"> private advantag</w:t>
      </w:r>
      <w:r w:rsidR="00A27719" w:rsidRPr="000267D9">
        <w:t xml:space="preserve">e over </w:t>
      </w:r>
      <w:r w:rsidR="00AD1841" w:rsidRPr="000267D9">
        <w:t>public</w:t>
      </w:r>
      <w:r w:rsidR="00A27719" w:rsidRPr="000267D9">
        <w:t xml:space="preserve"> goods</w:t>
      </w:r>
      <w:r w:rsidR="005634FC" w:rsidRPr="000267D9">
        <w:t>,</w:t>
      </w:r>
      <w:r w:rsidR="00AD1841" w:rsidRPr="000267D9">
        <w:t xml:space="preserve"> </w:t>
      </w:r>
      <w:r w:rsidR="005634FC" w:rsidRPr="000267D9">
        <w:t xml:space="preserve">nor </w:t>
      </w:r>
      <w:r w:rsidR="00AD1841" w:rsidRPr="000267D9">
        <w:t>to human mobility conditions</w:t>
      </w:r>
      <w:r w:rsidR="00AA29DB" w:rsidRPr="000267D9">
        <w:t>.</w:t>
      </w:r>
      <w:r w:rsidR="0062372C" w:rsidRPr="000267D9">
        <w:t xml:space="preserve"> </w:t>
      </w:r>
      <w:r w:rsidR="005634FC" w:rsidRPr="000267D9">
        <w:t xml:space="preserve">The </w:t>
      </w:r>
      <w:r w:rsidR="00590148" w:rsidRPr="000267D9">
        <w:t xml:space="preserve">extent </w:t>
      </w:r>
      <w:r w:rsidR="005634FC" w:rsidRPr="000267D9">
        <w:t xml:space="preserve">to which </w:t>
      </w:r>
      <w:r w:rsidR="00590148" w:rsidRPr="000267D9">
        <w:t>they wil</w:t>
      </w:r>
      <w:r w:rsidR="004E1540" w:rsidRPr="000267D9">
        <w:t xml:space="preserve">l </w:t>
      </w:r>
      <w:r w:rsidR="009803AB">
        <w:t xml:space="preserve">be sustained and </w:t>
      </w:r>
      <w:r w:rsidR="004E1540" w:rsidRPr="000267D9">
        <w:t xml:space="preserve">help to reverse negative </w:t>
      </w:r>
      <w:r w:rsidR="00590148" w:rsidRPr="000267D9">
        <w:t>health trends</w:t>
      </w:r>
      <w:r w:rsidR="00816A40" w:rsidRPr="000267D9">
        <w:t xml:space="preserve"> </w:t>
      </w:r>
      <w:r w:rsidR="005634FC" w:rsidRPr="000267D9">
        <w:t xml:space="preserve">remains </w:t>
      </w:r>
      <w:r w:rsidR="00590148" w:rsidRPr="000267D9">
        <w:t xml:space="preserve">to be properly evaluated. Some of those trends </w:t>
      </w:r>
      <w:r w:rsidR="00CE213E">
        <w:t xml:space="preserve">in Sao Paulo </w:t>
      </w:r>
      <w:r w:rsidR="00590148" w:rsidRPr="000267D9">
        <w:t>include rises in obesity, reductions in active transport  and in outdoor physical activity practice</w:t>
      </w:r>
      <w:r w:rsidR="004E1540" w:rsidRPr="000267D9">
        <w:t xml:space="preserve"> </w:t>
      </w:r>
      <w:r w:rsidR="00321DEA" w:rsidRPr="000267D9">
        <w:fldChar w:fldCharType="begin">
          <w:fldData xml:space="preserve">PEVuZE5vdGU+PENpdGU+PEF1dGhvcj5TY2htaWR0PC9BdXRob3I+PFllYXI+MjAxMTwvWWVhcj48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</w:fldData>
        </w:fldChar>
      </w:r>
      <w:r w:rsidR="00740A00" w:rsidRPr="000267D9">
        <w:instrText xml:space="preserve"> ADDIN EN.CITE </w:instrText>
      </w:r>
      <w:r w:rsidR="00740A00" w:rsidRPr="000267D9">
        <w:fldChar w:fldCharType="begin">
          <w:fldData xml:space="preserve">PEVuZE5vdGU+PENpdGU+PEF1dGhvcj5TY2htaWR0PC9BdXRob3I+PFllYXI+MjAxMTwvWWVhcj48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</w:fldData>
        </w:fldChar>
      </w:r>
      <w:r w:rsidR="00740A00" w:rsidRPr="000267D9">
        <w:instrText xml:space="preserve"> ADDIN EN.CITE.DATA </w:instrText>
      </w:r>
      <w:r w:rsidR="00740A00" w:rsidRPr="000267D9">
        <w:fldChar w:fldCharType="end"/>
      </w:r>
      <w:r w:rsidR="00321DEA" w:rsidRPr="000267D9">
        <w:fldChar w:fldCharType="separate"/>
      </w:r>
      <w:r w:rsidR="00740A00" w:rsidRPr="000267D9">
        <w:rPr>
          <w:noProof/>
        </w:rPr>
        <w:t>(de Sa, Garcia, &amp; Claro, 2014; Schmidt et al., 2011)</w:t>
      </w:r>
      <w:r w:rsidR="00321DEA" w:rsidRPr="000267D9">
        <w:fldChar w:fldCharType="end"/>
      </w:r>
      <w:r w:rsidR="00590148" w:rsidRPr="000267D9">
        <w:t xml:space="preserve">, and the persistence of high levels of air pollution </w:t>
      </w:r>
      <w:r w:rsidR="00321DEA" w:rsidRPr="000267D9">
        <w:fldChar w:fldCharType="begin">
          <w:fldData xml:space="preserve">PEVuZE5vdGU+PENpdGU+PEF1dGhvcj5CZWxsPC9BdXRob3I+PFllYXI+MjAwNjwvWWVhcj48SURU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==
</w:fldData>
        </w:fldChar>
      </w:r>
      <w:r w:rsidR="00740A00" w:rsidRPr="000267D9">
        <w:instrText xml:space="preserve"> ADDIN EN.CITE </w:instrText>
      </w:r>
      <w:r w:rsidR="00740A00" w:rsidRPr="000267D9">
        <w:fldChar w:fldCharType="begin">
          <w:fldData xml:space="preserve">PEVuZE5vdGU+PENpdGU+PEF1dGhvcj5CZWxsPC9BdXRob3I+PFllYXI+MjAwNjwvWWVhcj48SURU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==
</w:fldData>
        </w:fldChar>
      </w:r>
      <w:r w:rsidR="00740A00" w:rsidRPr="000267D9">
        <w:instrText xml:space="preserve"> ADDIN EN.CITE.DATA </w:instrText>
      </w:r>
      <w:r w:rsidR="00740A00" w:rsidRPr="000267D9">
        <w:fldChar w:fldCharType="end"/>
      </w:r>
      <w:r w:rsidR="00321DEA" w:rsidRPr="000267D9">
        <w:fldChar w:fldCharType="separate"/>
      </w:r>
      <w:r w:rsidR="00740A00" w:rsidRPr="000267D9">
        <w:rPr>
          <w:noProof/>
        </w:rPr>
        <w:t>(Bell</w:t>
      </w:r>
      <w:r w:rsidR="00BA7E95">
        <w:rPr>
          <w:noProof/>
        </w:rPr>
        <w:t xml:space="preserve"> et al.</w:t>
      </w:r>
      <w:r w:rsidR="00740A00" w:rsidRPr="000267D9">
        <w:rPr>
          <w:noProof/>
        </w:rPr>
        <w:t>, 2006)</w:t>
      </w:r>
      <w:r w:rsidR="00321DEA" w:rsidRPr="000267D9">
        <w:fldChar w:fldCharType="end"/>
      </w:r>
      <w:r w:rsidR="00590148" w:rsidRPr="000267D9">
        <w:t xml:space="preserve"> and traffic injuries </w:t>
      </w:r>
      <w:r w:rsidR="00321DEA" w:rsidRPr="000267D9">
        <w:fldChar w:fldCharType="begin"/>
      </w:r>
      <w:r w:rsidR="00740A00" w:rsidRPr="000267D9">
        <w:instrText xml:space="preserve"> ADDIN EN.CITE &lt;EndNote&gt;&lt;Cite&gt;&lt;Author&gt;Companhia de Engenharia de Tráfego&lt;/Author&gt;&lt;Year&gt;2012&lt;/Year&gt;&lt;IDText&gt;Acidentes de Trânsito no Município de São Paulo: Relatório Anual 2012&lt;/IDText&gt;&lt;DisplayText&gt;(Companhia de Engenharia de Tráfego, 2012)&lt;/DisplayText&gt;&lt;record&gt;&lt;titles&gt;&lt;title&gt;Acidentes de Trânsito no Município de São Paulo: Relatório Anual 2012&lt;/title&gt;&lt;/titles&gt;&lt;contributors&gt;&lt;authors&gt;&lt;author&gt;Companhia de Engenharia de Tráfego,&lt;/author&gt;&lt;/authors&gt;&lt;/contributors&gt;&lt;added-date format="utc"&gt;1431365974&lt;/added-date&gt;&lt;pub-location&gt;São Paulo&lt;/pub-location&gt;&lt;ref-type name="Report"&gt;27&lt;/ref-type&gt;&lt;dates&gt;&lt;year&gt;2012&lt;/year&gt;&lt;/dates&gt;&lt;rec-number&gt;34031&lt;/rec-number&gt;&lt;publisher&gt;Prefeitura de São Paulo&lt;/publisher&gt;&lt;last-updated-date format="utc"&gt;1431366068&lt;/last-updated-date&gt;&lt;/record&gt;&lt;/Cite&gt;&lt;/EndNote&gt;</w:instrText>
      </w:r>
      <w:r w:rsidR="00321DEA" w:rsidRPr="000267D9">
        <w:fldChar w:fldCharType="separate"/>
      </w:r>
      <w:r w:rsidR="00740A00" w:rsidRPr="000267D9">
        <w:rPr>
          <w:noProof/>
        </w:rPr>
        <w:t>(Companhia de Engenharia de Tráfego, 2012)</w:t>
      </w:r>
      <w:r w:rsidR="00321DEA" w:rsidRPr="000267D9">
        <w:fldChar w:fldCharType="end"/>
      </w:r>
      <w:r w:rsidR="00590148" w:rsidRPr="000267D9">
        <w:t>.</w:t>
      </w:r>
    </w:p>
    <w:p w14:paraId="59F948AA" w14:textId="54601DE9" w:rsidR="0062372C" w:rsidRPr="000267D9" w:rsidRDefault="00BC3D21" w:rsidP="00EA20B9">
      <w:pPr>
        <w:ind w:firstLine="708"/>
        <w:jc w:val="both"/>
      </w:pPr>
      <w:proofErr w:type="gramStart"/>
      <w:r w:rsidRPr="000267D9">
        <w:t>As a whole, the</w:t>
      </w:r>
      <w:proofErr w:type="gramEnd"/>
      <w:r w:rsidRPr="000267D9">
        <w:t xml:space="preserve"> long history of how urban and transport plans helped shape the mobility transitions in </w:t>
      </w:r>
      <w:r w:rsidR="007D3864">
        <w:t>São Paulo</w:t>
      </w:r>
      <w:r w:rsidRPr="000267D9">
        <w:t xml:space="preserve"> makes a clear case that historical processes of human mobility transitions are </w:t>
      </w:r>
      <w:r w:rsidR="00DF774B">
        <w:t xml:space="preserve">far </w:t>
      </w:r>
      <w:r w:rsidRPr="000267D9">
        <w:t>from being simple and linear processes driven solely by technological innovations. The</w:t>
      </w:r>
      <w:r w:rsidR="003F3329" w:rsidRPr="000267D9">
        <w:t xml:space="preserve"> transport policy choices </w:t>
      </w:r>
      <w:r w:rsidR="00FE5B91" w:rsidRPr="000267D9">
        <w:t xml:space="preserve">historically implemented </w:t>
      </w:r>
      <w:r w:rsidR="003F3329" w:rsidRPr="000267D9">
        <w:t xml:space="preserve">in </w:t>
      </w:r>
      <w:r w:rsidR="007D3864">
        <w:t>São Paulo</w:t>
      </w:r>
      <w:r w:rsidR="003F3329" w:rsidRPr="000267D9">
        <w:t xml:space="preserve"> reflect some of the disputed views </w:t>
      </w:r>
      <w:r w:rsidR="007F7975" w:rsidRPr="000267D9">
        <w:t>of how the city</w:t>
      </w:r>
      <w:r w:rsidR="0027083E" w:rsidRPr="000267D9">
        <w:t>’s mobility system should develop to cope with city growth</w:t>
      </w:r>
      <w:r w:rsidR="00F87438" w:rsidRPr="000267D9">
        <w:t>.</w:t>
      </w:r>
      <w:r w:rsidRPr="000267D9">
        <w:t xml:space="preserve"> </w:t>
      </w:r>
      <w:r w:rsidR="005634FC" w:rsidRPr="000267D9">
        <w:t>T</w:t>
      </w:r>
      <w:r w:rsidR="0062372C" w:rsidRPr="000267D9">
        <w:t xml:space="preserve">he current dispute for the city in São Paulo, </w:t>
      </w:r>
      <w:r w:rsidR="006D77F4" w:rsidRPr="000267D9">
        <w:t xml:space="preserve">of which the dispute for the </w:t>
      </w:r>
      <w:r w:rsidR="00EF0AD8" w:rsidRPr="000267D9">
        <w:t xml:space="preserve">right to </w:t>
      </w:r>
      <w:r w:rsidR="00FE2B11" w:rsidRPr="000267D9">
        <w:t>freedom of movement</w:t>
      </w:r>
      <w:r w:rsidR="0062372C" w:rsidRPr="000267D9">
        <w:t xml:space="preserve"> </w:t>
      </w:r>
      <w:r w:rsidR="006C030D" w:rsidRPr="000267D9">
        <w:t>summarised here i</w:t>
      </w:r>
      <w:r w:rsidR="006D77F4" w:rsidRPr="000267D9">
        <w:t xml:space="preserve">s a leading example, </w:t>
      </w:r>
      <w:r w:rsidR="00FE2B11" w:rsidRPr="000267D9">
        <w:t>illustrates</w:t>
      </w:r>
      <w:r w:rsidR="0062372C" w:rsidRPr="000267D9">
        <w:t xml:space="preserve"> </w:t>
      </w:r>
      <w:r w:rsidR="00717288" w:rsidRPr="000267D9">
        <w:t xml:space="preserve">tensions in the </w:t>
      </w:r>
      <w:r w:rsidR="00735431" w:rsidRPr="000267D9">
        <w:t>latest</w:t>
      </w:r>
      <w:r w:rsidR="00717288" w:rsidRPr="000267D9">
        <w:t xml:space="preserve"> stages of </w:t>
      </w:r>
      <w:r w:rsidR="001D3AE4" w:rsidRPr="000267D9">
        <w:t>the human mobility transition</w:t>
      </w:r>
      <w:r w:rsidR="00BB673A" w:rsidRPr="000267D9">
        <w:t xml:space="preserve"> and its health consequences</w:t>
      </w:r>
      <w:r w:rsidR="00007D68">
        <w:t xml:space="preserve"> (stages four and five, in particular)</w:t>
      </w:r>
      <w:r w:rsidR="00EB4871" w:rsidRPr="000267D9">
        <w:t xml:space="preserve">. </w:t>
      </w:r>
      <w:r w:rsidR="00033EC3" w:rsidRPr="000267D9">
        <w:t>Rather than a situation</w:t>
      </w:r>
      <w:r w:rsidR="00EB4871" w:rsidRPr="000267D9">
        <w:t xml:space="preserve"> restricted to </w:t>
      </w:r>
      <w:r w:rsidR="00590148" w:rsidRPr="000267D9">
        <w:t>a given period and place</w:t>
      </w:r>
      <w:r w:rsidR="00033EC3" w:rsidRPr="000267D9">
        <w:t xml:space="preserve">, these stages of the human mobility transition and the tensions arising from the dispute for the city </w:t>
      </w:r>
      <w:r w:rsidR="00EB4871" w:rsidRPr="000267D9">
        <w:t xml:space="preserve">continue to illustrate </w:t>
      </w:r>
      <w:r w:rsidR="00033EC3" w:rsidRPr="000267D9">
        <w:t>the condition of different geographic and socioeconomic subpopulations around the globe</w:t>
      </w:r>
      <w:r w:rsidR="00F377FC" w:rsidRPr="000267D9">
        <w:t xml:space="preserve"> </w:t>
      </w:r>
      <w:r w:rsidR="00321DEA" w:rsidRPr="000267D9">
        <w:fldChar w:fldCharType="begin"/>
      </w:r>
      <w:r w:rsidR="00EC7693" w:rsidRPr="000267D9">
        <w:instrText xml:space="preserve"> ADDIN EN.CITE &lt;EndNote&gt;&lt;Cite&gt;&lt;Author&gt;Brenner&lt;/Author&gt;&lt;Year&gt;2009&lt;/Year&gt;&lt;IDText&gt;Cities for people, not for profit&lt;/IDText&gt;&lt;DisplayText&gt;(Brenner et al., 2009)&lt;/DisplayText&gt;&lt;record&gt;&lt;isbn&gt;1360-4813&lt;/isbn&gt;&lt;titles&gt;&lt;title&gt;Cities for people, not for profit&lt;/title&gt;&lt;secondary-title&gt;City&lt;/secondary-title&gt;&lt;/titles&gt;&lt;pages&gt;176-184&lt;/pages&gt;&lt;number&gt;2-3&lt;/number&gt;&lt;contributors&gt;&lt;authors&gt;&lt;author&gt;Brenner, Neil&lt;/author&gt;&lt;author&gt;Marcuse, Peter&lt;/author&gt;&lt;author&gt;Mayer, Margit&lt;/author&gt;&lt;/authors&gt;&lt;/contributors&gt;&lt;added-date format="utc"&gt;1434928954&lt;/added-date&gt;&lt;ref-type name="Journal Article"&gt;17&lt;/ref-type&gt;&lt;dates&gt;&lt;year&gt;2009&lt;/year&gt;&lt;/dates&gt;&lt;rec-number&gt;34058&lt;/rec-number&gt;&lt;publisher&gt;Taylor &amp;amp; Francis&lt;/publisher&gt;&lt;last-updated-date format="utc"&gt;1434928954&lt;/last-updated-date&gt;&lt;volume&gt;13&lt;/volume&gt;&lt;/record&gt;&lt;/Cite&gt;&lt;/EndNote&gt;</w:instrText>
      </w:r>
      <w:r w:rsidR="00321DEA" w:rsidRPr="000267D9">
        <w:fldChar w:fldCharType="separate"/>
      </w:r>
      <w:r w:rsidR="00EC7693" w:rsidRPr="000267D9">
        <w:rPr>
          <w:noProof/>
        </w:rPr>
        <w:t>(Brenner et al., 2009)</w:t>
      </w:r>
      <w:r w:rsidR="00321DEA" w:rsidRPr="000267D9">
        <w:fldChar w:fldCharType="end"/>
      </w:r>
      <w:r w:rsidR="00033EC3" w:rsidRPr="000267D9">
        <w:t xml:space="preserve">. </w:t>
      </w:r>
      <w:r w:rsidR="00EB4871" w:rsidRPr="000267D9">
        <w:t xml:space="preserve">  </w:t>
      </w:r>
    </w:p>
    <w:p w14:paraId="4B658EEE" w14:textId="77777777" w:rsidR="00976F4F" w:rsidRPr="000267D9" w:rsidRDefault="00976F4F" w:rsidP="00937ACE">
      <w:pPr>
        <w:jc w:val="both"/>
      </w:pPr>
    </w:p>
    <w:p w14:paraId="12290CE4" w14:textId="15039DA2" w:rsidR="00820745" w:rsidRPr="000267D9" w:rsidRDefault="00BF5F30" w:rsidP="00552EED">
      <w:pPr>
        <w:pStyle w:val="Heading1"/>
        <w:ind w:left="360"/>
      </w:pPr>
      <w:r w:rsidRPr="000267D9">
        <w:t>Conclusions</w:t>
      </w:r>
    </w:p>
    <w:p w14:paraId="21C34CB0" w14:textId="0DAA1944" w:rsidR="00E039BA" w:rsidRPr="000267D9" w:rsidRDefault="00CF5C1A" w:rsidP="00DD77CC">
      <w:pPr>
        <w:ind w:firstLine="360"/>
        <w:jc w:val="both"/>
      </w:pPr>
      <w:r w:rsidRPr="000267D9">
        <w:t>Cities</w:t>
      </w:r>
      <w:r w:rsidR="006D77F4" w:rsidRPr="000267D9">
        <w:t xml:space="preserve"> </w:t>
      </w:r>
      <w:r w:rsidR="00E039BA" w:rsidRPr="000267D9">
        <w:t>across the glob</w:t>
      </w:r>
      <w:r w:rsidR="00DF774B">
        <w:t>e</w:t>
      </w:r>
      <w:r w:rsidR="00E039BA" w:rsidRPr="000267D9">
        <w:t xml:space="preserve"> </w:t>
      </w:r>
      <w:r w:rsidR="006D77F4" w:rsidRPr="000267D9">
        <w:t>are</w:t>
      </w:r>
      <w:r w:rsidR="00BF5F30" w:rsidRPr="000267D9">
        <w:t xml:space="preserve"> </w:t>
      </w:r>
      <w:r w:rsidR="00E039BA" w:rsidRPr="000267D9">
        <w:t xml:space="preserve">often </w:t>
      </w:r>
      <w:r w:rsidRPr="000267D9">
        <w:t>divided, frag</w:t>
      </w:r>
      <w:r w:rsidR="009B5660" w:rsidRPr="000267D9">
        <w:t xml:space="preserve">mented and prone to conflicts. The </w:t>
      </w:r>
      <w:r w:rsidR="00E039BA" w:rsidRPr="000267D9">
        <w:t xml:space="preserve">conflicts around </w:t>
      </w:r>
      <w:r w:rsidR="009B5660" w:rsidRPr="000267D9">
        <w:t xml:space="preserve">rights to just mobility is only one example of these, but an increasingly important one as the case of </w:t>
      </w:r>
      <w:r w:rsidR="007D3864">
        <w:t>São Paulo</w:t>
      </w:r>
      <w:r w:rsidR="009B5660" w:rsidRPr="000267D9">
        <w:t xml:space="preserve"> demonstrates.</w:t>
      </w:r>
      <w:r w:rsidR="00DD77CC">
        <w:t xml:space="preserve"> </w:t>
      </w:r>
      <w:r w:rsidR="006D77F4" w:rsidRPr="000267D9">
        <w:t>T</w:t>
      </w:r>
      <w:r w:rsidRPr="000267D9">
        <w:t xml:space="preserve">he right to the city goes beyond the individual right to access its resources and advantages </w:t>
      </w:r>
      <w:r w:rsidR="00321DEA" w:rsidRPr="000267D9">
        <w:fldChar w:fldCharType="begin"/>
      </w:r>
      <w:r w:rsidR="00740A00" w:rsidRPr="000267D9">
        <w:instrText xml:space="preserve"> ADDIN EN.CITE &lt;EndNote&gt;&lt;Cite&gt;&lt;Author&gt;UN-Habitat&lt;/Author&gt;&lt;Year&gt;2010&lt;/Year&gt;&lt;IDText&gt;State of the world&amp;apos;s cities 2010/2011: bridging the urban divide&lt;/IDText&gt;&lt;DisplayText&gt;(UN-Habitat, 2010)&lt;/DisplayText&gt;&lt;record&gt;&lt;isbn&gt;1849711755&lt;/isbn&gt;&lt;titles&gt;&lt;title&gt;State of the world&amp;apos;s cities 2010/2011: bridging the urban divide&lt;/title&gt;&lt;/titles&gt;&lt;contributors&gt;&lt;authors&gt;&lt;author&gt;UN-Habitat,&lt;/author&gt;&lt;/authors&gt;&lt;/contributors&gt;&lt;added-date format="utc"&gt;1422294764&lt;/added-date&gt;&lt;ref-type name="Book"&gt;6&lt;/ref-type&gt;&lt;dates&gt;&lt;year&gt;2010&lt;/year&gt;&lt;/dates&gt;&lt;rec-number&gt;33987&lt;/rec-number&gt;&lt;publisher&gt;Routledge&lt;/publisher&gt;&lt;last-updated-date format="utc"&gt;1422294823&lt;/last-updated-date&gt;&lt;/record&gt;&lt;/Cite&gt;&lt;/EndNote&gt;</w:instrText>
      </w:r>
      <w:r w:rsidR="00321DEA" w:rsidRPr="000267D9">
        <w:fldChar w:fldCharType="separate"/>
      </w:r>
      <w:r w:rsidR="00740A00" w:rsidRPr="000267D9">
        <w:rPr>
          <w:noProof/>
        </w:rPr>
        <w:t>(UN-Habitat, 2010)</w:t>
      </w:r>
      <w:r w:rsidR="00321DEA" w:rsidRPr="000267D9">
        <w:fldChar w:fldCharType="end"/>
      </w:r>
      <w:r w:rsidRPr="000267D9">
        <w:t xml:space="preserve">. It is a collective right to transform ourselves by transforming our cities upon the exercise of a collective power on the process that recreate the urban form to support human capabilities </w:t>
      </w:r>
      <w:r w:rsidR="00321DEA" w:rsidRPr="000267D9">
        <w:fldChar w:fldCharType="begin">
          <w:fldData xml:space="preserve">PEVuZE5vdGU+PENpdGU+PEF1dGhvcj5IYXJ2ZXk8L0F1dGhvcj48WWVhcj4yMDAzPC9ZZWFyPjxJ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</w:fldData>
        </w:fldChar>
      </w:r>
      <w:r w:rsidR="00EF1EA1">
        <w:instrText xml:space="preserve"> ADDIN EN.CITE </w:instrText>
      </w:r>
      <w:r w:rsidR="00EF1EA1">
        <w:fldChar w:fldCharType="begin">
          <w:fldData xml:space="preserve">PEVuZE5vdGU+PENpdGU+PEF1dGhvcj5IYXJ2ZXk8L0F1dGhvcj48WWVhcj4yMDAzPC9ZZWFyPjxJ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</w:fldData>
        </w:fldChar>
      </w:r>
      <w:r w:rsidR="00EF1EA1">
        <w:instrText xml:space="preserve"> ADDIN EN.CITE.DATA </w:instrText>
      </w:r>
      <w:r w:rsidR="00EF1EA1">
        <w:fldChar w:fldCharType="end"/>
      </w:r>
      <w:r w:rsidR="00321DEA" w:rsidRPr="000267D9">
        <w:fldChar w:fldCharType="separate"/>
      </w:r>
      <w:r w:rsidR="00930754">
        <w:rPr>
          <w:noProof/>
        </w:rPr>
        <w:t>(Commission on Social Determinants of Health, 2008; Harvey, 2003; Lefebvre, 2001)</w:t>
      </w:r>
      <w:r w:rsidR="00321DEA" w:rsidRPr="000267D9">
        <w:fldChar w:fldCharType="end"/>
      </w:r>
      <w:r w:rsidRPr="000267D9">
        <w:t xml:space="preserve">, </w:t>
      </w:r>
      <w:r w:rsidR="006D77F4" w:rsidRPr="000267D9">
        <w:t>and which improve and protect</w:t>
      </w:r>
      <w:r w:rsidRPr="000267D9">
        <w:t xml:space="preserve"> health and well-being.</w:t>
      </w:r>
      <w:r w:rsidR="00DC3951" w:rsidRPr="000267D9">
        <w:t xml:space="preserve"> </w:t>
      </w:r>
    </w:p>
    <w:p w14:paraId="46857B4E" w14:textId="1AA9079B" w:rsidR="009C2499" w:rsidRPr="000267D9" w:rsidRDefault="00C44FEA" w:rsidP="009C2499">
      <w:pPr>
        <w:ind w:firstLine="709"/>
        <w:jc w:val="both"/>
      </w:pPr>
      <w:r w:rsidRPr="000267D9">
        <w:t xml:space="preserve">Whether </w:t>
      </w:r>
      <w:r w:rsidR="00FD3DA6" w:rsidRPr="000267D9">
        <w:t xml:space="preserve">and how cities </w:t>
      </w:r>
      <w:proofErr w:type="gramStart"/>
      <w:r w:rsidR="00FD3DA6" w:rsidRPr="000267D9">
        <w:t>are able to</w:t>
      </w:r>
      <w:proofErr w:type="gramEnd"/>
      <w:r w:rsidR="00FD3DA6" w:rsidRPr="000267D9">
        <w:t xml:space="preserve"> move </w:t>
      </w:r>
      <w:r w:rsidRPr="000267D9">
        <w:t xml:space="preserve">in the future </w:t>
      </w:r>
      <w:r w:rsidR="00FD3DA6" w:rsidRPr="000267D9">
        <w:t xml:space="preserve">to the last stage of the </w:t>
      </w:r>
      <w:r w:rsidRPr="000267D9">
        <w:t xml:space="preserve">human </w:t>
      </w:r>
      <w:r w:rsidR="00FD3DA6" w:rsidRPr="000267D9">
        <w:t xml:space="preserve">mobility transition is </w:t>
      </w:r>
      <w:r w:rsidR="00DF774B">
        <w:t xml:space="preserve">a </w:t>
      </w:r>
      <w:r w:rsidR="00FD3DA6" w:rsidRPr="000267D9">
        <w:t xml:space="preserve">question </w:t>
      </w:r>
      <w:r w:rsidRPr="000267D9">
        <w:t xml:space="preserve">that lies </w:t>
      </w:r>
      <w:r w:rsidR="00FD3DA6" w:rsidRPr="000267D9">
        <w:t xml:space="preserve">beyond purely technical </w:t>
      </w:r>
      <w:r w:rsidRPr="000267D9">
        <w:t xml:space="preserve">innovations. While emerging </w:t>
      </w:r>
      <w:r w:rsidR="00E5655C" w:rsidRPr="000267D9">
        <w:t>technologies</w:t>
      </w:r>
      <w:r w:rsidRPr="000267D9">
        <w:t xml:space="preserve"> like autonomous </w:t>
      </w:r>
      <w:r w:rsidR="00E5655C" w:rsidRPr="000267D9">
        <w:t>vehicles</w:t>
      </w:r>
      <w:r w:rsidRPr="000267D9">
        <w:t xml:space="preserve"> and ubiquitous sensors in smart cities can contribute </w:t>
      </w:r>
      <w:r w:rsidR="009C2499" w:rsidRPr="000267D9">
        <w:t xml:space="preserve">for example </w:t>
      </w:r>
      <w:r w:rsidRPr="000267D9">
        <w:t>to reduce traffic fatalities and promote more efficient use of road space, the adoption of such technologies will not automatically lead to more inclusive and sustainable transport policies</w:t>
      </w:r>
      <w:r w:rsidR="009C2499" w:rsidRPr="000267D9">
        <w:t xml:space="preserve"> with</w:t>
      </w:r>
      <w:r w:rsidRPr="000267D9">
        <w:t xml:space="preserve"> lower </w:t>
      </w:r>
      <w:r w:rsidR="009C2499" w:rsidRPr="000267D9">
        <w:t xml:space="preserve">levels of </w:t>
      </w:r>
      <w:r w:rsidRPr="000267D9">
        <w:t>car use, pollution and energy consumption</w:t>
      </w:r>
      <w:r w:rsidR="009C2499" w:rsidRPr="000267D9">
        <w:t xml:space="preserve">, </w:t>
      </w:r>
      <w:r w:rsidRPr="000267D9">
        <w:t xml:space="preserve">nor lead to less segregated urban spaces. </w:t>
      </w:r>
      <w:r w:rsidR="009C2499" w:rsidRPr="000267D9">
        <w:t xml:space="preserve">In fact, the </w:t>
      </w:r>
      <w:r w:rsidR="00E5655C" w:rsidRPr="000267D9">
        <w:t xml:space="preserve">potential </w:t>
      </w:r>
      <w:r w:rsidR="009C2499" w:rsidRPr="000267D9">
        <w:t>impact</w:t>
      </w:r>
      <w:r w:rsidR="00DF774B">
        <w:t>s</w:t>
      </w:r>
      <w:r w:rsidR="009C2499" w:rsidRPr="000267D9">
        <w:t xml:space="preserve"> </w:t>
      </w:r>
      <w:r w:rsidR="00E5655C" w:rsidRPr="000267D9">
        <w:t xml:space="preserve">of </w:t>
      </w:r>
      <w:r w:rsidR="009C2499" w:rsidRPr="000267D9">
        <w:t xml:space="preserve">these new technologies raise important ethical questions </w:t>
      </w:r>
      <w:r w:rsidR="00EF1EA1" w:rsidRPr="00EF1EA1">
        <w:fldChar w:fldCharType="begin"/>
      </w:r>
      <w:r w:rsidR="00EF1EA1" w:rsidRPr="00EF1EA1">
        <w:instrText xml:space="preserve"> ADDIN EN.CITE &lt;EndNote&gt;&lt;Cite&gt;&lt;Author&gt;Bonnefon&lt;/Author&gt;&lt;Year&gt;2016&lt;/Year&gt;&lt;IDText&gt;The social dilemma of autonomous vehicles&lt;/IDText&gt;&lt;DisplayText&gt;(Bonnefon, Shariff, &amp;amp; Rahwan, 2016)&lt;/DisplayText&gt;&lt;record&gt;&lt;urls&gt;&lt;related-urls&gt;&lt;url&gt;http://science.sciencemag.org/content/352/6293/1573.abstract&lt;/url&gt;&lt;/related-urls&gt;&lt;/urls&gt;&lt;work-type&gt;10.1126/science.aaf2654&lt;/work-type&gt;&lt;titles&gt;&lt;title&gt;The social dilemma of autonomous vehicles&lt;/title&gt;&lt;secondary-title&gt;Science&lt;/secondary-title&gt;&lt;/titles&gt;&lt;pages&gt;1573&lt;/pages&gt;&lt;number&gt;6293&lt;/number&gt;&lt;contributors&gt;&lt;authors&gt;&lt;author&gt;Bonnefon, Jean-François&lt;/author&gt;&lt;author&gt;Shariff, Azim&lt;/author&gt;&lt;author&gt;Rahwan, Iyad&lt;/author&gt;&lt;/authors&gt;&lt;/contributors&gt;&lt;added-date format="utc"&gt;1490530998&lt;/added-date&gt;&lt;ref-type name="Journal Article"&gt;17&lt;/ref-type&gt;&lt;dates&gt;&lt;year&gt;2016&lt;/year&gt;&lt;/dates&gt;&lt;rec-number&gt;34711&lt;/rec-number&gt;&lt;last-updated-date format="utc"&gt;1490530998&lt;/last-updated-date&gt;&lt;volume&gt;352&lt;/volume&gt;&lt;/record&gt;&lt;/Cite&gt;&lt;/EndNote&gt;</w:instrText>
      </w:r>
      <w:r w:rsidR="00EF1EA1" w:rsidRPr="00EF1EA1">
        <w:fldChar w:fldCharType="separate"/>
      </w:r>
      <w:r w:rsidR="00EF1EA1" w:rsidRPr="00EF1EA1">
        <w:t>(Bonnefon, Shariff, &amp; Rahwan, 2016)</w:t>
      </w:r>
      <w:r w:rsidR="00EF1EA1" w:rsidRPr="00EF1EA1">
        <w:fldChar w:fldCharType="end"/>
      </w:r>
      <w:r w:rsidR="009C2499" w:rsidRPr="000267D9">
        <w:t xml:space="preserve"> and </w:t>
      </w:r>
      <w:r w:rsidR="00E5655C" w:rsidRPr="000267D9">
        <w:t>uncertainties</w:t>
      </w:r>
      <w:r w:rsidR="009C2499" w:rsidRPr="000267D9">
        <w:t xml:space="preserve"> about </w:t>
      </w:r>
      <w:r w:rsidR="00E5655C" w:rsidRPr="000267D9">
        <w:t xml:space="preserve">whether </w:t>
      </w:r>
      <w:r w:rsidR="009C2499" w:rsidRPr="000267D9">
        <w:t xml:space="preserve">they could actually </w:t>
      </w:r>
      <w:r w:rsidR="00E5655C" w:rsidRPr="000267D9">
        <w:t>exacerbate</w:t>
      </w:r>
      <w:r w:rsidR="009C2499" w:rsidRPr="000267D9">
        <w:t xml:space="preserve"> </w:t>
      </w:r>
      <w:r w:rsidR="00E5655C" w:rsidRPr="000267D9">
        <w:t>socio-spatial</w:t>
      </w:r>
      <w:r w:rsidR="00D846CA" w:rsidRPr="000267D9">
        <w:t xml:space="preserve"> </w:t>
      </w:r>
      <w:r w:rsidR="00E5655C" w:rsidRPr="000267D9">
        <w:t>inequalities</w:t>
      </w:r>
      <w:r w:rsidR="00D846CA" w:rsidRPr="000267D9">
        <w:t xml:space="preserve"> in cities by </w:t>
      </w:r>
      <w:r w:rsidR="00E5655C" w:rsidRPr="000267D9">
        <w:t>aggravating</w:t>
      </w:r>
      <w:r w:rsidR="00D846CA" w:rsidRPr="000267D9">
        <w:t xml:space="preserve"> </w:t>
      </w:r>
      <w:r w:rsidR="00E5655C" w:rsidRPr="000267D9">
        <w:t xml:space="preserve">technocratic governance practices, </w:t>
      </w:r>
      <w:r w:rsidR="00D846CA" w:rsidRPr="000267D9">
        <w:t xml:space="preserve">the </w:t>
      </w:r>
      <w:r w:rsidR="00E5655C" w:rsidRPr="000267D9">
        <w:t>commodification</w:t>
      </w:r>
      <w:r w:rsidR="00D846CA" w:rsidRPr="000267D9">
        <w:t xml:space="preserve"> of urban spaces</w:t>
      </w:r>
      <w:r w:rsidR="00E5655C" w:rsidRPr="000267D9">
        <w:t xml:space="preserve"> and</w:t>
      </w:r>
      <w:r w:rsidR="009C2499" w:rsidRPr="000267D9">
        <w:t xml:space="preserve"> the corporati</w:t>
      </w:r>
      <w:r w:rsidR="00644763" w:rsidRPr="000267D9">
        <w:t>z</w:t>
      </w:r>
      <w:r w:rsidR="009C2499" w:rsidRPr="000267D9">
        <w:t xml:space="preserve">ation </w:t>
      </w:r>
      <w:r w:rsidR="00E5655C" w:rsidRPr="000267D9">
        <w:t>of</w:t>
      </w:r>
      <w:r w:rsidR="009C2499" w:rsidRPr="000267D9">
        <w:t xml:space="preserve"> citizenship </w:t>
      </w:r>
      <w:r w:rsidR="00EF1EA1">
        <w:fldChar w:fldCharType="begin"/>
      </w:r>
      <w:r w:rsidR="00EF1EA1">
        <w:instrText xml:space="preserve"> ADDIN EN.CITE &lt;EndNote&gt;&lt;Cite&gt;&lt;Author&gt;Luque-Ayala&lt;/Author&gt;&lt;Year&gt;2015&lt;/Year&gt;&lt;IDText&gt;Developing a critical understanding of smart urbanism?&lt;/IDText&gt;&lt;DisplayText&gt;(Kitchin, 2015; Luque-Ayala &amp;amp; Marvin, 2015)&lt;/DisplayText&gt;&lt;record&gt;&lt;dates&gt;&lt;pub-dates&gt;&lt;date&gt;2015/09/01&lt;/date&gt;&lt;/pub-dates&gt;&lt;year&gt;2015&lt;/year&gt;&lt;/dates&gt;&lt;urls&gt;&lt;related-urls&gt;&lt;url&gt;http://dx.doi.org/10.1177/0042098015577319&lt;/url&gt;&lt;/related-urls&gt;&lt;/urls&gt;&lt;isbn&gt;0042-0980&lt;/isbn&gt;&lt;titles&gt;&lt;title&gt;Developing a critical understanding of smart urbanism?&lt;/title&gt;&lt;secondary-title&gt;Urban Studies&lt;/secondary-title&gt;&lt;/titles&gt;&lt;pages&gt;2105-2116&lt;/pages&gt;&lt;number&gt;12&lt;/number&gt;&lt;access-date&gt;2017/03/26&lt;/access-date&gt;&lt;contributors&gt;&lt;authors&gt;&lt;author&gt;Luque-Ayala, Andrés&lt;/author&gt;&lt;author&gt;Marvin, Simon&lt;/author&gt;&lt;/authors&gt;&lt;/contributors&gt;&lt;added-date format="utc"&gt;1490530882&lt;/added-date&gt;&lt;ref-type name="Journal Article"&gt;17&lt;/ref-type&gt;&lt;rec-number&gt;34710&lt;/rec-number&gt;&lt;publisher&gt;SAGE Publications&lt;/publisher&gt;&lt;last-updated-date format="utc"&gt;1490530882&lt;/last-updated-date&gt;&lt;electronic-resource-num&gt;10.1177/0042098015577319&lt;/electronic-resource-num&gt;&lt;volume&gt;52&lt;/volume&gt;&lt;/record&gt;&lt;/Cite&gt;&lt;Cite&gt;&lt;Author&gt;Kitchin&lt;/Author&gt;&lt;Year&gt;2015&lt;/Year&gt;&lt;IDText&gt;Making sense of smart cities: addressing present shortcomings&lt;/IDText&gt;&lt;record&gt;&lt;urls&gt;&lt;related-urls&gt;&lt;url&gt;http://dx.doi.org/10.1093/cjres/rsu027&lt;/url&gt;&lt;/related-urls&gt;&lt;/urls&gt;&lt;isbn&gt;1752-1378&lt;/isbn&gt;&lt;titles&gt;&lt;title&gt;Making sense of smart cities: addressing present shortcomings&lt;/title&gt;&lt;secondary-title&gt;Cambridge Journal of Regions, Economy and Society&lt;/secondary-title&gt;&lt;/titles&gt;&lt;pages&gt;131-136&lt;/pages&gt;&lt;number&gt;1&lt;/number&gt;&lt;contributors&gt;&lt;authors&gt;&lt;author&gt;Kitchin, Rob&lt;/author&gt;&lt;/authors&gt;&lt;/contributors&gt;&lt;added-date format="utc"&gt;1490530867&lt;/added-date&gt;&lt;ref-type name="Journal Article"&gt;17&lt;/ref-type&gt;&lt;dates&gt;&lt;year&gt;2015&lt;/year&gt;&lt;/dates&gt;&lt;rec-number&gt;34709&lt;/rec-number&gt;&lt;last-updated-date format="utc"&gt;1490530867&lt;/last-updated-date&gt;&lt;electronic-resource-num&gt;10.1093/cjres/rsu027&lt;/electronic-resource-num&gt;&lt;volume&gt;8&lt;/volume&gt;&lt;/record&gt;&lt;/Cite&gt;&lt;/EndNote&gt;</w:instrText>
      </w:r>
      <w:r w:rsidR="00EF1EA1">
        <w:fldChar w:fldCharType="separate"/>
      </w:r>
      <w:r w:rsidR="00EF1EA1">
        <w:rPr>
          <w:noProof/>
        </w:rPr>
        <w:t>(Kitchin, 2015; Luque-Ayala &amp; Marvin, 2015)</w:t>
      </w:r>
      <w:r w:rsidR="00EF1EA1">
        <w:fldChar w:fldCharType="end"/>
      </w:r>
      <w:r w:rsidR="00E5655C" w:rsidRPr="000267D9">
        <w:t>.</w:t>
      </w:r>
    </w:p>
    <w:p w14:paraId="5CFE6391" w14:textId="0FFBDDEA" w:rsidR="00E75492" w:rsidRDefault="002E1796" w:rsidP="00E75492">
      <w:pPr>
        <w:ind w:firstLine="709"/>
        <w:jc w:val="both"/>
      </w:pPr>
      <w:bookmarkStart w:id="2" w:name="_Hlk529906679"/>
      <w:r w:rsidRPr="000267D9">
        <w:t xml:space="preserve">The case of </w:t>
      </w:r>
      <w:r w:rsidR="007D3864">
        <w:t>São Paulo</w:t>
      </w:r>
      <w:r w:rsidRPr="000267D9">
        <w:t xml:space="preserve"> helps illustrate how the </w:t>
      </w:r>
      <w:r w:rsidR="00DC3951" w:rsidRPr="000267D9">
        <w:t xml:space="preserve">‘viable future’ that emerges from this new urban politics </w:t>
      </w:r>
      <w:r w:rsidR="00EA43EC" w:rsidRPr="000267D9">
        <w:t>is neither determined nor</w:t>
      </w:r>
      <w:r w:rsidR="00DC3951" w:rsidRPr="000267D9">
        <w:t xml:space="preserve"> necessarily positive</w:t>
      </w:r>
      <w:r w:rsidR="00EA43EC" w:rsidRPr="000267D9">
        <w:t xml:space="preserve"> but a result from political struggle</w:t>
      </w:r>
      <w:r w:rsidR="00215697">
        <w:t>s</w:t>
      </w:r>
      <w:r w:rsidR="00EA43EC" w:rsidRPr="000267D9">
        <w:t>.</w:t>
      </w:r>
      <w:r w:rsidRPr="000267D9">
        <w:t xml:space="preserve"> </w:t>
      </w:r>
      <w:r w:rsidR="00EA43EC" w:rsidRPr="000267D9">
        <w:t xml:space="preserve">At least in São Paulo, the effects of the demonstrations of June </w:t>
      </w:r>
      <w:r w:rsidR="00215697">
        <w:t xml:space="preserve">2013 </w:t>
      </w:r>
      <w:r w:rsidR="00EA43EC" w:rsidRPr="000267D9">
        <w:t>were largely in favour of healthier and more sustainable transport system, from the immediate effect of reversing raises in the public transport fare</w:t>
      </w:r>
      <w:r w:rsidR="00D70967" w:rsidRPr="000267D9">
        <w:t>,</w:t>
      </w:r>
      <w:r w:rsidR="00EA43EC" w:rsidRPr="000267D9">
        <w:t xml:space="preserve"> to the impulse in the prioritization of urban mobility in the political agenda</w:t>
      </w:r>
      <w:r w:rsidR="000D0FF9" w:rsidRPr="000267D9">
        <w:t>. This impulse contributed to</w:t>
      </w:r>
      <w:r w:rsidR="00EA43EC" w:rsidRPr="000267D9">
        <w:t xml:space="preserve"> the creation of new </w:t>
      </w:r>
      <w:r w:rsidR="005D1B7A" w:rsidRPr="000267D9">
        <w:t xml:space="preserve">mechanisms for </w:t>
      </w:r>
      <w:r w:rsidR="00EA43EC" w:rsidRPr="000267D9">
        <w:t xml:space="preserve">social </w:t>
      </w:r>
      <w:r w:rsidR="005D1B7A" w:rsidRPr="000267D9">
        <w:t>appropriation of the public space</w:t>
      </w:r>
      <w:r w:rsidR="00EA43EC" w:rsidRPr="000267D9">
        <w:t xml:space="preserve">, </w:t>
      </w:r>
      <w:r w:rsidR="005D1B7A" w:rsidRPr="000267D9">
        <w:t xml:space="preserve">financial </w:t>
      </w:r>
      <w:r w:rsidR="00EA43EC" w:rsidRPr="000267D9">
        <w:t>investments</w:t>
      </w:r>
      <w:r w:rsidR="005D1B7A" w:rsidRPr="000267D9">
        <w:t xml:space="preserve"> to facilitate non-motorized transport and enhance public transport quality, stronger efforts to tackle </w:t>
      </w:r>
      <w:r w:rsidR="00EA43EC" w:rsidRPr="000267D9">
        <w:t xml:space="preserve">corruption and demand transparency in future </w:t>
      </w:r>
      <w:r w:rsidR="005D1B7A" w:rsidRPr="000267D9">
        <w:t xml:space="preserve">transport </w:t>
      </w:r>
      <w:r w:rsidR="00EA43EC" w:rsidRPr="000267D9">
        <w:t>contracts</w:t>
      </w:r>
      <w:r w:rsidR="005D1B7A" w:rsidRPr="000267D9">
        <w:t>, and direct social participation in the development of policies, such as the São Paulo City Urban Mobility Plan</w:t>
      </w:r>
      <w:r w:rsidR="00EA43EC" w:rsidRPr="000267D9">
        <w:t>.</w:t>
      </w:r>
      <w:r w:rsidR="008F63F4">
        <w:t xml:space="preserve"> </w:t>
      </w:r>
      <w:r w:rsidR="008E1728">
        <w:t>P</w:t>
      </w:r>
      <w:r w:rsidR="008E1728" w:rsidRPr="008F63F4">
        <w:t>olicymakers and practitioners in transport, housing, urban planning and welfare development</w:t>
      </w:r>
      <w:r w:rsidR="008E1728">
        <w:t xml:space="preserve"> should also guide their practices towards </w:t>
      </w:r>
      <w:r w:rsidR="008E1728" w:rsidRPr="008F63F4">
        <w:t xml:space="preserve">participatory, inclusive and sustainable policies, contributing to the creation of a just city. </w:t>
      </w:r>
      <w:r w:rsidR="008E1728">
        <w:t xml:space="preserve"> </w:t>
      </w:r>
      <w:r w:rsidR="00E75492" w:rsidRPr="00E75492">
        <w:t>Finally, policy makers and practitioners</w:t>
      </w:r>
      <w:r w:rsidR="00E75492">
        <w:t xml:space="preserve"> have a crucial role in steering urban and transport policies towards a better integration between transport and land-use planning, the prioritization of more sustainable non-motorized and public transportation modes, and the prioritization of expanding transport accessibility of </w:t>
      </w:r>
      <w:r w:rsidR="00E75492" w:rsidRPr="00E75492">
        <w:t>low</w:t>
      </w:r>
      <w:r w:rsidR="00E75492">
        <w:t>-</w:t>
      </w:r>
      <w:r w:rsidR="00E75492" w:rsidRPr="00E75492">
        <w:t>income and socially disadvantaged</w:t>
      </w:r>
      <w:r w:rsidR="00E75492">
        <w:t xml:space="preserve"> groups, who are often the most dependent of public and active transport modes.</w:t>
      </w:r>
    </w:p>
    <w:bookmarkEnd w:id="2"/>
    <w:p w14:paraId="0D136F5B" w14:textId="21650451" w:rsidR="00E75492" w:rsidRDefault="00E75492" w:rsidP="00E75492">
      <w:pPr>
        <w:ind w:firstLine="709"/>
        <w:jc w:val="both"/>
      </w:pPr>
    </w:p>
    <w:p w14:paraId="7ADB0302" w14:textId="55071DEA" w:rsidR="008E1728" w:rsidRPr="000267D9" w:rsidRDefault="008E1728" w:rsidP="008E1728">
      <w:pPr>
        <w:ind w:firstLine="709"/>
        <w:jc w:val="both"/>
      </w:pPr>
    </w:p>
    <w:p w14:paraId="3002646C" w14:textId="17D25386" w:rsidR="00EA43EC" w:rsidRPr="000267D9" w:rsidRDefault="00EA43EC" w:rsidP="002E1796">
      <w:pPr>
        <w:ind w:firstLine="709"/>
        <w:jc w:val="both"/>
      </w:pPr>
    </w:p>
    <w:p w14:paraId="7040DBBE" w14:textId="77777777" w:rsidR="003D55B5" w:rsidRDefault="003D55B5">
      <w:pPr>
        <w:spacing w:after="200" w:line="276" w:lineRule="auto"/>
        <w:rPr>
          <w:rFonts w:cs="Arial"/>
          <w:b/>
          <w:bCs/>
          <w:kern w:val="32"/>
          <w:szCs w:val="32"/>
        </w:rPr>
      </w:pPr>
      <w:r>
        <w:br w:type="page"/>
      </w:r>
    </w:p>
    <w:p w14:paraId="3BFA3803" w14:textId="229CB10C" w:rsidR="00585922" w:rsidRPr="00AF787F" w:rsidRDefault="000A3733" w:rsidP="00552EED">
      <w:pPr>
        <w:pStyle w:val="Heading1"/>
        <w:ind w:left="360"/>
        <w:rPr>
          <w:lang w:val="pt-BR"/>
        </w:rPr>
      </w:pPr>
      <w:r w:rsidRPr="00AF787F">
        <w:rPr>
          <w:lang w:val="pt-BR"/>
        </w:rPr>
        <w:t>References</w:t>
      </w:r>
    </w:p>
    <w:p w14:paraId="3F1A4DB2" w14:textId="301FF753" w:rsidR="00943748" w:rsidRPr="009D0C79" w:rsidRDefault="00321DEA" w:rsidP="003D55B5">
      <w:pPr>
        <w:pStyle w:val="EndNoteBibliography"/>
        <w:spacing w:line="276" w:lineRule="auto"/>
        <w:ind w:left="720" w:hanging="720"/>
        <w:jc w:val="both"/>
        <w:rPr>
          <w:lang w:val="en-GB"/>
        </w:rPr>
      </w:pPr>
      <w:r w:rsidRPr="003D55B5">
        <w:rPr>
          <w:lang w:val="en-GB"/>
        </w:rPr>
        <w:fldChar w:fldCharType="begin"/>
      </w:r>
      <w:r w:rsidR="00585922" w:rsidRPr="003D55B5">
        <w:rPr>
          <w:lang w:val="pt-BR"/>
        </w:rPr>
        <w:instrText xml:space="preserve"> ADDIN EN.REFLIST </w:instrText>
      </w:r>
      <w:r w:rsidRPr="003D55B5">
        <w:rPr>
          <w:lang w:val="en-GB"/>
        </w:rPr>
        <w:fldChar w:fldCharType="separate"/>
      </w:r>
      <w:r w:rsidR="00943748" w:rsidRPr="003D55B5">
        <w:rPr>
          <w:lang w:val="pt-BR"/>
        </w:rPr>
        <w:t xml:space="preserve">Amore, C. S., Shimbo, L. c. Z., &amp; Rufino, M. B. C. (2015). </w:t>
      </w:r>
      <w:r w:rsidR="00943748" w:rsidRPr="003D55B5">
        <w:rPr>
          <w:i/>
          <w:lang w:val="pt-BR"/>
        </w:rPr>
        <w:t>Minha Casa… E a cidade? Avaliação do Programa Minha Casa Minha Vida em seis estados brasileiros</w:t>
      </w:r>
      <w:r w:rsidR="00943748" w:rsidRPr="003D55B5">
        <w:rPr>
          <w:lang w:val="pt-BR"/>
        </w:rPr>
        <w:t xml:space="preserve">. </w:t>
      </w:r>
      <w:r w:rsidR="00943748" w:rsidRPr="009D0C79">
        <w:rPr>
          <w:lang w:val="en-GB"/>
        </w:rPr>
        <w:t>Rio de Janeiro: Letra Capital.</w:t>
      </w:r>
    </w:p>
    <w:p w14:paraId="34C24E5A" w14:textId="77777777" w:rsidR="00F47D32" w:rsidRPr="00B67382" w:rsidRDefault="00F47D32" w:rsidP="00F47D32">
      <w:pPr>
        <w:pStyle w:val="EndNoteBibliography"/>
        <w:ind w:left="720" w:hanging="720"/>
        <w:jc w:val="both"/>
      </w:pPr>
      <w:r w:rsidRPr="00B67382">
        <w:t xml:space="preserve">Anthony, D. W. (2010). </w:t>
      </w:r>
      <w:r w:rsidRPr="00B67382">
        <w:rPr>
          <w:i/>
        </w:rPr>
        <w:t>The horse, the wheel, and language: How Bronze-Age riders from the eurasian steppes shaped the modern world</w:t>
      </w:r>
      <w:r w:rsidRPr="00B67382">
        <w:t>. New Jersey: Princeton University Press.</w:t>
      </w:r>
    </w:p>
    <w:p w14:paraId="372D769F" w14:textId="77777777" w:rsidR="00943748" w:rsidRPr="003D55B5" w:rsidRDefault="00943748" w:rsidP="003D55B5">
      <w:pPr>
        <w:pStyle w:val="EndNoteBibliography"/>
        <w:spacing w:line="276" w:lineRule="auto"/>
        <w:ind w:left="720" w:hanging="720"/>
        <w:jc w:val="both"/>
        <w:rPr>
          <w:lang w:val="pt-BR"/>
        </w:rPr>
      </w:pPr>
      <w:r w:rsidRPr="009D0C79">
        <w:rPr>
          <w:lang w:val="en-GB"/>
        </w:rPr>
        <w:t xml:space="preserve">Balbim, R. O., Krause, C. O., &amp; Linke, C. C. O. (2016). </w:t>
      </w:r>
      <w:r w:rsidRPr="003D55B5">
        <w:rPr>
          <w:lang w:val="pt-BR"/>
        </w:rPr>
        <w:t xml:space="preserve">Cidade e movimento: mobilidades e interações no desenvolvimento urbano. </w:t>
      </w:r>
    </w:p>
    <w:p w14:paraId="520931C0" w14:textId="3C68F3F4" w:rsidR="00943748" w:rsidRPr="003D55B5" w:rsidRDefault="00943748" w:rsidP="003D55B5">
      <w:pPr>
        <w:pStyle w:val="EndNoteBibliography"/>
        <w:spacing w:line="276" w:lineRule="auto"/>
        <w:ind w:left="720" w:hanging="720"/>
        <w:jc w:val="both"/>
      </w:pPr>
      <w:r w:rsidRPr="003D55B5">
        <w:t xml:space="preserve">Banister, D. (2011). The trilogy of distance, speed and time. </w:t>
      </w:r>
      <w:r w:rsidRPr="003D55B5">
        <w:rPr>
          <w:i/>
        </w:rPr>
        <w:t>Journal of Transport Geography, 19</w:t>
      </w:r>
      <w:r w:rsidRPr="003D55B5">
        <w:t>(4), 950-959. doi:</w:t>
      </w:r>
      <w:hyperlink r:id="rId10" w:history="1">
        <w:r w:rsidRPr="003D55B5">
          <w:rPr>
            <w:rStyle w:val="Hyperlink"/>
          </w:rPr>
          <w:t>http://dx.doi.org/10.1016/j.jtrangeo.2010.12.004</w:t>
        </w:r>
      </w:hyperlink>
    </w:p>
    <w:p w14:paraId="1DD7A1A6" w14:textId="62ED270F" w:rsidR="00943748" w:rsidRDefault="00943748" w:rsidP="003D55B5">
      <w:pPr>
        <w:pStyle w:val="EndNoteBibliography"/>
        <w:spacing w:line="276" w:lineRule="auto"/>
        <w:ind w:left="720" w:hanging="720"/>
        <w:jc w:val="both"/>
        <w:rPr>
          <w:rStyle w:val="Hyperlink"/>
        </w:rPr>
      </w:pPr>
      <w:r w:rsidRPr="003D55B5">
        <w:t xml:space="preserve">BBC News. (2015). Brazil unrest: 'Million' join protests in 100 cities. Retrieved from </w:t>
      </w:r>
      <w:hyperlink r:id="rId11" w:history="1">
        <w:r w:rsidRPr="003D55B5">
          <w:rPr>
            <w:rStyle w:val="Hyperlink"/>
          </w:rPr>
          <w:t>http://www.bbc.co.uk/news/world-latin-america-22992410</w:t>
        </w:r>
      </w:hyperlink>
    </w:p>
    <w:p w14:paraId="79DA3CCE" w14:textId="77777777" w:rsidR="00943748" w:rsidRPr="00F46737" w:rsidRDefault="00943748" w:rsidP="003D55B5">
      <w:pPr>
        <w:pStyle w:val="EndNoteBibliography"/>
        <w:spacing w:line="276" w:lineRule="auto"/>
        <w:ind w:left="720" w:hanging="720"/>
        <w:jc w:val="both"/>
        <w:rPr>
          <w:lang w:val="fr-CH"/>
        </w:rPr>
      </w:pPr>
      <w:r w:rsidRPr="003D55B5">
        <w:t xml:space="preserve">Bell, M. L., Davis, D. L., Gouveia, N., Borja-Aburto, V. H., &amp; Cifuentes, L. A. (2006). The avoidable health effects of air pollution in three Latin American cities: Santiago, Sao Paulo, and Mexico City. </w:t>
      </w:r>
      <w:r w:rsidRPr="00F46737">
        <w:rPr>
          <w:i/>
          <w:lang w:val="fr-CH"/>
        </w:rPr>
        <w:t>Environ Res, 100</w:t>
      </w:r>
      <w:r w:rsidRPr="00F46737">
        <w:rPr>
          <w:lang w:val="fr-CH"/>
        </w:rPr>
        <w:t>(3), 431-440. doi:10.1016/j.envres.2005.08.002</w:t>
      </w:r>
    </w:p>
    <w:p w14:paraId="0908AFA0" w14:textId="77777777" w:rsidR="00943748" w:rsidRPr="003D55B5" w:rsidRDefault="00943748" w:rsidP="003D55B5">
      <w:pPr>
        <w:pStyle w:val="EndNoteBibliography"/>
        <w:spacing w:line="276" w:lineRule="auto"/>
        <w:ind w:left="720" w:hanging="720"/>
        <w:jc w:val="both"/>
      </w:pPr>
      <w:r w:rsidRPr="00F46737">
        <w:rPr>
          <w:lang w:val="fr-CH"/>
        </w:rPr>
        <w:t xml:space="preserve">Bonnefon, J.-F., Shariff, A., &amp; Rahwan, I. (2016). </w:t>
      </w:r>
      <w:r w:rsidRPr="003D55B5">
        <w:t xml:space="preserve">The social dilemma of autonomous vehicles. </w:t>
      </w:r>
      <w:r w:rsidRPr="003D55B5">
        <w:rPr>
          <w:i/>
        </w:rPr>
        <w:t>Science, 352</w:t>
      </w:r>
      <w:r w:rsidRPr="003D55B5">
        <w:t xml:space="preserve">(6293), 1573. </w:t>
      </w:r>
    </w:p>
    <w:p w14:paraId="7069D856" w14:textId="4D821A24" w:rsidR="00943748" w:rsidRDefault="00943748" w:rsidP="003D55B5">
      <w:pPr>
        <w:pStyle w:val="EndNoteBibliography"/>
        <w:spacing w:line="276" w:lineRule="auto"/>
        <w:ind w:left="720" w:hanging="720"/>
        <w:jc w:val="both"/>
        <w:rPr>
          <w:lang w:val="pt-BR"/>
        </w:rPr>
      </w:pPr>
      <w:r w:rsidRPr="003D55B5">
        <w:t xml:space="preserve">Brenner, N., Marcuse, P., &amp; Mayer, M. (2009). Cities for people, not for profit. </w:t>
      </w:r>
      <w:r w:rsidRPr="003D55B5">
        <w:rPr>
          <w:i/>
          <w:lang w:val="pt-BR"/>
        </w:rPr>
        <w:t>City, 13</w:t>
      </w:r>
      <w:r w:rsidRPr="003D55B5">
        <w:rPr>
          <w:lang w:val="pt-BR"/>
        </w:rPr>
        <w:t xml:space="preserve">(2-3), 176-184. </w:t>
      </w:r>
    </w:p>
    <w:p w14:paraId="1331B0B2" w14:textId="6F6FA0C1" w:rsidR="00A0541C" w:rsidRPr="003D55B5" w:rsidRDefault="00A0541C" w:rsidP="003D55B5">
      <w:pPr>
        <w:pStyle w:val="EndNoteBibliography"/>
        <w:spacing w:line="276" w:lineRule="auto"/>
        <w:ind w:left="720" w:hanging="720"/>
        <w:jc w:val="both"/>
        <w:rPr>
          <w:lang w:val="pt-BR"/>
        </w:rPr>
      </w:pPr>
      <w:r w:rsidRPr="00A0541C">
        <w:rPr>
          <w:lang w:val="pt-BR"/>
        </w:rPr>
        <w:t>Bueno, E</w:t>
      </w:r>
      <w:r>
        <w:rPr>
          <w:lang w:val="pt-BR"/>
        </w:rPr>
        <w:t xml:space="preserve">. (1999). </w:t>
      </w:r>
      <w:r w:rsidRPr="00A0541C">
        <w:rPr>
          <w:i/>
          <w:lang w:val="pt-BR"/>
        </w:rPr>
        <w:t>Capitães do Brasil: a saga dos primeiros colonizadores.</w:t>
      </w:r>
      <w:r w:rsidRPr="00A0541C">
        <w:rPr>
          <w:lang w:val="pt-BR"/>
        </w:rPr>
        <w:t xml:space="preserve"> Rio de Janeiro: Objetiva.</w:t>
      </w:r>
    </w:p>
    <w:p w14:paraId="17604AEB" w14:textId="210EC6DF" w:rsidR="00DF2CF3" w:rsidRPr="003D55B5" w:rsidRDefault="00DF2CF3" w:rsidP="003D55B5">
      <w:pPr>
        <w:pStyle w:val="EndNoteBibliography"/>
        <w:spacing w:line="276" w:lineRule="auto"/>
        <w:ind w:left="720" w:hanging="720"/>
        <w:jc w:val="both"/>
        <w:rPr>
          <w:lang w:val="pt-BR"/>
        </w:rPr>
      </w:pPr>
      <w:r w:rsidRPr="00DF2CF3">
        <w:rPr>
          <w:lang w:val="pt-BR"/>
        </w:rPr>
        <w:t>Carvalho, C. H. R., Gomide, A., Pereira, R. H. M., Mation, L. F., Balbim, R., Lima Neto, V. C., . . . Guedes, E. P. (2013). Tarifação e financiamento do transporte público urbano (Nota Técnica No. 2). Instituto de Pesquisa Econômica Aplicada - IPEA. Retrieved from http://repositorio.ipea.gov.br/handle/11058/1365</w:t>
      </w:r>
    </w:p>
    <w:p w14:paraId="048895C8" w14:textId="77777777" w:rsidR="00943748" w:rsidRPr="003D55B5" w:rsidRDefault="00943748" w:rsidP="003D55B5">
      <w:pPr>
        <w:pStyle w:val="EndNoteBibliography"/>
        <w:spacing w:line="276" w:lineRule="auto"/>
        <w:ind w:left="720" w:hanging="720"/>
        <w:jc w:val="both"/>
      </w:pPr>
      <w:r w:rsidRPr="003D55B5">
        <w:t xml:space="preserve">Chakravarthy, M. V., &amp; Booth, F. W. (2004). Eating, exercise, and "thrifty" genotypes: connecting the dots toward an evolutionary understanding of modern chronic diseases. </w:t>
      </w:r>
      <w:r w:rsidRPr="003D55B5">
        <w:rPr>
          <w:i/>
        </w:rPr>
        <w:t>J Appl Physiol (1985), 96</w:t>
      </w:r>
      <w:r w:rsidRPr="003D55B5">
        <w:t>(1), 3-10. doi:10.1152/japplphysiol.00757.2003</w:t>
      </w:r>
    </w:p>
    <w:p w14:paraId="5FF67BE9" w14:textId="77777777" w:rsidR="00943748" w:rsidRPr="003D55B5" w:rsidRDefault="00943748" w:rsidP="003D55B5">
      <w:pPr>
        <w:pStyle w:val="EndNoteBibliography"/>
        <w:spacing w:line="276" w:lineRule="auto"/>
        <w:ind w:left="720" w:hanging="720"/>
        <w:jc w:val="both"/>
      </w:pPr>
      <w:r w:rsidRPr="003D55B5">
        <w:t xml:space="preserve">Commission on Social Determinants of Health. (2008). </w:t>
      </w:r>
      <w:r w:rsidRPr="003D55B5">
        <w:rPr>
          <w:i/>
        </w:rPr>
        <w:t>Closing the Gap in a Generation: Health Equity Through Action on the Social Determinants of Health : Commission on Social Determinants of Health Final Report</w:t>
      </w:r>
      <w:r w:rsidRPr="003D55B5">
        <w:t>: World Health Organization.</w:t>
      </w:r>
    </w:p>
    <w:p w14:paraId="7118BABF" w14:textId="64E625A8" w:rsidR="00943748" w:rsidRDefault="00943748" w:rsidP="003D55B5">
      <w:pPr>
        <w:pStyle w:val="EndNoteBibliography"/>
        <w:spacing w:line="276" w:lineRule="auto"/>
        <w:ind w:left="720" w:hanging="720"/>
        <w:jc w:val="both"/>
        <w:rPr>
          <w:lang w:val="pt-BR"/>
        </w:rPr>
      </w:pPr>
      <w:r w:rsidRPr="003D55B5">
        <w:rPr>
          <w:lang w:val="pt-BR"/>
        </w:rPr>
        <w:t xml:space="preserve">Companhia de Engenharia de Tráfego. (2012). </w:t>
      </w:r>
      <w:r w:rsidRPr="003D55B5">
        <w:rPr>
          <w:i/>
          <w:lang w:val="pt-BR"/>
        </w:rPr>
        <w:t>Acidentes de Trânsito no Município de São Paulo: Relatório Anual 2012</w:t>
      </w:r>
      <w:r w:rsidRPr="003D55B5">
        <w:rPr>
          <w:lang w:val="pt-BR"/>
        </w:rPr>
        <w:t xml:space="preserve">. </w:t>
      </w:r>
    </w:p>
    <w:p w14:paraId="6C3F8E45" w14:textId="135499F9" w:rsidR="00D87897" w:rsidRPr="003D55B5" w:rsidRDefault="00D87897" w:rsidP="00D87897">
      <w:pPr>
        <w:pStyle w:val="EndNoteBibliography"/>
        <w:spacing w:line="276" w:lineRule="auto"/>
        <w:ind w:left="720" w:hanging="720"/>
        <w:jc w:val="both"/>
        <w:rPr>
          <w:lang w:val="pt-BR"/>
        </w:rPr>
      </w:pPr>
      <w:r w:rsidRPr="00D87897">
        <w:rPr>
          <w:lang w:val="pt-BR"/>
        </w:rPr>
        <w:t>Conde</w:t>
      </w:r>
      <w:r>
        <w:rPr>
          <w:lang w:val="pt-BR"/>
        </w:rPr>
        <w:t>,</w:t>
      </w:r>
      <w:r w:rsidRPr="00D87897">
        <w:rPr>
          <w:lang w:val="pt-BR"/>
        </w:rPr>
        <w:t xml:space="preserve"> W</w:t>
      </w:r>
      <w:r>
        <w:rPr>
          <w:lang w:val="pt-BR"/>
        </w:rPr>
        <w:t>.</w:t>
      </w:r>
      <w:r w:rsidRPr="00D87897">
        <w:rPr>
          <w:lang w:val="pt-BR"/>
        </w:rPr>
        <w:t>L</w:t>
      </w:r>
      <w:r>
        <w:rPr>
          <w:lang w:val="pt-BR"/>
        </w:rPr>
        <w:t>.</w:t>
      </w:r>
      <w:r w:rsidRPr="00D87897">
        <w:rPr>
          <w:lang w:val="pt-BR"/>
        </w:rPr>
        <w:t>, Monteiro</w:t>
      </w:r>
      <w:r>
        <w:rPr>
          <w:lang w:val="pt-BR"/>
        </w:rPr>
        <w:t>,</w:t>
      </w:r>
      <w:r w:rsidRPr="00D87897">
        <w:rPr>
          <w:lang w:val="pt-BR"/>
        </w:rPr>
        <w:t xml:space="preserve"> C</w:t>
      </w:r>
      <w:r>
        <w:rPr>
          <w:lang w:val="pt-BR"/>
        </w:rPr>
        <w:t>.</w:t>
      </w:r>
      <w:r w:rsidRPr="00D87897">
        <w:rPr>
          <w:lang w:val="pt-BR"/>
        </w:rPr>
        <w:t xml:space="preserve">A. </w:t>
      </w:r>
      <w:r>
        <w:rPr>
          <w:lang w:val="pt-BR"/>
        </w:rPr>
        <w:t xml:space="preserve">(2014). </w:t>
      </w:r>
      <w:r w:rsidRPr="009D0C79">
        <w:rPr>
          <w:lang w:val="en-GB"/>
        </w:rPr>
        <w:t xml:space="preserve">Nutrition transition and double burden of undernutrition and excess of weight in Brazil. </w:t>
      </w:r>
      <w:r w:rsidRPr="00D87897">
        <w:rPr>
          <w:i/>
          <w:lang w:val="pt-BR"/>
        </w:rPr>
        <w:t>Am J Clin Nutr</w:t>
      </w:r>
      <w:r>
        <w:rPr>
          <w:lang w:val="pt-BR"/>
        </w:rPr>
        <w:t xml:space="preserve">, </w:t>
      </w:r>
      <w:r w:rsidRPr="00D87897">
        <w:rPr>
          <w:lang w:val="pt-BR"/>
        </w:rPr>
        <w:t>100(6)</w:t>
      </w:r>
      <w:r>
        <w:rPr>
          <w:lang w:val="pt-BR"/>
        </w:rPr>
        <w:t xml:space="preserve">, </w:t>
      </w:r>
      <w:r w:rsidRPr="00D87897">
        <w:rPr>
          <w:lang w:val="pt-BR"/>
        </w:rPr>
        <w:t>1617S-22S</w:t>
      </w:r>
      <w:r>
        <w:rPr>
          <w:lang w:val="pt-BR"/>
        </w:rPr>
        <w:t>.</w:t>
      </w:r>
    </w:p>
    <w:p w14:paraId="478D85D6" w14:textId="77777777" w:rsidR="00943748" w:rsidRPr="003D55B5" w:rsidRDefault="00943748" w:rsidP="003D55B5">
      <w:pPr>
        <w:pStyle w:val="EndNoteBibliography"/>
        <w:spacing w:line="276" w:lineRule="auto"/>
        <w:ind w:left="720" w:hanging="720"/>
        <w:jc w:val="both"/>
        <w:rPr>
          <w:lang w:val="pt-BR"/>
        </w:rPr>
      </w:pPr>
      <w:r w:rsidRPr="003D55B5">
        <w:rPr>
          <w:lang w:val="pt-BR"/>
        </w:rPr>
        <w:t xml:space="preserve">de Sa, T. H., Garcia, L. M., &amp; Claro, R. M. (2014). </w:t>
      </w:r>
      <w:r w:rsidRPr="003D55B5">
        <w:t xml:space="preserve">Frequency, distribution and time trends of types of leisure-time physical activity in Brazil, 2006-2012. </w:t>
      </w:r>
      <w:r w:rsidRPr="003D55B5">
        <w:rPr>
          <w:i/>
          <w:lang w:val="pt-BR"/>
        </w:rPr>
        <w:t>Int J Public Health, 59</w:t>
      </w:r>
      <w:r w:rsidRPr="003D55B5">
        <w:rPr>
          <w:lang w:val="pt-BR"/>
        </w:rPr>
        <w:t>(6), 975-982. doi:10.1007/s00038-014-0590-6</w:t>
      </w:r>
    </w:p>
    <w:p w14:paraId="0A17ECA2" w14:textId="77777777" w:rsidR="00943748" w:rsidRPr="003D55B5" w:rsidRDefault="00943748" w:rsidP="003D55B5">
      <w:pPr>
        <w:pStyle w:val="EndNoteBibliography"/>
        <w:spacing w:line="276" w:lineRule="auto"/>
        <w:ind w:left="720" w:hanging="720"/>
        <w:jc w:val="both"/>
        <w:rPr>
          <w:lang w:val="pt-BR"/>
        </w:rPr>
      </w:pPr>
      <w:r w:rsidRPr="003D55B5">
        <w:rPr>
          <w:lang w:val="pt-BR"/>
        </w:rPr>
        <w:t xml:space="preserve">Diwan, P. (2007). </w:t>
      </w:r>
      <w:r w:rsidRPr="003D55B5">
        <w:rPr>
          <w:i/>
          <w:lang w:val="pt-BR"/>
        </w:rPr>
        <w:t>Raça pura: uma história da eugenia no Brasil e no mundo</w:t>
      </w:r>
      <w:r w:rsidRPr="003D55B5">
        <w:rPr>
          <w:lang w:val="pt-BR"/>
        </w:rPr>
        <w:t>: Editora Contexto.</w:t>
      </w:r>
    </w:p>
    <w:p w14:paraId="32BB5E1A" w14:textId="598C7154" w:rsidR="00943748" w:rsidRDefault="00943748" w:rsidP="003D55B5">
      <w:pPr>
        <w:pStyle w:val="EndNoteBibliography"/>
        <w:spacing w:line="276" w:lineRule="auto"/>
        <w:ind w:left="720" w:hanging="720"/>
        <w:jc w:val="both"/>
      </w:pPr>
      <w:r w:rsidRPr="00F46737">
        <w:rPr>
          <w:lang w:val="en-GB"/>
        </w:rPr>
        <w:t xml:space="preserve">Dora, C., Haines, A., Balbus, J., Fletcher, E., Adair-Rohani, H., Alabaster, G., . . . Neira, M. (2014). </w:t>
      </w:r>
      <w:r w:rsidRPr="003D55B5">
        <w:t xml:space="preserve">Indicators linking health and sustainability in the post-2015 development agenda. </w:t>
      </w:r>
      <w:r w:rsidRPr="003D55B5">
        <w:rPr>
          <w:i/>
        </w:rPr>
        <w:t>Lancet</w:t>
      </w:r>
      <w:r w:rsidRPr="003D55B5">
        <w:t>. doi:10.1016/s0140-6736(14)60605-x</w:t>
      </w:r>
    </w:p>
    <w:p w14:paraId="06FD657E" w14:textId="77777777" w:rsidR="00F47D32" w:rsidRPr="0074303B" w:rsidRDefault="00F47D32" w:rsidP="00F47D32">
      <w:pPr>
        <w:pStyle w:val="EndNoteBibliography"/>
        <w:ind w:left="720" w:hanging="720"/>
        <w:jc w:val="both"/>
        <w:rPr>
          <w:lang w:val="pt-BR"/>
        </w:rPr>
      </w:pPr>
      <w:r w:rsidRPr="00B67382">
        <w:t xml:space="preserve">Edwards, A. M., Phillips, R. A., Watkins, N. W., Freeman, M. P., Murphy, E. J., Afanasyev, V., . . . Viswanathan, G. M. (2007). Revisiting Lévy flight search patterns of wandering albatrosses, bumblebees and deer. </w:t>
      </w:r>
      <w:r w:rsidRPr="0074303B">
        <w:rPr>
          <w:i/>
          <w:lang w:val="pt-BR"/>
        </w:rPr>
        <w:t>Nature, 449</w:t>
      </w:r>
      <w:r w:rsidRPr="0074303B">
        <w:rPr>
          <w:lang w:val="pt-BR"/>
        </w:rPr>
        <w:t>(7165), 1044-1048. doi:10.1038/nature06199</w:t>
      </w:r>
    </w:p>
    <w:p w14:paraId="49C772F6" w14:textId="77777777" w:rsidR="00E90495" w:rsidRPr="003D55B5" w:rsidRDefault="00E90495" w:rsidP="00E90495">
      <w:pPr>
        <w:pStyle w:val="EndNoteBibliography"/>
        <w:spacing w:line="276" w:lineRule="auto"/>
        <w:ind w:left="720" w:hanging="720"/>
        <w:jc w:val="both"/>
      </w:pPr>
      <w:r w:rsidRPr="009D0C79">
        <w:rPr>
          <w:lang w:val="pt-BR"/>
        </w:rPr>
        <w:t xml:space="preserve">Estadao (2013). Haddad e Alckmin anunciam redução de tarifas do transporte público em SP. </w:t>
      </w:r>
      <w:r>
        <w:t xml:space="preserve">Retrieved from: </w:t>
      </w:r>
      <w:r w:rsidRPr="00E90495">
        <w:t>https://politica.estadao.com.br/noticias/geral,haddad-e-alckmin-anunciam-reducao-de-tarifas-do-transporte-publico-em-sp,1044416</w:t>
      </w:r>
    </w:p>
    <w:p w14:paraId="38ED08FA" w14:textId="77777777" w:rsidR="00943748" w:rsidRPr="003D55B5" w:rsidRDefault="00943748" w:rsidP="003D55B5">
      <w:pPr>
        <w:pStyle w:val="EndNoteBibliography"/>
        <w:spacing w:line="276" w:lineRule="auto"/>
        <w:ind w:left="720" w:hanging="720"/>
        <w:jc w:val="both"/>
      </w:pPr>
      <w:r w:rsidRPr="003D55B5">
        <w:t xml:space="preserve">Fainstein, S. S. (2010). </w:t>
      </w:r>
      <w:r w:rsidRPr="003D55B5">
        <w:rPr>
          <w:i/>
        </w:rPr>
        <w:t>The Just City</w:t>
      </w:r>
      <w:r w:rsidRPr="003D55B5">
        <w:t>: Cornell University Press.</w:t>
      </w:r>
    </w:p>
    <w:p w14:paraId="5BB75485" w14:textId="77777777" w:rsidR="00943748" w:rsidRPr="003D55B5" w:rsidRDefault="00943748" w:rsidP="003D55B5">
      <w:pPr>
        <w:pStyle w:val="EndNoteBibliography"/>
        <w:spacing w:line="276" w:lineRule="auto"/>
        <w:ind w:left="720" w:hanging="720"/>
        <w:jc w:val="both"/>
        <w:rPr>
          <w:lang w:val="pt-BR"/>
        </w:rPr>
      </w:pPr>
      <w:r w:rsidRPr="003D55B5">
        <w:rPr>
          <w:lang w:val="pt-BR"/>
        </w:rPr>
        <w:t xml:space="preserve">Fernandes, F. (2013). </w:t>
      </w:r>
      <w:r w:rsidRPr="003D55B5">
        <w:rPr>
          <w:i/>
          <w:lang w:val="pt-BR"/>
        </w:rPr>
        <w:t>Brancos e Negros em São Paulo</w:t>
      </w:r>
      <w:r w:rsidRPr="003D55B5">
        <w:rPr>
          <w:lang w:val="pt-BR"/>
        </w:rPr>
        <w:t>: Global Editora.</w:t>
      </w:r>
    </w:p>
    <w:p w14:paraId="5DDC7277" w14:textId="5A962881" w:rsidR="00943748" w:rsidRDefault="00943748" w:rsidP="003D55B5">
      <w:pPr>
        <w:pStyle w:val="EndNoteBibliography"/>
        <w:spacing w:line="276" w:lineRule="auto"/>
        <w:ind w:left="720" w:hanging="720"/>
        <w:jc w:val="both"/>
      </w:pPr>
      <w:r w:rsidRPr="003D55B5">
        <w:t xml:space="preserve">Freudenberg, N. (2014). </w:t>
      </w:r>
      <w:r w:rsidRPr="003D55B5">
        <w:rPr>
          <w:i/>
        </w:rPr>
        <w:t>Lethal But Legal: Corporations, Consumption, and Protecting Public Health</w:t>
      </w:r>
      <w:r w:rsidRPr="003D55B5">
        <w:t>: OUP USA.</w:t>
      </w:r>
    </w:p>
    <w:p w14:paraId="4D9CB02F" w14:textId="5EAB70E9" w:rsidR="00E36AF7" w:rsidRPr="003D55B5" w:rsidRDefault="00E36AF7" w:rsidP="003D55B5">
      <w:pPr>
        <w:pStyle w:val="EndNoteBibliography"/>
        <w:spacing w:line="276" w:lineRule="auto"/>
        <w:ind w:left="720" w:hanging="720"/>
        <w:jc w:val="both"/>
      </w:pPr>
      <w:r w:rsidRPr="00E36AF7">
        <w:t>Freudenberg</w:t>
      </w:r>
      <w:r>
        <w:t>,</w:t>
      </w:r>
      <w:r w:rsidRPr="00E36AF7">
        <w:t xml:space="preserve"> N</w:t>
      </w:r>
      <w:r>
        <w:t>.</w:t>
      </w:r>
      <w:r w:rsidRPr="00E36AF7">
        <w:t>, Galea</w:t>
      </w:r>
      <w:r>
        <w:t>,</w:t>
      </w:r>
      <w:r w:rsidRPr="00E36AF7">
        <w:t xml:space="preserve"> S.</w:t>
      </w:r>
      <w:r>
        <w:t xml:space="preserve"> (2008). </w:t>
      </w:r>
      <w:r w:rsidRPr="00E36AF7">
        <w:t>The impact of corporate practices on health: implications for health policy.</w:t>
      </w:r>
      <w:r>
        <w:t xml:space="preserve"> </w:t>
      </w:r>
      <w:r w:rsidRPr="00E36AF7">
        <w:rPr>
          <w:i/>
        </w:rPr>
        <w:t>J Public Health Policy</w:t>
      </w:r>
      <w:r>
        <w:t xml:space="preserve">, </w:t>
      </w:r>
      <w:r w:rsidRPr="00E36AF7">
        <w:t>29(1)</w:t>
      </w:r>
      <w:r>
        <w:t xml:space="preserve">, </w:t>
      </w:r>
      <w:r w:rsidRPr="00E36AF7">
        <w:t>86-104</w:t>
      </w:r>
      <w:r>
        <w:t>.</w:t>
      </w:r>
    </w:p>
    <w:p w14:paraId="190FFDDD" w14:textId="638F4421" w:rsidR="00943748" w:rsidRDefault="00943748" w:rsidP="003D55B5">
      <w:pPr>
        <w:pStyle w:val="EndNoteBibliography"/>
        <w:spacing w:line="276" w:lineRule="auto"/>
        <w:ind w:left="720" w:hanging="720"/>
        <w:jc w:val="both"/>
      </w:pPr>
      <w:r w:rsidRPr="003D55B5">
        <w:t xml:space="preserve">Friel, S., Marmot, M., McMichael, A. J., Kjellstrom, T., &amp; Vågerö, D. (2008). Global health equity and climate stabilisation: a common agenda. </w:t>
      </w:r>
      <w:r w:rsidRPr="003D55B5">
        <w:rPr>
          <w:i/>
        </w:rPr>
        <w:t>Lancet, 372</w:t>
      </w:r>
      <w:r w:rsidRPr="003D55B5">
        <w:t>(9650), 1677-1683. doi:10.1016/S0140-6736(08)61692-X</w:t>
      </w:r>
    </w:p>
    <w:p w14:paraId="0A358AB2" w14:textId="6F648CED" w:rsidR="003A4467" w:rsidRPr="003D55B5" w:rsidRDefault="003A4467" w:rsidP="003D55B5">
      <w:pPr>
        <w:pStyle w:val="EndNoteBibliography"/>
        <w:spacing w:line="276" w:lineRule="auto"/>
        <w:ind w:left="720" w:hanging="720"/>
        <w:jc w:val="both"/>
      </w:pPr>
      <w:r w:rsidRPr="003A4467">
        <w:t>Gössling, S. (2016). Urban transport justice. Journal of transport geography, 54, 1-9.</w:t>
      </w:r>
    </w:p>
    <w:p w14:paraId="1B0C8097" w14:textId="77777777" w:rsidR="00943748" w:rsidRPr="003D55B5" w:rsidRDefault="00943748" w:rsidP="003D55B5">
      <w:pPr>
        <w:pStyle w:val="EndNoteBibliography"/>
        <w:spacing w:line="276" w:lineRule="auto"/>
        <w:ind w:left="720" w:hanging="720"/>
        <w:jc w:val="both"/>
      </w:pPr>
      <w:r w:rsidRPr="003D55B5">
        <w:t xml:space="preserve">Gottdiener, M. (1993). A Marx for Our Time: Henri Lefebvre and the Production of Space. </w:t>
      </w:r>
      <w:r w:rsidRPr="003D55B5">
        <w:rPr>
          <w:i/>
        </w:rPr>
        <w:t>Sociological Theory, 11</w:t>
      </w:r>
      <w:r w:rsidRPr="003D55B5">
        <w:t>(1), 129-134. doi:10.2307/201984</w:t>
      </w:r>
    </w:p>
    <w:p w14:paraId="2EDF79B9" w14:textId="77777777" w:rsidR="00943748" w:rsidRPr="003D55B5" w:rsidRDefault="00943748" w:rsidP="003D55B5">
      <w:pPr>
        <w:pStyle w:val="EndNoteBibliography"/>
        <w:spacing w:line="276" w:lineRule="auto"/>
        <w:ind w:left="720" w:hanging="720"/>
        <w:jc w:val="both"/>
      </w:pPr>
      <w:r w:rsidRPr="003D55B5">
        <w:t xml:space="preserve">Green, J. (2009). ‘Walk this way’: Public health and the social organization of walking. </w:t>
      </w:r>
      <w:r w:rsidRPr="003D55B5">
        <w:rPr>
          <w:i/>
        </w:rPr>
        <w:t>Social Theory &amp; Health, 7</w:t>
      </w:r>
      <w:r w:rsidRPr="003D55B5">
        <w:t xml:space="preserve">(1), 20-38. </w:t>
      </w:r>
    </w:p>
    <w:p w14:paraId="0BBFF032" w14:textId="77777777" w:rsidR="00943748" w:rsidRPr="003D55B5" w:rsidRDefault="00943748" w:rsidP="003D55B5">
      <w:pPr>
        <w:pStyle w:val="EndNoteBibliography"/>
        <w:spacing w:line="276" w:lineRule="auto"/>
        <w:ind w:left="720" w:hanging="720"/>
        <w:jc w:val="both"/>
      </w:pPr>
      <w:r w:rsidRPr="003D55B5">
        <w:t xml:space="preserve">Gudynas, E. (2011). Buen Vivir: today's tomorrow. </w:t>
      </w:r>
      <w:r w:rsidRPr="003D55B5">
        <w:rPr>
          <w:i/>
        </w:rPr>
        <w:t>Development, 54</w:t>
      </w:r>
      <w:r w:rsidRPr="003D55B5">
        <w:t xml:space="preserve">(4), 441-447. </w:t>
      </w:r>
    </w:p>
    <w:p w14:paraId="760AF233" w14:textId="77777777" w:rsidR="00943748" w:rsidRPr="003D55B5" w:rsidRDefault="00943748" w:rsidP="003D55B5">
      <w:pPr>
        <w:pStyle w:val="EndNoteBibliography"/>
        <w:spacing w:line="276" w:lineRule="auto"/>
        <w:ind w:left="720" w:hanging="720"/>
        <w:jc w:val="both"/>
      </w:pPr>
      <w:r w:rsidRPr="003D55B5">
        <w:t xml:space="preserve">Haines, A., Alleyne, G., Kickbusch, I., &amp; Dora, C. (2012). From the Earth Summit to Rio+20: integration of health and sustainable development. </w:t>
      </w:r>
      <w:r w:rsidRPr="003D55B5">
        <w:rPr>
          <w:i/>
        </w:rPr>
        <w:t>The Lancet, 379</w:t>
      </w:r>
      <w:r w:rsidRPr="003D55B5">
        <w:t xml:space="preserve">(9832), 2189-2197. </w:t>
      </w:r>
    </w:p>
    <w:p w14:paraId="7D9B1F37" w14:textId="77777777" w:rsidR="00943748" w:rsidRPr="003D55B5" w:rsidRDefault="00943748" w:rsidP="003D55B5">
      <w:pPr>
        <w:pStyle w:val="EndNoteBibliography"/>
        <w:spacing w:line="276" w:lineRule="auto"/>
        <w:ind w:left="720" w:hanging="720"/>
        <w:jc w:val="both"/>
      </w:pPr>
      <w:r w:rsidRPr="003D55B5">
        <w:t xml:space="preserve">Harvey, D. (2003). The right to the city. </w:t>
      </w:r>
      <w:r w:rsidRPr="003D55B5">
        <w:rPr>
          <w:i/>
        </w:rPr>
        <w:t>International Journal of Urban and Regional Research, 27</w:t>
      </w:r>
      <w:r w:rsidRPr="003D55B5">
        <w:t>(4), 939-+. doi:10.1111/j.0309-1317.2003.00492.x</w:t>
      </w:r>
    </w:p>
    <w:p w14:paraId="604BA732" w14:textId="77777777" w:rsidR="00943748" w:rsidRPr="003D55B5" w:rsidRDefault="00943748" w:rsidP="003D55B5">
      <w:pPr>
        <w:pStyle w:val="EndNoteBibliography"/>
        <w:spacing w:line="276" w:lineRule="auto"/>
        <w:ind w:left="720" w:hanging="720"/>
        <w:jc w:val="both"/>
      </w:pPr>
      <w:r w:rsidRPr="003D55B5">
        <w:t xml:space="preserve">Harvey, D. (2011). </w:t>
      </w:r>
      <w:r w:rsidRPr="003D55B5">
        <w:rPr>
          <w:i/>
        </w:rPr>
        <w:t>The enigma of capital: and the crises of capitalism</w:t>
      </w:r>
      <w:r w:rsidRPr="003D55B5">
        <w:t>: Profile Books.</w:t>
      </w:r>
    </w:p>
    <w:p w14:paraId="11362469" w14:textId="77777777" w:rsidR="00943748" w:rsidRPr="003D55B5" w:rsidRDefault="00943748" w:rsidP="003D55B5">
      <w:pPr>
        <w:pStyle w:val="EndNoteBibliography"/>
        <w:spacing w:line="276" w:lineRule="auto"/>
        <w:ind w:left="720" w:hanging="720"/>
        <w:jc w:val="both"/>
        <w:rPr>
          <w:lang w:val="pt-BR"/>
        </w:rPr>
      </w:pPr>
      <w:r w:rsidRPr="003D55B5">
        <w:t xml:space="preserve">Harvey, D., Maricato, E., Zizek, S., Davis, M., Rolnik, R., Maior, J. S., . . . </w:t>
      </w:r>
      <w:r w:rsidRPr="003D55B5">
        <w:rPr>
          <w:lang w:val="pt-BR"/>
        </w:rPr>
        <w:t xml:space="preserve">Secco, L. (2013). </w:t>
      </w:r>
      <w:r w:rsidRPr="003D55B5">
        <w:rPr>
          <w:i/>
          <w:lang w:val="pt-BR"/>
        </w:rPr>
        <w:t>Cidades rebeldes: Passe livre e as manifestações que tomaram as ruas do Brasil</w:t>
      </w:r>
      <w:r w:rsidRPr="003D55B5">
        <w:rPr>
          <w:lang w:val="pt-BR"/>
        </w:rPr>
        <w:t>: Boitempo Editorial.</w:t>
      </w:r>
    </w:p>
    <w:p w14:paraId="06342EFD" w14:textId="6EE49620" w:rsidR="00943748" w:rsidRDefault="00943748" w:rsidP="003D55B5">
      <w:pPr>
        <w:pStyle w:val="EndNoteBibliography"/>
        <w:spacing w:line="276" w:lineRule="auto"/>
        <w:ind w:left="720" w:hanging="720"/>
        <w:jc w:val="both"/>
      </w:pPr>
      <w:r w:rsidRPr="003D55B5">
        <w:t xml:space="preserve">Healy, D., Catchpole, J., &amp; Harrison, W. (2012). Victoria’s graduated licensing system evaluation interim report. </w:t>
      </w:r>
      <w:r w:rsidRPr="003D55B5">
        <w:rPr>
          <w:i/>
        </w:rPr>
        <w:t>Melbourne, VIC: VicRoads</w:t>
      </w:r>
      <w:r w:rsidRPr="003D55B5">
        <w:t xml:space="preserve">. </w:t>
      </w:r>
    </w:p>
    <w:p w14:paraId="52594335" w14:textId="77777777" w:rsidR="00F47D32" w:rsidRPr="00B67382" w:rsidRDefault="00F47D32" w:rsidP="00F47D32">
      <w:pPr>
        <w:pStyle w:val="EndNoteBibliography"/>
        <w:ind w:left="720" w:hanging="720"/>
      </w:pPr>
      <w:r w:rsidRPr="00B67382">
        <w:t xml:space="preserve">Herlihy, D. V. (2006). </w:t>
      </w:r>
      <w:r w:rsidRPr="00B67382">
        <w:rPr>
          <w:i/>
        </w:rPr>
        <w:t>Bicycle: The History</w:t>
      </w:r>
      <w:r w:rsidRPr="00B67382">
        <w:t>. New Haven: Yale University Press.</w:t>
      </w:r>
    </w:p>
    <w:p w14:paraId="17459906" w14:textId="3336B1E2" w:rsidR="003A4467" w:rsidRPr="003A4467" w:rsidRDefault="003A4467" w:rsidP="003D55B5">
      <w:pPr>
        <w:pStyle w:val="EndNoteBibliography"/>
        <w:spacing w:line="276" w:lineRule="auto"/>
        <w:ind w:left="720" w:hanging="720"/>
        <w:jc w:val="both"/>
      </w:pPr>
      <w:r w:rsidRPr="003A4467">
        <w:t>Imbroscio, D. (2012). Beyond mobility: The limits of liberal urban policy. Journal of Urban Affairs, 34(1), 1-20.</w:t>
      </w:r>
    </w:p>
    <w:p w14:paraId="39BB3AE2" w14:textId="77777777" w:rsidR="00943748" w:rsidRPr="003D55B5" w:rsidRDefault="00943748" w:rsidP="003D55B5">
      <w:pPr>
        <w:pStyle w:val="EndNoteBibliography"/>
        <w:spacing w:line="276" w:lineRule="auto"/>
        <w:ind w:left="720" w:hanging="720"/>
        <w:jc w:val="both"/>
      </w:pPr>
      <w:r w:rsidRPr="003D55B5">
        <w:t xml:space="preserve">Jacobs, J. (2000). </w:t>
      </w:r>
      <w:r w:rsidRPr="003D55B5">
        <w:rPr>
          <w:i/>
        </w:rPr>
        <w:t>The death and life of great American cities</w:t>
      </w:r>
      <w:r w:rsidRPr="003D55B5">
        <w:t>: Pimlico.</w:t>
      </w:r>
    </w:p>
    <w:p w14:paraId="3CE122D6" w14:textId="77777777" w:rsidR="00943748" w:rsidRPr="003D55B5" w:rsidRDefault="00943748" w:rsidP="003D55B5">
      <w:pPr>
        <w:pStyle w:val="EndNoteBibliography"/>
        <w:spacing w:line="276" w:lineRule="auto"/>
        <w:ind w:left="720" w:hanging="720"/>
        <w:jc w:val="both"/>
      </w:pPr>
      <w:r w:rsidRPr="003D55B5">
        <w:t xml:space="preserve">Karanikolos, M., Mladovsky, P., Cylus, J., Thomson, S., Basu, S., Stuckler, D., . . . McKee, M. (2013). Financial crisis, austerity, and health in Europe. </w:t>
      </w:r>
      <w:r w:rsidRPr="003D55B5">
        <w:rPr>
          <w:i/>
        </w:rPr>
        <w:t>Lancet, 381</w:t>
      </w:r>
      <w:r w:rsidRPr="003D55B5">
        <w:t>(9874), 1323-1331. doi:10.1016/s0140-6736(13)60102-6</w:t>
      </w:r>
    </w:p>
    <w:p w14:paraId="1C0812C2" w14:textId="77777777" w:rsidR="00943748" w:rsidRPr="003D55B5" w:rsidRDefault="00943748" w:rsidP="003D55B5">
      <w:pPr>
        <w:pStyle w:val="EndNoteBibliography"/>
        <w:spacing w:line="276" w:lineRule="auto"/>
        <w:ind w:left="720" w:hanging="720"/>
        <w:jc w:val="both"/>
      </w:pPr>
      <w:r w:rsidRPr="003D55B5">
        <w:t xml:space="preserve">Kitchin, R. (2015). Making sense of smart cities: addressing present shortcomings. </w:t>
      </w:r>
      <w:r w:rsidRPr="003D55B5">
        <w:rPr>
          <w:i/>
        </w:rPr>
        <w:t>Cambridge Journal of Regions, Economy and Society, 8</w:t>
      </w:r>
      <w:r w:rsidRPr="003D55B5">
        <w:t>(1), 131-136. doi:10.1093/cjres/rsu027</w:t>
      </w:r>
    </w:p>
    <w:p w14:paraId="60CCC8DD" w14:textId="77777777" w:rsidR="00943748" w:rsidRPr="003D55B5" w:rsidRDefault="00943748" w:rsidP="003D55B5">
      <w:pPr>
        <w:pStyle w:val="EndNoteBibliography"/>
        <w:spacing w:line="276" w:lineRule="auto"/>
        <w:ind w:left="720" w:hanging="720"/>
        <w:jc w:val="both"/>
      </w:pPr>
      <w:r w:rsidRPr="003D55B5">
        <w:t xml:space="preserve">Klink, J., &amp; Denaldi, R. (2015). On urban reform, rights and planning challenges in the Brazilian metropolis. </w:t>
      </w:r>
      <w:r w:rsidRPr="003D55B5">
        <w:rPr>
          <w:i/>
        </w:rPr>
        <w:t>Planning Theory, 15</w:t>
      </w:r>
      <w:r w:rsidRPr="003D55B5">
        <w:t>(4), 402-417. doi:10.1177/1473095215592441</w:t>
      </w:r>
    </w:p>
    <w:p w14:paraId="699197FD" w14:textId="77777777" w:rsidR="00943748" w:rsidRPr="003D55B5" w:rsidRDefault="00943748" w:rsidP="003D55B5">
      <w:pPr>
        <w:pStyle w:val="EndNoteBibliography"/>
        <w:spacing w:line="276" w:lineRule="auto"/>
        <w:ind w:left="720" w:hanging="720"/>
        <w:jc w:val="both"/>
      </w:pPr>
      <w:r w:rsidRPr="003D55B5">
        <w:t xml:space="preserve">Kuhnimhof, T., Buehler, R., &amp; Dargay, J. (2011). A new generation: travel trends for young Germans and Britons. </w:t>
      </w:r>
      <w:r w:rsidRPr="003D55B5">
        <w:rPr>
          <w:i/>
        </w:rPr>
        <w:t>Transportation Research Record: Journal of the Transportation Research Board</w:t>
      </w:r>
      <w:r w:rsidRPr="003D55B5">
        <w:t xml:space="preserve">(2230), 58-67. </w:t>
      </w:r>
    </w:p>
    <w:p w14:paraId="111FDD5A" w14:textId="77777777" w:rsidR="00943748" w:rsidRPr="003D55B5" w:rsidRDefault="00943748" w:rsidP="003D55B5">
      <w:pPr>
        <w:pStyle w:val="EndNoteBibliography"/>
        <w:spacing w:line="276" w:lineRule="auto"/>
        <w:ind w:left="720" w:hanging="720"/>
        <w:jc w:val="both"/>
        <w:rPr>
          <w:lang w:val="pt-BR"/>
        </w:rPr>
      </w:pPr>
      <w:r w:rsidRPr="003D55B5">
        <w:t xml:space="preserve">Kuliukas, A. (2002). Wading for food the driving force of the evolution of bipedalism? </w:t>
      </w:r>
      <w:r w:rsidRPr="003D55B5">
        <w:rPr>
          <w:i/>
          <w:lang w:val="pt-BR"/>
        </w:rPr>
        <w:t>Nutr Health, 16</w:t>
      </w:r>
      <w:r w:rsidRPr="003D55B5">
        <w:rPr>
          <w:lang w:val="pt-BR"/>
        </w:rPr>
        <w:t xml:space="preserve">(4), 267-289. </w:t>
      </w:r>
    </w:p>
    <w:p w14:paraId="33E407A3" w14:textId="77777777" w:rsidR="00943748" w:rsidRPr="003D55B5" w:rsidRDefault="00943748" w:rsidP="003D55B5">
      <w:pPr>
        <w:pStyle w:val="EndNoteBibliography"/>
        <w:spacing w:line="276" w:lineRule="auto"/>
        <w:ind w:left="720" w:hanging="720"/>
        <w:jc w:val="both"/>
        <w:rPr>
          <w:lang w:val="pt-BR"/>
        </w:rPr>
      </w:pPr>
      <w:r w:rsidRPr="003D55B5">
        <w:rPr>
          <w:lang w:val="pt-BR"/>
        </w:rPr>
        <w:t xml:space="preserve">Lefebvre, H. (2001). </w:t>
      </w:r>
      <w:r w:rsidRPr="003D55B5">
        <w:rPr>
          <w:i/>
          <w:lang w:val="pt-BR"/>
        </w:rPr>
        <w:t>O direito à cidade</w:t>
      </w:r>
      <w:r w:rsidRPr="003D55B5">
        <w:rPr>
          <w:lang w:val="pt-BR"/>
        </w:rPr>
        <w:t xml:space="preserve"> (5 ed.). São Paulo: Centauro.</w:t>
      </w:r>
    </w:p>
    <w:p w14:paraId="1838AF4E" w14:textId="77777777" w:rsidR="00943748" w:rsidRPr="003D55B5" w:rsidRDefault="00943748" w:rsidP="003D55B5">
      <w:pPr>
        <w:pStyle w:val="EndNoteBibliography"/>
        <w:spacing w:line="276" w:lineRule="auto"/>
        <w:ind w:left="720" w:hanging="720"/>
        <w:jc w:val="both"/>
      </w:pPr>
      <w:r w:rsidRPr="003D55B5">
        <w:rPr>
          <w:lang w:val="es-419"/>
        </w:rPr>
        <w:t xml:space="preserve">Luque-Ayala, A., &amp; Marvin, S. (2015). </w:t>
      </w:r>
      <w:r w:rsidRPr="003D55B5">
        <w:t xml:space="preserve">Developing a critical understanding of smart urbanism? </w:t>
      </w:r>
      <w:r w:rsidRPr="003D55B5">
        <w:rPr>
          <w:i/>
        </w:rPr>
        <w:t>Urban Studies, 52</w:t>
      </w:r>
      <w:r w:rsidRPr="003D55B5">
        <w:t>(12), 2105-2116. doi:10.1177/0042098015577319</w:t>
      </w:r>
    </w:p>
    <w:p w14:paraId="009F390A" w14:textId="77777777" w:rsidR="00943748" w:rsidRPr="003D55B5" w:rsidRDefault="00943748" w:rsidP="003D55B5">
      <w:pPr>
        <w:pStyle w:val="EndNoteBibliography"/>
        <w:spacing w:line="276" w:lineRule="auto"/>
        <w:ind w:left="720" w:hanging="720"/>
        <w:jc w:val="both"/>
      </w:pPr>
      <w:r w:rsidRPr="003D55B5">
        <w:t xml:space="preserve">Lynch, K. (1984). </w:t>
      </w:r>
      <w:r w:rsidRPr="003D55B5">
        <w:rPr>
          <w:i/>
        </w:rPr>
        <w:t>Good City Form</w:t>
      </w:r>
      <w:r w:rsidRPr="003D55B5">
        <w:t>: MIT Press.</w:t>
      </w:r>
    </w:p>
    <w:p w14:paraId="6112D765" w14:textId="77777777" w:rsidR="00943748" w:rsidRPr="003D55B5" w:rsidRDefault="00943748" w:rsidP="003D55B5">
      <w:pPr>
        <w:pStyle w:val="EndNoteBibliography"/>
        <w:spacing w:line="276" w:lineRule="auto"/>
        <w:ind w:left="720" w:hanging="720"/>
        <w:jc w:val="both"/>
      </w:pPr>
      <w:r w:rsidRPr="003D55B5">
        <w:rPr>
          <w:lang w:val="pt-BR"/>
        </w:rPr>
        <w:t xml:space="preserve">Malatesta, M. E. B. (2012). A história dos estudos de bicicleta na CET (Boletim Técnico 50). São Paulo, SP: Companhia de Engenharia de Tráfego. Retrieved April 09, 2013. </w:t>
      </w:r>
      <w:r w:rsidRPr="003D55B5">
        <w:t>In.</w:t>
      </w:r>
    </w:p>
    <w:p w14:paraId="2908023D" w14:textId="74732111" w:rsidR="00943748" w:rsidRDefault="00943748" w:rsidP="003D55B5">
      <w:pPr>
        <w:pStyle w:val="EndNoteBibliography"/>
        <w:spacing w:line="276" w:lineRule="auto"/>
        <w:ind w:left="720" w:hanging="720"/>
        <w:jc w:val="both"/>
      </w:pPr>
      <w:r w:rsidRPr="003D55B5">
        <w:t xml:space="preserve">Marques, E. C. L. (2016). </w:t>
      </w:r>
      <w:r w:rsidRPr="003D55B5">
        <w:rPr>
          <w:i/>
        </w:rPr>
        <w:t>São Paulo in the Twenty-First Century: Spaces, Heterogeneities, Inequalities</w:t>
      </w:r>
      <w:r w:rsidRPr="003D55B5">
        <w:t>: Taylor &amp; Francis.</w:t>
      </w:r>
    </w:p>
    <w:p w14:paraId="7FC86CC0" w14:textId="0F84BC55" w:rsidR="00FB7356" w:rsidRPr="003D55B5" w:rsidRDefault="00FB7356" w:rsidP="003D55B5">
      <w:pPr>
        <w:pStyle w:val="EndNoteBibliography"/>
        <w:spacing w:line="276" w:lineRule="auto"/>
        <w:ind w:left="720" w:hanging="720"/>
        <w:jc w:val="both"/>
      </w:pPr>
      <w:r>
        <w:t xml:space="preserve">Martens, K., Golub, A., Robinson, G. (2012). </w:t>
      </w:r>
      <w:r w:rsidRPr="00FB7356">
        <w:t>A justice-theoretic approach to the distribution of transportation benefits: Implications for transportation planning practice in the United States</w:t>
      </w:r>
      <w:r>
        <w:t xml:space="preserve">. </w:t>
      </w:r>
      <w:r w:rsidRPr="00FB7356">
        <w:rPr>
          <w:i/>
        </w:rPr>
        <w:t>Transportation Research Part A: Policy and Practice</w:t>
      </w:r>
      <w:r>
        <w:t>, 46(4), 684-695.</w:t>
      </w:r>
    </w:p>
    <w:p w14:paraId="371A6ED2" w14:textId="77777777" w:rsidR="00943748" w:rsidRPr="003D55B5" w:rsidRDefault="00943748" w:rsidP="003D55B5">
      <w:pPr>
        <w:pStyle w:val="EndNoteBibliography"/>
        <w:spacing w:line="276" w:lineRule="auto"/>
        <w:ind w:left="720" w:hanging="720"/>
        <w:jc w:val="both"/>
      </w:pPr>
      <w:r w:rsidRPr="003D55B5">
        <w:t xml:space="preserve">Martin, R., Rafferty, M., &amp; Bryan, D. (2008). Financialization, risk and labour. </w:t>
      </w:r>
      <w:r w:rsidRPr="003D55B5">
        <w:rPr>
          <w:i/>
        </w:rPr>
        <w:t>Competition &amp; Change, 12</w:t>
      </w:r>
      <w:r w:rsidRPr="003D55B5">
        <w:t xml:space="preserve">(2), 120-132. </w:t>
      </w:r>
    </w:p>
    <w:p w14:paraId="64C448E3" w14:textId="77777777" w:rsidR="00943748" w:rsidRPr="003D55B5" w:rsidRDefault="00943748" w:rsidP="003D55B5">
      <w:pPr>
        <w:pStyle w:val="EndNoteBibliography"/>
        <w:spacing w:line="276" w:lineRule="auto"/>
        <w:ind w:left="720" w:hanging="720"/>
        <w:jc w:val="both"/>
      </w:pPr>
      <w:r w:rsidRPr="003D55B5">
        <w:t xml:space="preserve">Metz, D. (2008). The myth of travel time saving. </w:t>
      </w:r>
      <w:r w:rsidRPr="003D55B5">
        <w:rPr>
          <w:i/>
        </w:rPr>
        <w:t>Transport Reviews, 28</w:t>
      </w:r>
      <w:r w:rsidRPr="003D55B5">
        <w:t xml:space="preserve">(3), 321-336. </w:t>
      </w:r>
    </w:p>
    <w:p w14:paraId="6770573E" w14:textId="77777777" w:rsidR="00943748" w:rsidRPr="003D55B5" w:rsidRDefault="00943748" w:rsidP="003D55B5">
      <w:pPr>
        <w:pStyle w:val="EndNoteBibliography"/>
        <w:spacing w:line="276" w:lineRule="auto"/>
        <w:ind w:left="720" w:hanging="720"/>
        <w:jc w:val="both"/>
      </w:pPr>
      <w:r w:rsidRPr="003D55B5">
        <w:t xml:space="preserve">Mokhtarian, P. L., &amp; Salomon, I. (2001). How derived is the demand for travel? Some conceptual and measurement considerations. </w:t>
      </w:r>
      <w:r w:rsidRPr="003D55B5">
        <w:rPr>
          <w:i/>
        </w:rPr>
        <w:t>Transportation research part A: Policy and practice, 35</w:t>
      </w:r>
      <w:r w:rsidRPr="003D55B5">
        <w:t xml:space="preserve">(8), 695-719. </w:t>
      </w:r>
    </w:p>
    <w:p w14:paraId="0A039E7F" w14:textId="77777777" w:rsidR="00943748" w:rsidRPr="003D55B5" w:rsidRDefault="00943748" w:rsidP="003D55B5">
      <w:pPr>
        <w:pStyle w:val="EndNoteBibliography"/>
        <w:spacing w:line="276" w:lineRule="auto"/>
        <w:ind w:left="720" w:hanging="720"/>
        <w:jc w:val="both"/>
      </w:pPr>
      <w:r w:rsidRPr="003D55B5">
        <w:t xml:space="preserve">Moodie, R., Stuckler, D., Monteiro, C., Sheron, N., Neal, B., Thamarangsi, T., . . . Lancet, N. C. D. A. G. (2013). Profits and pandemics: prevention of harmful effects of tobacco, alcohol, and ultra-processed food and drink industries. </w:t>
      </w:r>
      <w:r w:rsidRPr="003D55B5">
        <w:rPr>
          <w:i/>
        </w:rPr>
        <w:t>Lancet, 381</w:t>
      </w:r>
      <w:r w:rsidRPr="003D55B5">
        <w:t>(9867), 670-679. doi:10.1016/s0140-6736(12)62089-3</w:t>
      </w:r>
    </w:p>
    <w:p w14:paraId="14E7A159" w14:textId="474CC757" w:rsidR="00943748" w:rsidRPr="009D0C79" w:rsidRDefault="00943748" w:rsidP="00F47D32">
      <w:pPr>
        <w:pStyle w:val="EndNoteBibliography"/>
        <w:spacing w:line="276" w:lineRule="auto"/>
        <w:ind w:left="720" w:hanging="720"/>
        <w:jc w:val="both"/>
        <w:rPr>
          <w:lang w:val="pt-BR"/>
        </w:rPr>
      </w:pPr>
      <w:r w:rsidRPr="003D55B5">
        <w:t xml:space="preserve">Neel, J. V. (1962). Diabetes mellitus: a "thrifty" genotype rendered detrimental by "progress"? </w:t>
      </w:r>
      <w:r w:rsidRPr="009D0C79">
        <w:rPr>
          <w:i/>
          <w:lang w:val="pt-BR"/>
        </w:rPr>
        <w:t>Am J Hum Genet, 14</w:t>
      </w:r>
      <w:r w:rsidRPr="009D0C79">
        <w:rPr>
          <w:lang w:val="pt-BR"/>
        </w:rPr>
        <w:t xml:space="preserve">, 353-362. </w:t>
      </w:r>
    </w:p>
    <w:p w14:paraId="704AA77C" w14:textId="77777777" w:rsidR="00F47D32" w:rsidRPr="00B67382" w:rsidRDefault="00F47D32" w:rsidP="00F47D32">
      <w:pPr>
        <w:pStyle w:val="EndNoteBibliography"/>
        <w:ind w:left="720" w:hanging="720"/>
        <w:jc w:val="both"/>
      </w:pPr>
      <w:r w:rsidRPr="009D0C79">
        <w:rPr>
          <w:lang w:val="pt-BR"/>
        </w:rPr>
        <w:t xml:space="preserve">Noulas, A., Scellato, S., Lambiotte, R., Pontil, M., &amp; Mascolo, C. (2012). </w:t>
      </w:r>
      <w:r w:rsidRPr="00B67382">
        <w:t xml:space="preserve">A tale of many cities: universal patterns in human urban mobility. </w:t>
      </w:r>
      <w:r w:rsidRPr="00B67382">
        <w:rPr>
          <w:i/>
        </w:rPr>
        <w:t>PLoS One, 7</w:t>
      </w:r>
      <w:r w:rsidRPr="00B67382">
        <w:t>(5), e37027. doi:10.1371/journal.pone.0037027</w:t>
      </w:r>
    </w:p>
    <w:p w14:paraId="00AE33AB" w14:textId="2A97158B" w:rsidR="00943748" w:rsidRDefault="00943748" w:rsidP="003D55B5">
      <w:pPr>
        <w:pStyle w:val="EndNoteBibliography"/>
        <w:spacing w:line="276" w:lineRule="auto"/>
        <w:ind w:left="720" w:hanging="720"/>
        <w:jc w:val="both"/>
      </w:pPr>
      <w:r w:rsidRPr="003D55B5">
        <w:t xml:space="preserve">Pagani, L., Lawson, D. J., Jagoda, E., Mörseburg, A., Eriksson, A., Mitt, M., . . . Metspalu, M. (2016). Genomic analyses inform on migration events during the peopling of Eurasia. </w:t>
      </w:r>
      <w:r w:rsidRPr="003D55B5">
        <w:rPr>
          <w:i/>
        </w:rPr>
        <w:t>Nature, 538</w:t>
      </w:r>
      <w:r w:rsidRPr="003D55B5">
        <w:t>(7624), 238-242. doi:10.1038/nature19792</w:t>
      </w:r>
    </w:p>
    <w:p w14:paraId="01223291" w14:textId="31C52F9E" w:rsidR="00D87897" w:rsidRPr="003D55B5" w:rsidRDefault="00D87897" w:rsidP="00D87897">
      <w:pPr>
        <w:pStyle w:val="EndNoteBibliography"/>
        <w:spacing w:line="276" w:lineRule="auto"/>
        <w:ind w:left="720" w:hanging="720"/>
        <w:jc w:val="both"/>
      </w:pPr>
      <w:r>
        <w:t xml:space="preserve">Parra, D.C., de Sá, T.H., Monteiro, C.A., Freudenberg, N. (2018). Automobile, construction and entertainment business sector influences on sedentary lifestyles. </w:t>
      </w:r>
      <w:r w:rsidRPr="00D87897">
        <w:rPr>
          <w:i/>
        </w:rPr>
        <w:t>Health Promot Int</w:t>
      </w:r>
      <w:r>
        <w:t>, 33(2), 239-249.</w:t>
      </w:r>
    </w:p>
    <w:p w14:paraId="3603A2AC" w14:textId="77777777" w:rsidR="00943748" w:rsidRPr="003D55B5" w:rsidRDefault="00943748" w:rsidP="003D55B5">
      <w:pPr>
        <w:pStyle w:val="EndNoteBibliography"/>
        <w:spacing w:line="276" w:lineRule="auto"/>
        <w:ind w:left="720" w:hanging="720"/>
        <w:jc w:val="both"/>
      </w:pPr>
      <w:r w:rsidRPr="003D55B5">
        <w:t xml:space="preserve">Pereira, R. H. M., &amp; Schwanen, T. (2013). Commute time in Brazil (1992-2009): differences between metropolitan areas, by income levels and gender. </w:t>
      </w:r>
      <w:r w:rsidRPr="003D55B5">
        <w:rPr>
          <w:i/>
        </w:rPr>
        <w:t>Discussion Paper IPEA, 1813a</w:t>
      </w:r>
      <w:r w:rsidRPr="003D55B5">
        <w:t xml:space="preserve">, 1-29. </w:t>
      </w:r>
    </w:p>
    <w:p w14:paraId="45E3BFB4" w14:textId="77777777" w:rsidR="00943748" w:rsidRPr="003D55B5" w:rsidRDefault="00943748" w:rsidP="003D55B5">
      <w:pPr>
        <w:pStyle w:val="EndNoteBibliography"/>
        <w:spacing w:line="276" w:lineRule="auto"/>
        <w:ind w:left="720" w:hanging="720"/>
        <w:jc w:val="both"/>
      </w:pPr>
      <w:r w:rsidRPr="003D55B5">
        <w:t xml:space="preserve">Pereira, R. H. M., Schwanen, T., &amp; Banister, D. (2017). Distributive justice and equity in transportation. </w:t>
      </w:r>
      <w:r w:rsidRPr="003D55B5">
        <w:rPr>
          <w:i/>
        </w:rPr>
        <w:t>Transport Reviews, 37</w:t>
      </w:r>
      <w:r w:rsidRPr="003D55B5">
        <w:t>(2), 170-191. doi:10.1080/01441647.2016.1257660</w:t>
      </w:r>
    </w:p>
    <w:p w14:paraId="6468E17C" w14:textId="77777777" w:rsidR="00943748" w:rsidRPr="003D55B5" w:rsidRDefault="00943748" w:rsidP="003D55B5">
      <w:pPr>
        <w:pStyle w:val="EndNoteBibliography"/>
        <w:spacing w:line="276" w:lineRule="auto"/>
        <w:ind w:left="720" w:hanging="720"/>
        <w:jc w:val="both"/>
      </w:pPr>
      <w:r w:rsidRPr="003D55B5">
        <w:t xml:space="preserve">Piketty, T. (2014). </w:t>
      </w:r>
      <w:r w:rsidRPr="003D55B5">
        <w:rPr>
          <w:i/>
        </w:rPr>
        <w:t>Capital in the Twenty-first Century</w:t>
      </w:r>
      <w:r w:rsidRPr="003D55B5">
        <w:t>: Harvard University Press.</w:t>
      </w:r>
    </w:p>
    <w:p w14:paraId="5CA4B297" w14:textId="1904C9ED" w:rsidR="00943748" w:rsidRPr="003D55B5" w:rsidRDefault="00943748" w:rsidP="003D55B5">
      <w:pPr>
        <w:pStyle w:val="EndNoteBibliography"/>
        <w:spacing w:line="276" w:lineRule="auto"/>
        <w:ind w:left="720" w:hanging="720"/>
        <w:jc w:val="both"/>
      </w:pPr>
      <w:r w:rsidRPr="003D55B5">
        <w:t xml:space="preserve">Pope Francis. (2015). Encyclical letter Laudato Si' of the holy father Francis on care for our common home. Retrieved from </w:t>
      </w:r>
      <w:hyperlink r:id="rId12" w:history="1">
        <w:r w:rsidRPr="003D55B5">
          <w:rPr>
            <w:rStyle w:val="Hyperlink"/>
          </w:rPr>
          <w:t>http://w2.vatican.va/content/francesco/en/encyclicals/documents/papa-francesco_20150524_enciclica-laudato-si.html</w:t>
        </w:r>
      </w:hyperlink>
    </w:p>
    <w:p w14:paraId="22C908EF" w14:textId="77777777" w:rsidR="00943748" w:rsidRPr="003D55B5" w:rsidRDefault="00943748" w:rsidP="003D55B5">
      <w:pPr>
        <w:pStyle w:val="EndNoteBibliography"/>
        <w:spacing w:line="276" w:lineRule="auto"/>
        <w:ind w:left="720" w:hanging="720"/>
        <w:jc w:val="both"/>
      </w:pPr>
      <w:r w:rsidRPr="003D55B5">
        <w:t xml:space="preserve">Popkin, B. M. (1993). Nutritional Patterns and Transitions. </w:t>
      </w:r>
      <w:r w:rsidRPr="003D55B5">
        <w:rPr>
          <w:i/>
        </w:rPr>
        <w:t>Population and Development Review, 19</w:t>
      </w:r>
      <w:r w:rsidRPr="003D55B5">
        <w:t>(1), 138-157. doi:10.2307/2938388</w:t>
      </w:r>
    </w:p>
    <w:p w14:paraId="6653E680" w14:textId="77777777" w:rsidR="00943748" w:rsidRPr="003D55B5" w:rsidRDefault="00943748" w:rsidP="003D55B5">
      <w:pPr>
        <w:pStyle w:val="EndNoteBibliography"/>
        <w:spacing w:line="276" w:lineRule="auto"/>
        <w:ind w:left="720" w:hanging="720"/>
        <w:jc w:val="both"/>
        <w:rPr>
          <w:lang w:val="pt-BR"/>
        </w:rPr>
      </w:pPr>
      <w:r w:rsidRPr="003D55B5">
        <w:t xml:space="preserve">Popkin, B. M. (1999). Urbanization, lifestyle changes and the nutrition transition. </w:t>
      </w:r>
      <w:r w:rsidRPr="003D55B5">
        <w:rPr>
          <w:i/>
          <w:lang w:val="pt-BR"/>
        </w:rPr>
        <w:t>World Development, 27</w:t>
      </w:r>
      <w:r w:rsidRPr="003D55B5">
        <w:rPr>
          <w:lang w:val="pt-BR"/>
        </w:rPr>
        <w:t xml:space="preserve">(11), 1905-1916. </w:t>
      </w:r>
    </w:p>
    <w:p w14:paraId="5D0764C7" w14:textId="54A9F95F" w:rsidR="00943748" w:rsidRDefault="00111F05" w:rsidP="003D55B5">
      <w:pPr>
        <w:pStyle w:val="EndNoteBibliography"/>
        <w:spacing w:line="276" w:lineRule="auto"/>
        <w:ind w:left="720" w:hanging="720"/>
        <w:jc w:val="both"/>
        <w:rPr>
          <w:lang w:val="pt-BR"/>
        </w:rPr>
      </w:pPr>
      <w:r>
        <w:rPr>
          <w:lang w:val="pt-BR"/>
        </w:rPr>
        <w:t xml:space="preserve">Prefeitura de São Paulo. (2014). </w:t>
      </w:r>
      <w:r w:rsidR="00943748" w:rsidRPr="003D55B5">
        <w:rPr>
          <w:lang w:val="pt-BR"/>
        </w:rPr>
        <w:t>Lei nº 16.050, de 31 de julho de 2014. Aprova a Política de Desenvolvimento Urbano e o Plano Diretor Estratégico do Município de São Paulo e revoga a Lei nº 13.430/2002.</w:t>
      </w:r>
    </w:p>
    <w:p w14:paraId="3A55E123" w14:textId="77777777" w:rsidR="00F47D32" w:rsidRPr="00B67382" w:rsidRDefault="00F47D32" w:rsidP="00F47D32">
      <w:pPr>
        <w:pStyle w:val="EndNoteBibliography"/>
        <w:ind w:left="720" w:hanging="720"/>
        <w:jc w:val="both"/>
      </w:pPr>
      <w:r w:rsidRPr="00B67382">
        <w:t xml:space="preserve">Raichlen, D. A., Wood, B. M., Gordon, A. D., Mabulla, A. Z. P., Marlowe, F. W., &amp; Pontzer, H. (2014). Evidence of Lévy walk foraging patterns in human hunter–gatherers. </w:t>
      </w:r>
      <w:r w:rsidRPr="00B67382">
        <w:rPr>
          <w:i/>
        </w:rPr>
        <w:t>Proceedings of the National Academy of Sciences, 111</w:t>
      </w:r>
      <w:r w:rsidRPr="00B67382">
        <w:t>(2), 728-733. doi:10.1073/pnas.1318616111</w:t>
      </w:r>
    </w:p>
    <w:p w14:paraId="6DD26675" w14:textId="77777777" w:rsidR="00943748" w:rsidRPr="00F46737" w:rsidRDefault="00943748" w:rsidP="003D55B5">
      <w:pPr>
        <w:pStyle w:val="EndNoteBibliography"/>
        <w:spacing w:line="276" w:lineRule="auto"/>
        <w:ind w:left="720" w:hanging="720"/>
        <w:jc w:val="both"/>
        <w:rPr>
          <w:lang w:val="en-GB"/>
        </w:rPr>
      </w:pPr>
      <w:r w:rsidRPr="009D0C79">
        <w:rPr>
          <w:lang w:val="en-GB"/>
        </w:rPr>
        <w:t xml:space="preserve">Rolnik, R. (1989). </w:t>
      </w:r>
      <w:r w:rsidRPr="003D55B5">
        <w:rPr>
          <w:lang w:val="pt-BR"/>
        </w:rPr>
        <w:t xml:space="preserve">Territórios negros nas cidades brasileiras (etnicidade e cidade em São Paulo e no Rio de Janeiro). </w:t>
      </w:r>
      <w:r w:rsidRPr="00F46737">
        <w:rPr>
          <w:i/>
          <w:lang w:val="en-GB"/>
        </w:rPr>
        <w:t>Estudos afro-asiáticos, 17</w:t>
      </w:r>
      <w:r w:rsidRPr="00F46737">
        <w:rPr>
          <w:lang w:val="en-GB"/>
        </w:rPr>
        <w:t xml:space="preserve">, 29-40. </w:t>
      </w:r>
    </w:p>
    <w:p w14:paraId="5104BCB1" w14:textId="77777777" w:rsidR="00943748" w:rsidRPr="003D55B5" w:rsidRDefault="00943748" w:rsidP="003D55B5">
      <w:pPr>
        <w:pStyle w:val="EndNoteBibliography"/>
        <w:spacing w:line="276" w:lineRule="auto"/>
        <w:ind w:left="720" w:hanging="720"/>
        <w:jc w:val="both"/>
        <w:rPr>
          <w:lang w:val="pt-BR"/>
        </w:rPr>
      </w:pPr>
      <w:r w:rsidRPr="00F46737">
        <w:rPr>
          <w:lang w:val="en-GB"/>
        </w:rPr>
        <w:t xml:space="preserve">Rolnik, R., &amp; Klintowitz, D. (2011). (Im)Mobility in the city of São Paulo. </w:t>
      </w:r>
      <w:r w:rsidRPr="003D55B5">
        <w:rPr>
          <w:i/>
          <w:lang w:val="pt-BR"/>
        </w:rPr>
        <w:t>Estudos Avançados, 25</w:t>
      </w:r>
      <w:r w:rsidRPr="003D55B5">
        <w:rPr>
          <w:lang w:val="pt-BR"/>
        </w:rPr>
        <w:t xml:space="preserve">(71), 89-108. </w:t>
      </w:r>
    </w:p>
    <w:p w14:paraId="35728A53" w14:textId="77777777" w:rsidR="00943748" w:rsidRPr="003D55B5" w:rsidRDefault="00943748" w:rsidP="003D55B5">
      <w:pPr>
        <w:pStyle w:val="EndNoteBibliography"/>
        <w:spacing w:line="276" w:lineRule="auto"/>
        <w:ind w:left="720" w:hanging="720"/>
        <w:jc w:val="both"/>
      </w:pPr>
      <w:r w:rsidRPr="003D55B5">
        <w:rPr>
          <w:lang w:val="pt-BR"/>
        </w:rPr>
        <w:t xml:space="preserve">Rydin, Y., Bleahu, A., Davies, M., Davila, J. D., Friel, S., De Grandis, G., . . . </w:t>
      </w:r>
      <w:r w:rsidRPr="003D55B5">
        <w:t xml:space="preserve">Wilson, J. (2012). Shaping cities for health: complexity and the planning of urban environments in the 21st century. </w:t>
      </w:r>
      <w:r w:rsidRPr="003D55B5">
        <w:rPr>
          <w:i/>
        </w:rPr>
        <w:t>The Lancet, 379</w:t>
      </w:r>
      <w:r w:rsidRPr="003D55B5">
        <w:t xml:space="preserve">(9831), 2079-2108. </w:t>
      </w:r>
    </w:p>
    <w:p w14:paraId="3053A918" w14:textId="0860A07F" w:rsidR="00943748" w:rsidRPr="009D0C79" w:rsidRDefault="00943748" w:rsidP="003D55B5">
      <w:pPr>
        <w:pStyle w:val="EndNoteBibliography"/>
        <w:spacing w:line="276" w:lineRule="auto"/>
        <w:ind w:left="720" w:hanging="720"/>
        <w:jc w:val="both"/>
        <w:rPr>
          <w:lang w:val="pt-BR"/>
        </w:rPr>
      </w:pPr>
      <w:r w:rsidRPr="003D55B5">
        <w:t xml:space="preserve">Sager, T. (2011). Neo-liberal urban planning policies: A literature survey 1990-2010. </w:t>
      </w:r>
      <w:r w:rsidRPr="009D0C79">
        <w:rPr>
          <w:i/>
          <w:lang w:val="pt-BR"/>
        </w:rPr>
        <w:t>Progress in Planning, 76</w:t>
      </w:r>
      <w:r w:rsidRPr="009D0C79">
        <w:rPr>
          <w:lang w:val="pt-BR"/>
        </w:rPr>
        <w:t>, 147-199. doi:10.1016/j.progress.2011.09.001</w:t>
      </w:r>
    </w:p>
    <w:p w14:paraId="7DF9D132" w14:textId="740989A6" w:rsidR="008A34DE" w:rsidRPr="009D0C79" w:rsidRDefault="008A34DE" w:rsidP="003D55B5">
      <w:pPr>
        <w:pStyle w:val="EndNoteBibliography"/>
        <w:spacing w:line="276" w:lineRule="auto"/>
        <w:ind w:left="720" w:hanging="720"/>
        <w:jc w:val="both"/>
        <w:rPr>
          <w:lang w:val="pt-BR"/>
        </w:rPr>
      </w:pPr>
      <w:r w:rsidRPr="009D0C79">
        <w:rPr>
          <w:lang w:val="pt-BR"/>
        </w:rPr>
        <w:t xml:space="preserve">Schaden, E. </w:t>
      </w:r>
      <w:r w:rsidR="00A0541C" w:rsidRPr="009D0C79">
        <w:rPr>
          <w:lang w:val="pt-BR"/>
        </w:rPr>
        <w:t xml:space="preserve">(1954). </w:t>
      </w:r>
      <w:r w:rsidRPr="009D0C79">
        <w:rPr>
          <w:lang w:val="pt-BR"/>
        </w:rPr>
        <w:t>"Os primitivos habitantes do território paulista." Revista de História</w:t>
      </w:r>
      <w:r w:rsidR="00A0541C" w:rsidRPr="009D0C79">
        <w:rPr>
          <w:lang w:val="pt-BR"/>
        </w:rPr>
        <w:t xml:space="preserve">, </w:t>
      </w:r>
      <w:r w:rsidRPr="009D0C79">
        <w:rPr>
          <w:lang w:val="pt-BR"/>
        </w:rPr>
        <w:t>8</w:t>
      </w:r>
      <w:r w:rsidR="00A0541C" w:rsidRPr="009D0C79">
        <w:rPr>
          <w:lang w:val="pt-BR"/>
        </w:rPr>
        <w:t>(</w:t>
      </w:r>
      <w:r w:rsidRPr="009D0C79">
        <w:rPr>
          <w:lang w:val="pt-BR"/>
        </w:rPr>
        <w:t>18</w:t>
      </w:r>
      <w:r w:rsidR="00A0541C" w:rsidRPr="009D0C79">
        <w:rPr>
          <w:lang w:val="pt-BR"/>
        </w:rPr>
        <w:t xml:space="preserve">), </w:t>
      </w:r>
      <w:r w:rsidRPr="009D0C79">
        <w:rPr>
          <w:lang w:val="pt-BR"/>
        </w:rPr>
        <w:t>385-406.</w:t>
      </w:r>
    </w:p>
    <w:p w14:paraId="3E4BAAD2" w14:textId="2A2CF58E" w:rsidR="00943748" w:rsidRDefault="00943748" w:rsidP="003D55B5">
      <w:pPr>
        <w:pStyle w:val="EndNoteBibliography"/>
        <w:spacing w:line="276" w:lineRule="auto"/>
        <w:ind w:left="720" w:hanging="720"/>
        <w:jc w:val="both"/>
      </w:pPr>
      <w:r w:rsidRPr="009D0C79">
        <w:rPr>
          <w:lang w:val="pt-BR"/>
        </w:rPr>
        <w:t xml:space="preserve">Schmidt, M. I., Duncan, B. B., Silva, G. A. E., Menezes, A. M., Monteiro, C. A., Barreto, S. M., . . . </w:t>
      </w:r>
      <w:r w:rsidRPr="003D55B5">
        <w:t xml:space="preserve">Menezes, P. R. (2011). Chronic non-communicable diseases in Brazil: burden and current challenges. </w:t>
      </w:r>
      <w:r w:rsidRPr="003D55B5">
        <w:rPr>
          <w:i/>
        </w:rPr>
        <w:t>Lancet, 377</w:t>
      </w:r>
      <w:r w:rsidRPr="003D55B5">
        <w:t xml:space="preserve">(9781), 1949-1961. </w:t>
      </w:r>
    </w:p>
    <w:p w14:paraId="19D50701" w14:textId="7C81AC54" w:rsidR="00FB7356" w:rsidRPr="003D55B5" w:rsidRDefault="00FB7356" w:rsidP="003D55B5">
      <w:pPr>
        <w:pStyle w:val="EndNoteBibliography"/>
        <w:spacing w:line="276" w:lineRule="auto"/>
        <w:ind w:left="720" w:hanging="720"/>
        <w:jc w:val="both"/>
      </w:pPr>
      <w:r>
        <w:t xml:space="preserve">Soja, E.W. (2010). </w:t>
      </w:r>
      <w:r w:rsidRPr="00FB7356">
        <w:rPr>
          <w:i/>
        </w:rPr>
        <w:t>Seeking Spatial Justice</w:t>
      </w:r>
      <w:r>
        <w:t xml:space="preserve">. </w:t>
      </w:r>
      <w:r w:rsidRPr="00FB7356">
        <w:t>Minneapolis, MN: University of Minnesota Press</w:t>
      </w:r>
      <w:r>
        <w:t>.</w:t>
      </w:r>
    </w:p>
    <w:p w14:paraId="5075DD3C" w14:textId="77777777" w:rsidR="00943748" w:rsidRPr="003D55B5" w:rsidRDefault="00943748" w:rsidP="003D55B5">
      <w:pPr>
        <w:pStyle w:val="EndNoteBibliography"/>
        <w:spacing w:line="276" w:lineRule="auto"/>
        <w:ind w:left="720" w:hanging="720"/>
        <w:jc w:val="both"/>
      </w:pPr>
      <w:r w:rsidRPr="003D55B5">
        <w:t xml:space="preserve">Sorensen, A., &amp; Okata, J. (2010). </w:t>
      </w:r>
      <w:r w:rsidRPr="003D55B5">
        <w:rPr>
          <w:i/>
        </w:rPr>
        <w:t>Megacities: Urban Form, Governance, and Sustainability</w:t>
      </w:r>
      <w:r w:rsidRPr="003D55B5">
        <w:t>: Springer.</w:t>
      </w:r>
    </w:p>
    <w:p w14:paraId="463E6188" w14:textId="0FFA6FE8" w:rsidR="00943748" w:rsidRDefault="00943748" w:rsidP="003D55B5">
      <w:pPr>
        <w:pStyle w:val="EndNoteBibliography"/>
        <w:spacing w:line="276" w:lineRule="auto"/>
        <w:ind w:left="720" w:hanging="720"/>
        <w:jc w:val="both"/>
      </w:pPr>
      <w:r w:rsidRPr="003D55B5">
        <w:t xml:space="preserve">Sorensen, A., &amp; Sagaris, L. (2010). From participation to the right to the city: Democratic place management at the neighbourhood scale in comparative perspective. </w:t>
      </w:r>
      <w:r w:rsidRPr="003D55B5">
        <w:rPr>
          <w:i/>
        </w:rPr>
        <w:t>Planning, Practice &amp;amp; Research, 25</w:t>
      </w:r>
      <w:r w:rsidRPr="003D55B5">
        <w:t xml:space="preserve">(3), 297-316. </w:t>
      </w:r>
    </w:p>
    <w:p w14:paraId="15A3E390" w14:textId="784D63D6" w:rsidR="00E90495" w:rsidRDefault="00E90495" w:rsidP="003D55B5">
      <w:pPr>
        <w:pStyle w:val="EndNoteBibliography"/>
        <w:spacing w:line="276" w:lineRule="auto"/>
        <w:ind w:left="720" w:hanging="720"/>
        <w:jc w:val="both"/>
      </w:pPr>
      <w:r>
        <w:t xml:space="preserve">SPtrans. </w:t>
      </w:r>
      <w:r w:rsidR="00EE1205">
        <w:t xml:space="preserve">(2018). </w:t>
      </w:r>
      <w:r>
        <w:t xml:space="preserve">Retrieved from: </w:t>
      </w:r>
      <w:r w:rsidRPr="00E90495">
        <w:t>http://www.sptrans.com.br/a_sptrans/tarifas.aspx</w:t>
      </w:r>
    </w:p>
    <w:p w14:paraId="4BFBF430" w14:textId="1BD3C190" w:rsidR="00F47D32" w:rsidRPr="003D55B5" w:rsidRDefault="00F47D32" w:rsidP="003D55B5">
      <w:pPr>
        <w:pStyle w:val="EndNoteBibliography"/>
        <w:spacing w:line="276" w:lineRule="auto"/>
        <w:ind w:left="720" w:hanging="720"/>
        <w:jc w:val="both"/>
      </w:pPr>
      <w:r w:rsidRPr="00B67382">
        <w:t xml:space="preserve">Stouffer, S. A. (1940). Intervening Opportunities: A Theory Relating Mobility and Distance. </w:t>
      </w:r>
      <w:r w:rsidRPr="00B67382">
        <w:rPr>
          <w:i/>
        </w:rPr>
        <w:t>American Sociological Review, 5</w:t>
      </w:r>
      <w:r w:rsidRPr="00B67382">
        <w:t>(6), 845-867. doi:10.2307/2084520</w:t>
      </w:r>
    </w:p>
    <w:p w14:paraId="36D48189" w14:textId="6A2E56F3" w:rsidR="00943748" w:rsidRDefault="00943748" w:rsidP="00F47D32">
      <w:pPr>
        <w:pStyle w:val="EndNoteBibliography"/>
        <w:spacing w:line="276" w:lineRule="auto"/>
        <w:ind w:left="720" w:hanging="720"/>
        <w:jc w:val="both"/>
      </w:pPr>
      <w:r w:rsidRPr="003D55B5">
        <w:t xml:space="preserve">Swinburn, B. A., Sacks, G., Hall, K. D., McPherson, K., Finegood, D. T., Moodie, M. L., &amp; Gortmaker, S. L. (2011). The global obesity pandemic: shaped by global drivers and local environments. </w:t>
      </w:r>
      <w:r w:rsidRPr="003D55B5">
        <w:rPr>
          <w:i/>
        </w:rPr>
        <w:t>Lancet, 378</w:t>
      </w:r>
      <w:r w:rsidRPr="003D55B5">
        <w:t>(9793), 804-814. doi:10.1016/s0140-6736(11)60813-1</w:t>
      </w:r>
    </w:p>
    <w:p w14:paraId="0B9AD74E" w14:textId="3FC722E8" w:rsidR="00F47D32" w:rsidRDefault="00F47D32" w:rsidP="00F47D32">
      <w:pPr>
        <w:pStyle w:val="EndNoteBibliography"/>
        <w:ind w:left="720" w:hanging="720"/>
        <w:jc w:val="both"/>
      </w:pPr>
      <w:r w:rsidRPr="00B67382">
        <w:t xml:space="preserve">Tauger, M. (2011). </w:t>
      </w:r>
      <w:r w:rsidRPr="00B67382">
        <w:rPr>
          <w:i/>
        </w:rPr>
        <w:t>Agriculture in World History</w:t>
      </w:r>
      <w:r w:rsidRPr="00B67382">
        <w:t xml:space="preserve"> (1 ed.). New York: Routledge.</w:t>
      </w:r>
    </w:p>
    <w:p w14:paraId="02D54879" w14:textId="77777777" w:rsidR="00F47D32" w:rsidRPr="00B67382" w:rsidRDefault="00F47D32" w:rsidP="00F47D32">
      <w:pPr>
        <w:pStyle w:val="EndNoteBibliography"/>
        <w:ind w:left="720" w:hanging="720"/>
        <w:jc w:val="both"/>
      </w:pPr>
      <w:r w:rsidRPr="00B67382">
        <w:t xml:space="preserve">Thompson, E. P. (1963). </w:t>
      </w:r>
      <w:r w:rsidRPr="00B67382">
        <w:rPr>
          <w:i/>
        </w:rPr>
        <w:t>The making of the English working class</w:t>
      </w:r>
      <w:r w:rsidRPr="00B67382">
        <w:t>: Gollancz.</w:t>
      </w:r>
    </w:p>
    <w:p w14:paraId="09D1511B" w14:textId="77777777" w:rsidR="00943748" w:rsidRPr="003D55B5" w:rsidRDefault="00943748" w:rsidP="003D55B5">
      <w:pPr>
        <w:pStyle w:val="EndNoteBibliography"/>
        <w:spacing w:line="276" w:lineRule="auto"/>
        <w:ind w:left="720" w:hanging="720"/>
        <w:jc w:val="both"/>
      </w:pPr>
      <w:r w:rsidRPr="003D55B5">
        <w:t xml:space="preserve">UN-Habitat. (2010). </w:t>
      </w:r>
      <w:r w:rsidRPr="003D55B5">
        <w:rPr>
          <w:i/>
        </w:rPr>
        <w:t>State of the world's cities 2010/2011: bridging the urban divide</w:t>
      </w:r>
      <w:r w:rsidRPr="003D55B5">
        <w:t>: Routledge.</w:t>
      </w:r>
    </w:p>
    <w:p w14:paraId="1B590AED" w14:textId="77777777" w:rsidR="00943748" w:rsidRPr="003D55B5" w:rsidRDefault="00943748" w:rsidP="003D55B5">
      <w:pPr>
        <w:pStyle w:val="EndNoteBibliography"/>
        <w:spacing w:line="276" w:lineRule="auto"/>
        <w:ind w:left="720" w:hanging="720"/>
        <w:jc w:val="both"/>
        <w:rPr>
          <w:lang w:val="es-419"/>
        </w:rPr>
      </w:pPr>
      <w:r w:rsidRPr="003D55B5">
        <w:rPr>
          <w:lang w:val="es-419"/>
        </w:rPr>
        <w:t xml:space="preserve">UN-Habitat. (2012). </w:t>
      </w:r>
      <w:r w:rsidRPr="003D55B5">
        <w:rPr>
          <w:i/>
          <w:lang w:val="es-419"/>
        </w:rPr>
        <w:t>Estado de las Ciudads de América Latina y el Caribe - rumbo a una nueva transición urbana</w:t>
      </w:r>
      <w:r w:rsidRPr="003D55B5">
        <w:rPr>
          <w:lang w:val="es-419"/>
        </w:rPr>
        <w:t>: UN-Habitat.</w:t>
      </w:r>
    </w:p>
    <w:p w14:paraId="13782F47" w14:textId="517B23C6" w:rsidR="00943748" w:rsidRPr="003D55B5" w:rsidRDefault="00943748" w:rsidP="003D55B5">
      <w:pPr>
        <w:pStyle w:val="EndNoteBibliography"/>
        <w:spacing w:line="276" w:lineRule="auto"/>
        <w:ind w:left="720" w:hanging="720"/>
        <w:jc w:val="both"/>
      </w:pPr>
      <w:r w:rsidRPr="003D55B5">
        <w:t xml:space="preserve">UN-Habitat. (2013). </w:t>
      </w:r>
      <w:r w:rsidRPr="003D55B5">
        <w:rPr>
          <w:i/>
        </w:rPr>
        <w:t>Streets as Public Spaces and Drivers of Urban Prosperity</w:t>
      </w:r>
      <w:r w:rsidRPr="003D55B5">
        <w:t xml:space="preserve">. Retrieved from </w:t>
      </w:r>
      <w:r w:rsidR="007A36F7" w:rsidRPr="007A36F7">
        <w:t>https://unhabitat.org/books/streets-as-public-spaces-and-drivers-of-urban-prosperity/</w:t>
      </w:r>
    </w:p>
    <w:p w14:paraId="020C8265" w14:textId="481E1CFC" w:rsidR="00943748" w:rsidRPr="003D55B5" w:rsidRDefault="00943748" w:rsidP="003D55B5">
      <w:pPr>
        <w:pStyle w:val="EndNoteBibliography"/>
        <w:spacing w:line="276" w:lineRule="auto"/>
        <w:ind w:left="720" w:hanging="720"/>
        <w:jc w:val="both"/>
      </w:pPr>
      <w:r w:rsidRPr="003D55B5">
        <w:t xml:space="preserve">United Nations. (2015). The Human Rights Declaration. Retrieved from </w:t>
      </w:r>
      <w:hyperlink r:id="rId13" w:anchor="atop" w:history="1">
        <w:r w:rsidRPr="003D55B5">
          <w:rPr>
            <w:rStyle w:val="Hyperlink"/>
          </w:rPr>
          <w:t>http://www.un.org/en/documents/udhr/#atop</w:t>
        </w:r>
      </w:hyperlink>
    </w:p>
    <w:p w14:paraId="746D6628" w14:textId="77777777" w:rsidR="00943748" w:rsidRPr="009D0C79" w:rsidRDefault="00943748" w:rsidP="003D55B5">
      <w:pPr>
        <w:pStyle w:val="EndNoteBibliography"/>
        <w:spacing w:line="276" w:lineRule="auto"/>
        <w:ind w:left="720" w:hanging="720"/>
        <w:jc w:val="both"/>
        <w:rPr>
          <w:lang w:val="en-GB"/>
        </w:rPr>
      </w:pPr>
      <w:r w:rsidRPr="003D55B5">
        <w:t xml:space="preserve">van der Zwan, N. (2014). Making sense of financialization. </w:t>
      </w:r>
      <w:r w:rsidRPr="009D0C79">
        <w:rPr>
          <w:i/>
          <w:lang w:val="en-GB"/>
        </w:rPr>
        <w:t>Socio-Economic Review, 12</w:t>
      </w:r>
      <w:r w:rsidRPr="009D0C79">
        <w:rPr>
          <w:lang w:val="en-GB"/>
        </w:rPr>
        <w:t>(1), 99-129. doi:10.1093/ser/mwt020</w:t>
      </w:r>
    </w:p>
    <w:p w14:paraId="09F3A5B0" w14:textId="77777777" w:rsidR="00943748" w:rsidRPr="003D55B5" w:rsidRDefault="00943748" w:rsidP="003D55B5">
      <w:pPr>
        <w:pStyle w:val="EndNoteBibliography"/>
        <w:spacing w:line="276" w:lineRule="auto"/>
        <w:ind w:left="720" w:hanging="720"/>
        <w:jc w:val="both"/>
        <w:rPr>
          <w:lang w:val="pt-BR"/>
        </w:rPr>
      </w:pPr>
      <w:r w:rsidRPr="003D55B5">
        <w:t xml:space="preserve">Vasconcellos, E. A. (1997). The Making of the Middle-Class City: Transportation Policy in São Paulo. </w:t>
      </w:r>
      <w:r w:rsidRPr="003D55B5">
        <w:rPr>
          <w:i/>
          <w:lang w:val="pt-BR"/>
        </w:rPr>
        <w:t>Environment and Planning A, 29</w:t>
      </w:r>
      <w:r w:rsidRPr="003D55B5">
        <w:rPr>
          <w:lang w:val="pt-BR"/>
        </w:rPr>
        <w:t>(2), 293-310. doi:10.1068/a290293</w:t>
      </w:r>
    </w:p>
    <w:p w14:paraId="57C3F12D" w14:textId="77777777" w:rsidR="00943748" w:rsidRPr="003D55B5" w:rsidRDefault="00943748" w:rsidP="003D55B5">
      <w:pPr>
        <w:pStyle w:val="EndNoteBibliography"/>
        <w:spacing w:line="276" w:lineRule="auto"/>
        <w:ind w:left="720" w:hanging="720"/>
        <w:jc w:val="both"/>
        <w:rPr>
          <w:lang w:val="pt-BR"/>
        </w:rPr>
      </w:pPr>
      <w:r w:rsidRPr="003D55B5">
        <w:rPr>
          <w:lang w:val="pt-BR"/>
        </w:rPr>
        <w:t xml:space="preserve">Vasconcellos, E. A. (1999). </w:t>
      </w:r>
      <w:r w:rsidRPr="003D55B5">
        <w:rPr>
          <w:i/>
          <w:lang w:val="pt-BR"/>
        </w:rPr>
        <w:t>Circular é preciso, viver não é preciso: a história do trânsito na cidade de São Paulo</w:t>
      </w:r>
      <w:r w:rsidRPr="003D55B5">
        <w:rPr>
          <w:lang w:val="pt-BR"/>
        </w:rPr>
        <w:t>. São Paulo: Annablume.</w:t>
      </w:r>
    </w:p>
    <w:p w14:paraId="39E0BB9C" w14:textId="77777777" w:rsidR="00943748" w:rsidRPr="003D55B5" w:rsidRDefault="00943748" w:rsidP="003D55B5">
      <w:pPr>
        <w:pStyle w:val="EndNoteBibliography"/>
        <w:spacing w:line="276" w:lineRule="auto"/>
        <w:ind w:left="720" w:hanging="720"/>
        <w:jc w:val="both"/>
      </w:pPr>
      <w:r w:rsidRPr="003D55B5">
        <w:rPr>
          <w:lang w:val="pt-BR"/>
        </w:rPr>
        <w:t xml:space="preserve">Vasconcellos, E. A. (2001). </w:t>
      </w:r>
      <w:r w:rsidRPr="003D55B5">
        <w:rPr>
          <w:i/>
          <w:lang w:val="pt-BR"/>
        </w:rPr>
        <w:t>Transporte urbano, espaço e eqüidade: análise das políticas públicas</w:t>
      </w:r>
      <w:r w:rsidRPr="003D55B5">
        <w:rPr>
          <w:lang w:val="pt-BR"/>
        </w:rPr>
        <w:t xml:space="preserve"> (3 ed.). </w:t>
      </w:r>
      <w:r w:rsidRPr="003D55B5">
        <w:t>São Paulo: Annablume.</w:t>
      </w:r>
    </w:p>
    <w:p w14:paraId="2E802FA3" w14:textId="77777777" w:rsidR="00943748" w:rsidRPr="003D55B5" w:rsidRDefault="00943748" w:rsidP="003D55B5">
      <w:pPr>
        <w:pStyle w:val="EndNoteBibliography"/>
        <w:spacing w:line="276" w:lineRule="auto"/>
        <w:ind w:left="720" w:hanging="720"/>
        <w:jc w:val="both"/>
      </w:pPr>
      <w:r w:rsidRPr="003D55B5">
        <w:t xml:space="preserve">Vasconcellos, E. A. (2005). Urban change, mobility and transport in Sao Paulo: three decades, three cities. </w:t>
      </w:r>
      <w:r w:rsidRPr="003D55B5">
        <w:rPr>
          <w:i/>
        </w:rPr>
        <w:t>Transport Policy, 12</w:t>
      </w:r>
      <w:r w:rsidRPr="003D55B5">
        <w:t>(2), 91-104. doi:10.1016/j.tranpol.2004.12.001</w:t>
      </w:r>
    </w:p>
    <w:p w14:paraId="3A207D36" w14:textId="33F5D75C" w:rsidR="00943748" w:rsidRPr="009D0C79" w:rsidRDefault="00943748" w:rsidP="003D55B5">
      <w:pPr>
        <w:pStyle w:val="EndNoteBibliography"/>
        <w:spacing w:line="276" w:lineRule="auto"/>
        <w:ind w:left="720" w:hanging="720"/>
        <w:jc w:val="both"/>
        <w:rPr>
          <w:lang w:val="en-GB"/>
        </w:rPr>
      </w:pPr>
      <w:r w:rsidRPr="003D55B5">
        <w:t xml:space="preserve">Vasconcellos, E. A. (2014). </w:t>
      </w:r>
      <w:r w:rsidRPr="003D55B5">
        <w:rPr>
          <w:i/>
        </w:rPr>
        <w:t>Urban Transport Environment and Equity: The Case for Developing Countries</w:t>
      </w:r>
      <w:r w:rsidRPr="003D55B5">
        <w:t xml:space="preserve">. </w:t>
      </w:r>
      <w:r w:rsidRPr="009D0C79">
        <w:rPr>
          <w:lang w:val="en-GB"/>
        </w:rPr>
        <w:t>New York: Taylor &amp; Francis.</w:t>
      </w:r>
    </w:p>
    <w:p w14:paraId="7953AF7F" w14:textId="683754E7" w:rsidR="003A4467" w:rsidRPr="003D55B5" w:rsidRDefault="003A4467" w:rsidP="003D55B5">
      <w:pPr>
        <w:pStyle w:val="EndNoteBibliography"/>
        <w:spacing w:line="276" w:lineRule="auto"/>
        <w:ind w:left="720" w:hanging="720"/>
        <w:jc w:val="both"/>
        <w:rPr>
          <w:lang w:val="pt-BR"/>
        </w:rPr>
      </w:pPr>
      <w:r w:rsidRPr="009D0C79">
        <w:rPr>
          <w:lang w:val="en-GB"/>
        </w:rPr>
        <w:t xml:space="preserve">Verlinghieri, E., &amp; Venturini, F. (2018). Exploring the right to mobility through the 2013 mobilizations in Rio de Janeiro. </w:t>
      </w:r>
      <w:r w:rsidRPr="003A4467">
        <w:rPr>
          <w:lang w:val="pt-BR"/>
        </w:rPr>
        <w:t>Journal of Transport Geography, 67, 126-136.</w:t>
      </w:r>
    </w:p>
    <w:p w14:paraId="6D3D2F5A" w14:textId="3FFD894C" w:rsidR="00943748" w:rsidRDefault="00943748" w:rsidP="003D55B5">
      <w:pPr>
        <w:pStyle w:val="EndNoteBibliography"/>
        <w:spacing w:line="276" w:lineRule="auto"/>
        <w:ind w:left="720" w:hanging="720"/>
        <w:jc w:val="both"/>
        <w:rPr>
          <w:lang w:val="pt-BR"/>
        </w:rPr>
      </w:pPr>
      <w:r w:rsidRPr="003D55B5">
        <w:rPr>
          <w:lang w:val="pt-BR"/>
        </w:rPr>
        <w:t xml:space="preserve">Villaça, F. (1998). </w:t>
      </w:r>
      <w:r w:rsidRPr="003D55B5">
        <w:rPr>
          <w:i/>
          <w:lang w:val="pt-BR"/>
        </w:rPr>
        <w:t>Espaço intra-urbano no Brasil</w:t>
      </w:r>
      <w:r w:rsidRPr="003D55B5">
        <w:rPr>
          <w:lang w:val="pt-BR"/>
        </w:rPr>
        <w:t>: Studio Nobel.</w:t>
      </w:r>
    </w:p>
    <w:p w14:paraId="2FE1FF6F" w14:textId="77777777" w:rsidR="00F47D32" w:rsidRPr="00B67382" w:rsidRDefault="00F47D32" w:rsidP="00F47D32">
      <w:pPr>
        <w:pStyle w:val="EndNoteBibliography"/>
        <w:ind w:left="720" w:hanging="720"/>
        <w:jc w:val="both"/>
      </w:pPr>
      <w:r w:rsidRPr="00B67382">
        <w:t xml:space="preserve">Virilio, P. (1986). </w:t>
      </w:r>
      <w:r w:rsidRPr="00B67382">
        <w:rPr>
          <w:i/>
        </w:rPr>
        <w:t>Speed and politics: an essay on dromology</w:t>
      </w:r>
      <w:r w:rsidRPr="00B67382">
        <w:t>: Columbia University.</w:t>
      </w:r>
    </w:p>
    <w:p w14:paraId="0C110564" w14:textId="77777777" w:rsidR="00F47D32" w:rsidRPr="00B67382" w:rsidRDefault="00F47D32" w:rsidP="00F47D32">
      <w:pPr>
        <w:pStyle w:val="EndNoteBibliography"/>
        <w:ind w:left="720" w:hanging="720"/>
        <w:jc w:val="both"/>
      </w:pPr>
      <w:r w:rsidRPr="009014C4">
        <w:rPr>
          <w:lang w:val="es-419"/>
        </w:rPr>
        <w:t xml:space="preserve">Viswanathan, G. M., Buldyrev, S. V., Havlin, S., da Luz, M. G., Raposo, E. P., &amp; Stanley, H. E. (1999). </w:t>
      </w:r>
      <w:r w:rsidRPr="00B67382">
        <w:t xml:space="preserve">Optimizing the success of random searches. </w:t>
      </w:r>
      <w:r w:rsidRPr="00B67382">
        <w:rPr>
          <w:i/>
        </w:rPr>
        <w:t>Nature, 401</w:t>
      </w:r>
      <w:r w:rsidRPr="00B67382">
        <w:t>(6756), 911-914. doi:10.1038/44831</w:t>
      </w:r>
    </w:p>
    <w:p w14:paraId="5F6430CE" w14:textId="5FF73F0D" w:rsidR="00943748" w:rsidRDefault="00943748" w:rsidP="003D55B5">
      <w:pPr>
        <w:pStyle w:val="EndNoteBibliography"/>
        <w:spacing w:line="276" w:lineRule="auto"/>
        <w:ind w:left="720" w:hanging="720"/>
        <w:jc w:val="both"/>
      </w:pPr>
      <w:r w:rsidRPr="003D55B5">
        <w:t xml:space="preserve">Vitali, S., Glattfelder, J. B., &amp; Battiston, S. (2011). The network of global corporate control. </w:t>
      </w:r>
      <w:r w:rsidRPr="003D55B5">
        <w:rPr>
          <w:i/>
        </w:rPr>
        <w:t>PLoS One, 6</w:t>
      </w:r>
      <w:r w:rsidRPr="003D55B5">
        <w:t>(10), e25995. doi:10.1371/journal.pone.0025995</w:t>
      </w:r>
    </w:p>
    <w:p w14:paraId="07C0FE38" w14:textId="77777777" w:rsidR="00F47D32" w:rsidRPr="00B67382" w:rsidRDefault="00F47D32" w:rsidP="00F47D32">
      <w:pPr>
        <w:pStyle w:val="EndNoteBibliography"/>
        <w:ind w:left="720" w:hanging="720"/>
      </w:pPr>
      <w:r w:rsidRPr="00B67382">
        <w:t xml:space="preserve">Wendorf, F., &amp; Schild, R. (1998). Nabta Playa and its role in northeastern African pre-history. . </w:t>
      </w:r>
      <w:r w:rsidRPr="00B67382">
        <w:rPr>
          <w:i/>
        </w:rPr>
        <w:t>Journal of Anthropological Archaeology, 17</w:t>
      </w:r>
      <w:r w:rsidRPr="00B67382">
        <w:t xml:space="preserve">, 97-123. </w:t>
      </w:r>
    </w:p>
    <w:p w14:paraId="338AD04A" w14:textId="77777777" w:rsidR="00943748" w:rsidRPr="003D55B5" w:rsidRDefault="00943748" w:rsidP="003D55B5">
      <w:pPr>
        <w:pStyle w:val="EndNoteBibliography"/>
        <w:spacing w:line="276" w:lineRule="auto"/>
        <w:ind w:left="720" w:hanging="720"/>
        <w:jc w:val="both"/>
      </w:pPr>
      <w:r w:rsidRPr="003D55B5">
        <w:t xml:space="preserve">Whitmee, S., Haines, A., Beyrer, C., Boltz, F., Capon, A. G., de Souza Dias, B. F., . . . Yach, D. (2015). Safeguarding human health in the Anthropocene epoch: report of The Rockefeller Foundation-Lancet Commission on planetary health. </w:t>
      </w:r>
      <w:r w:rsidRPr="003D55B5">
        <w:rPr>
          <w:i/>
        </w:rPr>
        <w:t>Lancet, 386</w:t>
      </w:r>
      <w:r w:rsidRPr="003D55B5">
        <w:t>(10007), 1973-2028. doi:10.1016/S0140-6736(15)60901-1</w:t>
      </w:r>
    </w:p>
    <w:p w14:paraId="50176610" w14:textId="0B5413DE" w:rsidR="00033EC3" w:rsidRPr="000267D9" w:rsidRDefault="00321DEA" w:rsidP="003D55B5">
      <w:pPr>
        <w:pStyle w:val="EndNoteBibliography"/>
        <w:spacing w:line="276" w:lineRule="auto"/>
        <w:ind w:left="720" w:hanging="720"/>
        <w:jc w:val="both"/>
        <w:rPr>
          <w:sz w:val="20"/>
          <w:szCs w:val="20"/>
          <w:lang w:val="en-GB"/>
        </w:rPr>
      </w:pPr>
      <w:r w:rsidRPr="003D55B5">
        <w:rPr>
          <w:lang w:val="en-GB"/>
        </w:rPr>
        <w:fldChar w:fldCharType="end"/>
      </w:r>
    </w:p>
    <w:sectPr w:rsidR="00033EC3" w:rsidRPr="000267D9" w:rsidSect="0074303B">
      <w:footerReference w:type="even" r:id="rId14"/>
      <w:headerReference w:type="first" r:id="rId15"/>
      <w:footerReference w:type="first" r:id="rId16"/>
      <w:type w:val="continuous"/>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441BB" w14:textId="77777777" w:rsidR="002E0116" w:rsidRDefault="002E0116" w:rsidP="00641054">
      <w:pPr>
        <w:spacing w:line="240" w:lineRule="auto"/>
      </w:pPr>
      <w:r>
        <w:separator/>
      </w:r>
    </w:p>
  </w:endnote>
  <w:endnote w:type="continuationSeparator" w:id="0">
    <w:p w14:paraId="49B6867F" w14:textId="77777777" w:rsidR="002E0116" w:rsidRDefault="002E0116" w:rsidP="00641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444634"/>
      <w:docPartObj>
        <w:docPartGallery w:val="Page Numbers (Bottom of Page)"/>
        <w:docPartUnique/>
      </w:docPartObj>
    </w:sdtPr>
    <w:sdtEndPr/>
    <w:sdtContent>
      <w:p w14:paraId="1BC85B7F" w14:textId="20AD6CAB" w:rsidR="00FB7356" w:rsidRDefault="00FB7356">
        <w:pPr>
          <w:pStyle w:val="Footer"/>
          <w:jc w:val="right"/>
        </w:pPr>
        <w:r>
          <w:fldChar w:fldCharType="begin"/>
        </w:r>
        <w:r>
          <w:instrText>PAGE   \* MERGEFORMAT</w:instrText>
        </w:r>
        <w:r>
          <w:fldChar w:fldCharType="separate"/>
        </w:r>
        <w:r w:rsidRPr="004E445A">
          <w:rPr>
            <w:noProof/>
            <w:lang w:val="pt-BR"/>
          </w:rPr>
          <w:t>20</w:t>
        </w:r>
        <w:r>
          <w:fldChar w:fldCharType="end"/>
        </w:r>
      </w:p>
    </w:sdtContent>
  </w:sdt>
  <w:p w14:paraId="0CB2A0CD" w14:textId="77777777" w:rsidR="00FB7356" w:rsidRDefault="00FB73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C71B4" w14:textId="7FA45594" w:rsidR="00FB7356" w:rsidRPr="00590F06" w:rsidRDefault="00FB7356" w:rsidP="0074303B">
    <w:pPr>
      <w:pStyle w:val="Footnotes"/>
      <w:tabs>
        <w:tab w:val="left" w:pos="6105"/>
      </w:tabs>
    </w:pPr>
    <w:r w:rsidRPr="002E62C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BCA1A" w14:textId="77777777" w:rsidR="002E0116" w:rsidRDefault="002E0116" w:rsidP="00641054">
      <w:pPr>
        <w:spacing w:line="240" w:lineRule="auto"/>
      </w:pPr>
      <w:r>
        <w:separator/>
      </w:r>
    </w:p>
  </w:footnote>
  <w:footnote w:type="continuationSeparator" w:id="0">
    <w:p w14:paraId="2C592E43" w14:textId="77777777" w:rsidR="002E0116" w:rsidRDefault="002E0116" w:rsidP="00641054">
      <w:pPr>
        <w:spacing w:line="240" w:lineRule="auto"/>
      </w:pPr>
      <w:r>
        <w:continuationSeparator/>
      </w:r>
    </w:p>
  </w:footnote>
  <w:footnote w:id="1">
    <w:p w14:paraId="3F1ECAA7" w14:textId="1DE17826" w:rsidR="00FB7356" w:rsidRPr="00641054" w:rsidRDefault="00FB7356" w:rsidP="003D55B5">
      <w:pPr>
        <w:pStyle w:val="FootnoteText"/>
      </w:pPr>
      <w:r w:rsidRPr="00641054">
        <w:rPr>
          <w:rStyle w:val="FootnoteReference"/>
        </w:rPr>
        <w:footnoteRef/>
      </w:r>
      <w:r w:rsidRPr="00641054">
        <w:t xml:space="preserve">Urban form is understood here as the “spatial arrangement of persons doing things, the resulting spatial flows of persons, goods and information, and the physical features which modify space in some way significant to those actions” </w:t>
      </w:r>
      <w:r>
        <w:t xml:space="preserve"> </w:t>
      </w:r>
      <w:r w:rsidRPr="00641054">
        <w:fldChar w:fldCharType="begin"/>
      </w:r>
      <w:r>
        <w:instrText xml:space="preserve"> ADDIN EN.CITE &lt;EndNote&gt;&lt;Cite&gt;&lt;Author&gt;Lynch&lt;/Author&gt;&lt;Year&gt;1984&lt;/Year&gt;&lt;IDText&gt;Good City Form&lt;/IDText&gt;&lt;DisplayText&gt;(Lynch, 1984)&lt;/DisplayText&gt;&lt;record&gt;&lt;urls&gt;&lt;related-urls&gt;&lt;url&gt;http://books.google.co.uk/books?id=flJdgBoKQHQC&lt;/url&gt;&lt;/related-urls&gt;&lt;/urls&gt;&lt;isbn&gt;9780262620468&lt;/isbn&gt;&lt;titles&gt;&lt;title&gt;Good City Form&lt;/title&gt;&lt;secondary-title&gt;Architecture, urban studies&lt;/secondary-title&gt;&lt;/titles&gt;&lt;contributors&gt;&lt;authors&gt;&lt;author&gt;Lynch, K.&lt;/author&gt;&lt;/authors&gt;&lt;/contributors&gt;&lt;added-date format="utc"&gt;1422308812&lt;/added-date&gt;&lt;ref-type name="Book"&gt;6&lt;/ref-type&gt;&lt;dates&gt;&lt;year&gt;1984&lt;/year&gt;&lt;/dates&gt;&lt;rec-number&gt;33991&lt;/rec-number&gt;&lt;publisher&gt;MIT Press&lt;/publisher&gt;&lt;last-updated-date format="utc"&gt;1422308812&lt;/last-updated-date&gt;&lt;/record&gt;&lt;/Cite&gt;&lt;/EndNote&gt;</w:instrText>
      </w:r>
      <w:r w:rsidRPr="00641054">
        <w:fldChar w:fldCharType="separate"/>
      </w:r>
      <w:r>
        <w:rPr>
          <w:noProof/>
        </w:rPr>
        <w:t>(Lynch, 1984)</w:t>
      </w:r>
      <w:r w:rsidRPr="00641054">
        <w:fldChar w:fldCharType="end"/>
      </w:r>
      <w:r w:rsidRPr="00641054">
        <w:t>(page 84)</w:t>
      </w:r>
    </w:p>
  </w:footnote>
  <w:footnote w:id="2">
    <w:p w14:paraId="5C9C7C6D" w14:textId="320DC8FA" w:rsidR="00FB7356" w:rsidRPr="00432FD2" w:rsidRDefault="00FB7356" w:rsidP="003D55B5">
      <w:pPr>
        <w:pStyle w:val="FootnoteText"/>
        <w:rPr>
          <w:lang w:val="pt-BR"/>
        </w:rPr>
      </w:pPr>
      <w:r w:rsidRPr="00913DA8">
        <w:rPr>
          <w:rStyle w:val="FootnoteReference"/>
        </w:rPr>
        <w:footnoteRef/>
      </w:r>
      <w:r w:rsidRPr="00432FD2">
        <w:rPr>
          <w:lang w:val="pt-BR"/>
        </w:rPr>
        <w:t xml:space="preserve">Demographic History of São Paulo, Prefeitura de São Paulo: </w:t>
      </w:r>
      <w:hyperlink r:id="rId1" w:history="1">
        <w:r w:rsidRPr="0096426F">
          <w:rPr>
            <w:rStyle w:val="Hyperlink"/>
            <w:lang w:val="pt-BR"/>
          </w:rPr>
          <w:t>http://smdu.prefeitura.sp.gov.br/historico_demografico/introducao.php</w:t>
        </w:r>
      </w:hyperlink>
      <w:r>
        <w:rPr>
          <w:lang w:val="pt-BR"/>
        </w:rPr>
        <w:t xml:space="preserve"> </w:t>
      </w:r>
    </w:p>
  </w:footnote>
  <w:footnote w:id="3">
    <w:p w14:paraId="6F6B6651" w14:textId="51B3BC04" w:rsidR="00FB7356" w:rsidRPr="00271B62" w:rsidRDefault="00FB7356" w:rsidP="003D55B5">
      <w:pPr>
        <w:pStyle w:val="FootnoteText"/>
        <w:rPr>
          <w:lang w:val="en-US"/>
        </w:rPr>
      </w:pPr>
      <w:r>
        <w:rPr>
          <w:rStyle w:val="FootnoteReference"/>
        </w:rPr>
        <w:footnoteRef/>
      </w:r>
      <w:r>
        <w:t xml:space="preserve"> </w:t>
      </w:r>
      <w:r w:rsidRPr="00C52A87">
        <w:t xml:space="preserve">Sao Paulo Master Plan: </w:t>
      </w:r>
      <w:hyperlink r:id="rId2" w:history="1">
        <w:r w:rsidRPr="006C6873">
          <w:rPr>
            <w:rStyle w:val="Hyperlink"/>
          </w:rPr>
          <w:t>http://gestaourbana.prefeitura.sp.gov.br/marco-regulatorio/plano-diretor/arquivos/</w:t>
        </w:r>
      </w:hyperlink>
      <w:r>
        <w:t xml:space="preserve"> . Sao Paulo Mobility Plan: </w:t>
      </w:r>
      <w:hyperlink r:id="rId3" w:history="1">
        <w:r w:rsidRPr="00EB4BD7">
          <w:rPr>
            <w:rStyle w:val="Hyperlink"/>
          </w:rPr>
          <w:t>http://</w:t>
        </w:r>
        <w:r w:rsidRPr="00EB4BD7">
          <w:rPr>
            <w:rStyle w:val="Hyperlink"/>
            <w:lang w:val="en-US"/>
          </w:rPr>
          <w:t>www.prefeitura.sp.gov.br/cidade/secretarias/upload/chamadas/planmobsp_v072__1455546429.pdf</w:t>
        </w:r>
      </w:hyperlink>
      <w:r>
        <w:rPr>
          <w:lang w:val="en-US"/>
        </w:rPr>
        <w:t xml:space="preserve">  </w:t>
      </w:r>
    </w:p>
  </w:footnote>
  <w:footnote w:id="4">
    <w:p w14:paraId="0E3F6302" w14:textId="2E3F829F" w:rsidR="00FB7356" w:rsidRPr="00271B62" w:rsidRDefault="00FB7356" w:rsidP="003D55B5">
      <w:pPr>
        <w:pStyle w:val="FootnoteText"/>
        <w:rPr>
          <w:lang w:val="en-US"/>
        </w:rPr>
      </w:pPr>
      <w:r>
        <w:rPr>
          <w:rStyle w:val="FootnoteReference"/>
        </w:rPr>
        <w:footnoteRef/>
      </w:r>
      <w:r>
        <w:t xml:space="preserve"> Sao Paulo Mobility Plan: </w:t>
      </w:r>
      <w:hyperlink r:id="rId4" w:history="1">
        <w:r w:rsidRPr="00EB4BD7">
          <w:rPr>
            <w:rStyle w:val="Hyperlink"/>
          </w:rPr>
          <w:t>http://</w:t>
        </w:r>
        <w:r w:rsidRPr="00EB4BD7">
          <w:rPr>
            <w:rStyle w:val="Hyperlink"/>
            <w:lang w:val="en-US"/>
          </w:rPr>
          <w:t>www.prefeitura.sp.gov.br/cidade/secretarias/upload/chamadas/planmobsp_v072__1455546429.pdf</w:t>
        </w:r>
      </w:hyperlink>
      <w:r>
        <w:rPr>
          <w:lang w:val="en-US"/>
        </w:rPr>
        <w:t xml:space="preserve"> </w:t>
      </w:r>
    </w:p>
    <w:p w14:paraId="18A8BCB0" w14:textId="77CCFE29" w:rsidR="00FB7356" w:rsidRPr="00271B62" w:rsidRDefault="00FB7356" w:rsidP="003D55B5">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FCF5C" w14:textId="11A86A95" w:rsidR="00FB7356" w:rsidRPr="00456432" w:rsidRDefault="00FB7356" w:rsidP="002B00B6">
    <w:pPr>
      <w:pStyle w:val="Header"/>
    </w:pPr>
    <w:r w:rsidRPr="00456432">
      <w:tab/>
    </w:r>
    <w:r w:rsidRPr="0045643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322DBE"/>
    <w:multiLevelType w:val="multilevel"/>
    <w:tmpl w:val="7312DC8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8206E9A"/>
    <w:multiLevelType w:val="hybridMultilevel"/>
    <w:tmpl w:val="94225936"/>
    <w:lvl w:ilvl="0" w:tplc="4A90CEF8">
      <w:start w:val="46"/>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D551986"/>
    <w:multiLevelType w:val="hybridMultilevel"/>
    <w:tmpl w:val="83E8C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8B48A5"/>
    <w:multiLevelType w:val="hybridMultilevel"/>
    <w:tmpl w:val="49327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0ED687F"/>
    <w:multiLevelType w:val="multilevel"/>
    <w:tmpl w:val="3CC0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EC09B8"/>
    <w:multiLevelType w:val="hybridMultilevel"/>
    <w:tmpl w:val="5CEE8236"/>
    <w:lvl w:ilvl="0" w:tplc="D53A9CA8">
      <w:start w:val="18"/>
      <w:numFmt w:val="bullet"/>
      <w:lvlText w:val="-"/>
      <w:lvlJc w:val="left"/>
      <w:pPr>
        <w:ind w:left="720" w:hanging="360"/>
      </w:pPr>
      <w:rPr>
        <w:rFonts w:ascii="Times New Roman" w:eastAsia="Calibri" w:hAnsi="Times New Roman" w:cs="Times New Roman" w:hint="default"/>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A6C2DDB"/>
    <w:multiLevelType w:val="hybridMultilevel"/>
    <w:tmpl w:val="6CF2EE0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08E5077"/>
    <w:multiLevelType w:val="multilevel"/>
    <w:tmpl w:val="B9B4E520"/>
    <w:lvl w:ilvl="0">
      <w:start w:val="1"/>
      <w:numFmt w:val="decimal"/>
      <w:lvlText w:val="%1."/>
      <w:lvlJc w:val="left"/>
      <w:pPr>
        <w:ind w:left="360" w:hanging="360"/>
      </w:pPr>
      <w:rPr>
        <w:lang w:val="pt-BR"/>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5E53315"/>
    <w:multiLevelType w:val="multilevel"/>
    <w:tmpl w:val="E5C42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491136"/>
    <w:multiLevelType w:val="hybridMultilevel"/>
    <w:tmpl w:val="840060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7F1ADC"/>
    <w:multiLevelType w:val="hybridMultilevel"/>
    <w:tmpl w:val="890C3642"/>
    <w:lvl w:ilvl="0" w:tplc="B8646532">
      <w:start w:val="3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3A7DCD"/>
    <w:multiLevelType w:val="hybridMultilevel"/>
    <w:tmpl w:val="816A252C"/>
    <w:lvl w:ilvl="0" w:tplc="448AEF64">
      <w:numFmt w:val="bullet"/>
      <w:lvlText w:val="·"/>
      <w:lvlJc w:val="left"/>
      <w:pPr>
        <w:ind w:left="1065" w:hanging="705"/>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3482D44"/>
    <w:multiLevelType w:val="multilevel"/>
    <w:tmpl w:val="92764AB8"/>
    <w:lvl w:ilvl="0">
      <w:start w:val="1"/>
      <w:numFmt w:val="decimal"/>
      <w:lvlText w:val="%1."/>
      <w:lvlJc w:val="left"/>
      <w:pPr>
        <w:ind w:left="360" w:hanging="360"/>
      </w:pPr>
    </w:lvl>
    <w:lvl w:ilvl="1">
      <w:start w:val="1"/>
      <w:numFmt w:val="decimal"/>
      <w:lvlText w:val="%1.%2."/>
      <w:lvlJc w:val="left"/>
      <w:pPr>
        <w:ind w:left="792" w:hanging="432"/>
      </w:pPr>
      <w:rPr>
        <w:lang w:val="pt-BR"/>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504B80"/>
    <w:multiLevelType w:val="multilevel"/>
    <w:tmpl w:val="6D92D188"/>
    <w:lvl w:ilvl="0">
      <w:start w:val="1"/>
      <w:numFmt w:val="decimal"/>
      <w:lvlText w:val="%1."/>
      <w:lvlJc w:val="left"/>
      <w:pPr>
        <w:ind w:left="360" w:hanging="360"/>
      </w:pPr>
    </w:lvl>
    <w:lvl w:ilvl="1">
      <w:start w:val="1"/>
      <w:numFmt w:val="decimal"/>
      <w:lvlText w:val="%1.%2."/>
      <w:lvlJc w:val="left"/>
      <w:pPr>
        <w:ind w:left="792" w:hanging="432"/>
      </w:pPr>
      <w:rPr>
        <w:lang w:val="en-US"/>
      </w:rPr>
    </w:lvl>
    <w:lvl w:ilvl="2">
      <w:start w:val="1"/>
      <w:numFmt w:val="decimal"/>
      <w:lvlText w:val="%1.%2.%3."/>
      <w:lvlJc w:val="left"/>
      <w:pPr>
        <w:ind w:left="1224" w:hanging="504"/>
      </w:pPr>
      <w:rPr>
        <w:lang w:val="pt-BR"/>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555C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0D92B57"/>
    <w:multiLevelType w:val="hybridMultilevel"/>
    <w:tmpl w:val="C2585824"/>
    <w:lvl w:ilvl="0" w:tplc="378E9AEC">
      <w:start w:val="5"/>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3CF3F7A"/>
    <w:multiLevelType w:val="hybridMultilevel"/>
    <w:tmpl w:val="BBF2B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5A3719B"/>
    <w:multiLevelType w:val="hybridMultilevel"/>
    <w:tmpl w:val="B114D3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AE50BA"/>
    <w:multiLevelType w:val="hybridMultilevel"/>
    <w:tmpl w:val="80721B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E212C02"/>
    <w:multiLevelType w:val="multilevel"/>
    <w:tmpl w:val="0DD2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E2516A"/>
    <w:multiLevelType w:val="hybridMultilevel"/>
    <w:tmpl w:val="4C8E6D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1343356"/>
    <w:multiLevelType w:val="hybridMultilevel"/>
    <w:tmpl w:val="4ED471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47C141A"/>
    <w:multiLevelType w:val="hybridMultilevel"/>
    <w:tmpl w:val="268077FC"/>
    <w:lvl w:ilvl="0" w:tplc="BC905B04">
      <w:start w:val="46"/>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AF134AA"/>
    <w:multiLevelType w:val="hybridMultilevel"/>
    <w:tmpl w:val="5B961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29"/>
  </w:num>
  <w:num w:numId="4">
    <w:abstractNumId w:val="13"/>
  </w:num>
  <w:num w:numId="5">
    <w:abstractNumId w:val="46"/>
  </w:num>
  <w:num w:numId="6">
    <w:abstractNumId w:val="20"/>
  </w:num>
  <w:num w:numId="7">
    <w:abstractNumId w:val="37"/>
  </w:num>
  <w:num w:numId="8">
    <w:abstractNumId w:val="17"/>
  </w:num>
  <w:num w:numId="9">
    <w:abstractNumId w:val="15"/>
  </w:num>
  <w:num w:numId="10">
    <w:abstractNumId w:val="21"/>
  </w:num>
  <w:num w:numId="11">
    <w:abstractNumId w:val="32"/>
  </w:num>
  <w:num w:numId="12">
    <w:abstractNumId w:val="1"/>
  </w:num>
  <w:num w:numId="13">
    <w:abstractNumId w:val="2"/>
  </w:num>
  <w:num w:numId="14">
    <w:abstractNumId w:val="3"/>
  </w:num>
  <w:num w:numId="15">
    <w:abstractNumId w:val="4"/>
  </w:num>
  <w:num w:numId="16">
    <w:abstractNumId w:val="9"/>
  </w:num>
  <w:num w:numId="17">
    <w:abstractNumId w:val="5"/>
  </w:num>
  <w:num w:numId="18">
    <w:abstractNumId w:val="7"/>
  </w:num>
  <w:num w:numId="19">
    <w:abstractNumId w:val="6"/>
  </w:num>
  <w:num w:numId="20">
    <w:abstractNumId w:val="10"/>
  </w:num>
  <w:num w:numId="21">
    <w:abstractNumId w:val="8"/>
  </w:num>
  <w:num w:numId="22">
    <w:abstractNumId w:val="24"/>
  </w:num>
  <w:num w:numId="23">
    <w:abstractNumId w:val="34"/>
  </w:num>
  <w:num w:numId="24">
    <w:abstractNumId w:val="18"/>
  </w:num>
  <w:num w:numId="25">
    <w:abstractNumId w:val="23"/>
  </w:num>
  <w:num w:numId="26">
    <w:abstractNumId w:val="11"/>
  </w:num>
  <w:num w:numId="27">
    <w:abstractNumId w:val="0"/>
  </w:num>
  <w:num w:numId="28">
    <w:abstractNumId w:val="14"/>
  </w:num>
  <w:num w:numId="29">
    <w:abstractNumId w:val="25"/>
  </w:num>
  <w:num w:numId="30">
    <w:abstractNumId w:val="36"/>
  </w:num>
  <w:num w:numId="31">
    <w:abstractNumId w:val="39"/>
  </w:num>
  <w:num w:numId="32">
    <w:abstractNumId w:val="16"/>
  </w:num>
  <w:num w:numId="33">
    <w:abstractNumId w:val="42"/>
  </w:num>
  <w:num w:numId="34">
    <w:abstractNumId w:val="43"/>
  </w:num>
  <w:num w:numId="35">
    <w:abstractNumId w:val="27"/>
  </w:num>
  <w:num w:numId="36">
    <w:abstractNumId w:val="19"/>
  </w:num>
  <w:num w:numId="37">
    <w:abstractNumId w:val="31"/>
  </w:num>
  <w:num w:numId="38">
    <w:abstractNumId w:val="35"/>
  </w:num>
  <w:num w:numId="39">
    <w:abstractNumId w:val="2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num>
  <w:num w:numId="42">
    <w:abstractNumId w:val="41"/>
  </w:num>
  <w:num w:numId="43">
    <w:abstractNumId w:val="45"/>
  </w:num>
  <w:num w:numId="44">
    <w:abstractNumId w:val="30"/>
  </w:num>
  <w:num w:numId="45">
    <w:abstractNumId w:val="44"/>
  </w:num>
  <w:num w:numId="46">
    <w:abstractNumId w:val="47"/>
  </w:num>
  <w:num w:numId="47">
    <w:abstractNumId w:val="28"/>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linkStyle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6D0576"/>
    <w:rsid w:val="0000169F"/>
    <w:rsid w:val="00001A28"/>
    <w:rsid w:val="000032E9"/>
    <w:rsid w:val="0000360D"/>
    <w:rsid w:val="00006119"/>
    <w:rsid w:val="0000637A"/>
    <w:rsid w:val="00006E4A"/>
    <w:rsid w:val="00007048"/>
    <w:rsid w:val="00007D64"/>
    <w:rsid w:val="00007D68"/>
    <w:rsid w:val="00010EAD"/>
    <w:rsid w:val="000110D8"/>
    <w:rsid w:val="00011D27"/>
    <w:rsid w:val="00012288"/>
    <w:rsid w:val="00012D67"/>
    <w:rsid w:val="000137A5"/>
    <w:rsid w:val="00014645"/>
    <w:rsid w:val="00015781"/>
    <w:rsid w:val="00017860"/>
    <w:rsid w:val="0002058F"/>
    <w:rsid w:val="00020BEF"/>
    <w:rsid w:val="00021F0C"/>
    <w:rsid w:val="0002207D"/>
    <w:rsid w:val="00025FA7"/>
    <w:rsid w:val="000267D9"/>
    <w:rsid w:val="00033D71"/>
    <w:rsid w:val="00033EC3"/>
    <w:rsid w:val="000341F2"/>
    <w:rsid w:val="00034407"/>
    <w:rsid w:val="000358D3"/>
    <w:rsid w:val="00037B3C"/>
    <w:rsid w:val="00040289"/>
    <w:rsid w:val="00040329"/>
    <w:rsid w:val="0004194D"/>
    <w:rsid w:val="00041C68"/>
    <w:rsid w:val="00042B37"/>
    <w:rsid w:val="00043679"/>
    <w:rsid w:val="00044C88"/>
    <w:rsid w:val="00046613"/>
    <w:rsid w:val="00046E71"/>
    <w:rsid w:val="00047784"/>
    <w:rsid w:val="000502E2"/>
    <w:rsid w:val="00051F0D"/>
    <w:rsid w:val="00052AC7"/>
    <w:rsid w:val="000612C1"/>
    <w:rsid w:val="00061C8B"/>
    <w:rsid w:val="00061CB9"/>
    <w:rsid w:val="000625FD"/>
    <w:rsid w:val="00065D21"/>
    <w:rsid w:val="000675B3"/>
    <w:rsid w:val="00067CA4"/>
    <w:rsid w:val="00067DFD"/>
    <w:rsid w:val="000708B8"/>
    <w:rsid w:val="00071D54"/>
    <w:rsid w:val="000740ED"/>
    <w:rsid w:val="00074B12"/>
    <w:rsid w:val="000814E7"/>
    <w:rsid w:val="000818C8"/>
    <w:rsid w:val="000853BA"/>
    <w:rsid w:val="0008556E"/>
    <w:rsid w:val="00086270"/>
    <w:rsid w:val="00086AF1"/>
    <w:rsid w:val="00086C00"/>
    <w:rsid w:val="00086F18"/>
    <w:rsid w:val="0009015E"/>
    <w:rsid w:val="00090A59"/>
    <w:rsid w:val="000910BE"/>
    <w:rsid w:val="000914FA"/>
    <w:rsid w:val="000921EB"/>
    <w:rsid w:val="000939FB"/>
    <w:rsid w:val="000A3733"/>
    <w:rsid w:val="000A3D3F"/>
    <w:rsid w:val="000A4952"/>
    <w:rsid w:val="000A607D"/>
    <w:rsid w:val="000A6D74"/>
    <w:rsid w:val="000A7E51"/>
    <w:rsid w:val="000B02D6"/>
    <w:rsid w:val="000B1336"/>
    <w:rsid w:val="000B209A"/>
    <w:rsid w:val="000B2359"/>
    <w:rsid w:val="000B37D4"/>
    <w:rsid w:val="000B4AA6"/>
    <w:rsid w:val="000B4FD2"/>
    <w:rsid w:val="000B6DD2"/>
    <w:rsid w:val="000B764A"/>
    <w:rsid w:val="000C0866"/>
    <w:rsid w:val="000C145E"/>
    <w:rsid w:val="000C1A82"/>
    <w:rsid w:val="000C3F19"/>
    <w:rsid w:val="000C4861"/>
    <w:rsid w:val="000C490B"/>
    <w:rsid w:val="000C52FE"/>
    <w:rsid w:val="000C6735"/>
    <w:rsid w:val="000C67BD"/>
    <w:rsid w:val="000D0FF9"/>
    <w:rsid w:val="000D2763"/>
    <w:rsid w:val="000D2FE2"/>
    <w:rsid w:val="000D43D9"/>
    <w:rsid w:val="000D4624"/>
    <w:rsid w:val="000D4A01"/>
    <w:rsid w:val="000D5C99"/>
    <w:rsid w:val="000D609D"/>
    <w:rsid w:val="000D6E27"/>
    <w:rsid w:val="000D7147"/>
    <w:rsid w:val="000D76A6"/>
    <w:rsid w:val="000E5510"/>
    <w:rsid w:val="000E5553"/>
    <w:rsid w:val="000E6E78"/>
    <w:rsid w:val="000E737F"/>
    <w:rsid w:val="000F202E"/>
    <w:rsid w:val="000F22BA"/>
    <w:rsid w:val="000F2487"/>
    <w:rsid w:val="000F2B9D"/>
    <w:rsid w:val="000F432F"/>
    <w:rsid w:val="000F5DB9"/>
    <w:rsid w:val="000F5FBC"/>
    <w:rsid w:val="000F622E"/>
    <w:rsid w:val="000F6A3E"/>
    <w:rsid w:val="000F6B24"/>
    <w:rsid w:val="000F7A7B"/>
    <w:rsid w:val="0010288C"/>
    <w:rsid w:val="00102AEF"/>
    <w:rsid w:val="00103EC1"/>
    <w:rsid w:val="00104046"/>
    <w:rsid w:val="0010618E"/>
    <w:rsid w:val="00107624"/>
    <w:rsid w:val="001100D5"/>
    <w:rsid w:val="0011177A"/>
    <w:rsid w:val="00111BF0"/>
    <w:rsid w:val="00111D1C"/>
    <w:rsid w:val="00111F05"/>
    <w:rsid w:val="00112737"/>
    <w:rsid w:val="0011277A"/>
    <w:rsid w:val="001148C9"/>
    <w:rsid w:val="00115A25"/>
    <w:rsid w:val="00115E1F"/>
    <w:rsid w:val="00116BAF"/>
    <w:rsid w:val="00116D9F"/>
    <w:rsid w:val="00117958"/>
    <w:rsid w:val="001200E4"/>
    <w:rsid w:val="00121BC1"/>
    <w:rsid w:val="00121D97"/>
    <w:rsid w:val="00121F8F"/>
    <w:rsid w:val="001244D7"/>
    <w:rsid w:val="00125716"/>
    <w:rsid w:val="00125E06"/>
    <w:rsid w:val="0012738B"/>
    <w:rsid w:val="001308A8"/>
    <w:rsid w:val="00130F9E"/>
    <w:rsid w:val="00131816"/>
    <w:rsid w:val="0013209C"/>
    <w:rsid w:val="001320E8"/>
    <w:rsid w:val="001326BD"/>
    <w:rsid w:val="001351DD"/>
    <w:rsid w:val="00135744"/>
    <w:rsid w:val="00135E92"/>
    <w:rsid w:val="00136B31"/>
    <w:rsid w:val="00136BC5"/>
    <w:rsid w:val="00136E51"/>
    <w:rsid w:val="00137232"/>
    <w:rsid w:val="00137835"/>
    <w:rsid w:val="0014070A"/>
    <w:rsid w:val="00141B2B"/>
    <w:rsid w:val="001436D0"/>
    <w:rsid w:val="00143A31"/>
    <w:rsid w:val="00145276"/>
    <w:rsid w:val="00145BE0"/>
    <w:rsid w:val="00152A13"/>
    <w:rsid w:val="00152BE8"/>
    <w:rsid w:val="00152E4A"/>
    <w:rsid w:val="00155210"/>
    <w:rsid w:val="001554E5"/>
    <w:rsid w:val="00155D9A"/>
    <w:rsid w:val="0015622C"/>
    <w:rsid w:val="00156A2B"/>
    <w:rsid w:val="00156F31"/>
    <w:rsid w:val="00157067"/>
    <w:rsid w:val="00157385"/>
    <w:rsid w:val="001576F6"/>
    <w:rsid w:val="0016023E"/>
    <w:rsid w:val="00161DF5"/>
    <w:rsid w:val="00163140"/>
    <w:rsid w:val="00164321"/>
    <w:rsid w:val="0016506F"/>
    <w:rsid w:val="001666D9"/>
    <w:rsid w:val="001676EC"/>
    <w:rsid w:val="0016772A"/>
    <w:rsid w:val="001719F6"/>
    <w:rsid w:val="00172B8B"/>
    <w:rsid w:val="001735A1"/>
    <w:rsid w:val="00173A7E"/>
    <w:rsid w:val="0017478E"/>
    <w:rsid w:val="00174AAE"/>
    <w:rsid w:val="0017612B"/>
    <w:rsid w:val="00176E42"/>
    <w:rsid w:val="00184C64"/>
    <w:rsid w:val="0018505F"/>
    <w:rsid w:val="00185909"/>
    <w:rsid w:val="00186442"/>
    <w:rsid w:val="001922A8"/>
    <w:rsid w:val="00193559"/>
    <w:rsid w:val="001946FA"/>
    <w:rsid w:val="001959DF"/>
    <w:rsid w:val="00195A89"/>
    <w:rsid w:val="001A0154"/>
    <w:rsid w:val="001A0787"/>
    <w:rsid w:val="001A185B"/>
    <w:rsid w:val="001A1992"/>
    <w:rsid w:val="001A2E24"/>
    <w:rsid w:val="001A3E76"/>
    <w:rsid w:val="001A60FC"/>
    <w:rsid w:val="001A74B2"/>
    <w:rsid w:val="001A7521"/>
    <w:rsid w:val="001A7CAD"/>
    <w:rsid w:val="001A7CE4"/>
    <w:rsid w:val="001A7F0B"/>
    <w:rsid w:val="001B0694"/>
    <w:rsid w:val="001B0B01"/>
    <w:rsid w:val="001B0BAA"/>
    <w:rsid w:val="001B5A75"/>
    <w:rsid w:val="001B62A6"/>
    <w:rsid w:val="001C0999"/>
    <w:rsid w:val="001C1371"/>
    <w:rsid w:val="001C1611"/>
    <w:rsid w:val="001C3F29"/>
    <w:rsid w:val="001C58FF"/>
    <w:rsid w:val="001C5A96"/>
    <w:rsid w:val="001C6009"/>
    <w:rsid w:val="001C7344"/>
    <w:rsid w:val="001D0803"/>
    <w:rsid w:val="001D1D5A"/>
    <w:rsid w:val="001D2128"/>
    <w:rsid w:val="001D3AE4"/>
    <w:rsid w:val="001D6F8C"/>
    <w:rsid w:val="001D7B56"/>
    <w:rsid w:val="001E10C4"/>
    <w:rsid w:val="001E5E25"/>
    <w:rsid w:val="001F1A8D"/>
    <w:rsid w:val="001F233D"/>
    <w:rsid w:val="001F68FB"/>
    <w:rsid w:val="001F74A9"/>
    <w:rsid w:val="001F7A12"/>
    <w:rsid w:val="0020086B"/>
    <w:rsid w:val="00200D65"/>
    <w:rsid w:val="00201BC9"/>
    <w:rsid w:val="00201D63"/>
    <w:rsid w:val="00203ABD"/>
    <w:rsid w:val="0020475D"/>
    <w:rsid w:val="00204F5E"/>
    <w:rsid w:val="002050FC"/>
    <w:rsid w:val="00206091"/>
    <w:rsid w:val="00206A40"/>
    <w:rsid w:val="0021309E"/>
    <w:rsid w:val="0021359A"/>
    <w:rsid w:val="002138A0"/>
    <w:rsid w:val="00214907"/>
    <w:rsid w:val="00215697"/>
    <w:rsid w:val="00215937"/>
    <w:rsid w:val="0021797F"/>
    <w:rsid w:val="00220584"/>
    <w:rsid w:val="00220E24"/>
    <w:rsid w:val="0022310E"/>
    <w:rsid w:val="00224AAF"/>
    <w:rsid w:val="00225863"/>
    <w:rsid w:val="002270C2"/>
    <w:rsid w:val="002304FE"/>
    <w:rsid w:val="0023094C"/>
    <w:rsid w:val="00231C2E"/>
    <w:rsid w:val="0023297B"/>
    <w:rsid w:val="00232D25"/>
    <w:rsid w:val="00236449"/>
    <w:rsid w:val="00237AB9"/>
    <w:rsid w:val="0024027D"/>
    <w:rsid w:val="0024042D"/>
    <w:rsid w:val="0024094D"/>
    <w:rsid w:val="00241F01"/>
    <w:rsid w:val="00242067"/>
    <w:rsid w:val="00242DA5"/>
    <w:rsid w:val="00243980"/>
    <w:rsid w:val="00244DF7"/>
    <w:rsid w:val="0024557C"/>
    <w:rsid w:val="002455FC"/>
    <w:rsid w:val="00245D0B"/>
    <w:rsid w:val="00246283"/>
    <w:rsid w:val="00246CA1"/>
    <w:rsid w:val="00250C62"/>
    <w:rsid w:val="002535CB"/>
    <w:rsid w:val="00256D0E"/>
    <w:rsid w:val="00257018"/>
    <w:rsid w:val="002607E4"/>
    <w:rsid w:val="00266F2E"/>
    <w:rsid w:val="00267F16"/>
    <w:rsid w:val="0027083E"/>
    <w:rsid w:val="002708C9"/>
    <w:rsid w:val="002711D4"/>
    <w:rsid w:val="00271735"/>
    <w:rsid w:val="00271B62"/>
    <w:rsid w:val="0027414D"/>
    <w:rsid w:val="00274C6D"/>
    <w:rsid w:val="00275661"/>
    <w:rsid w:val="00275CE8"/>
    <w:rsid w:val="00276C48"/>
    <w:rsid w:val="00276C90"/>
    <w:rsid w:val="0028071F"/>
    <w:rsid w:val="00280C04"/>
    <w:rsid w:val="00282FDF"/>
    <w:rsid w:val="00283228"/>
    <w:rsid w:val="0028451F"/>
    <w:rsid w:val="00286CE6"/>
    <w:rsid w:val="00287F77"/>
    <w:rsid w:val="0029236F"/>
    <w:rsid w:val="002924D9"/>
    <w:rsid w:val="002943E0"/>
    <w:rsid w:val="00294C78"/>
    <w:rsid w:val="00297262"/>
    <w:rsid w:val="00297889"/>
    <w:rsid w:val="002A1396"/>
    <w:rsid w:val="002A4035"/>
    <w:rsid w:val="002A5599"/>
    <w:rsid w:val="002A5E7F"/>
    <w:rsid w:val="002A794F"/>
    <w:rsid w:val="002B00B6"/>
    <w:rsid w:val="002B11CF"/>
    <w:rsid w:val="002B2F92"/>
    <w:rsid w:val="002B446B"/>
    <w:rsid w:val="002C0246"/>
    <w:rsid w:val="002C0392"/>
    <w:rsid w:val="002C0F3D"/>
    <w:rsid w:val="002C1FD5"/>
    <w:rsid w:val="002C63CF"/>
    <w:rsid w:val="002C78C6"/>
    <w:rsid w:val="002D0B95"/>
    <w:rsid w:val="002D636E"/>
    <w:rsid w:val="002D653D"/>
    <w:rsid w:val="002E0116"/>
    <w:rsid w:val="002E1631"/>
    <w:rsid w:val="002E1796"/>
    <w:rsid w:val="002E1A44"/>
    <w:rsid w:val="002E3404"/>
    <w:rsid w:val="002E62CE"/>
    <w:rsid w:val="002F3965"/>
    <w:rsid w:val="002F40B2"/>
    <w:rsid w:val="002F4185"/>
    <w:rsid w:val="00302725"/>
    <w:rsid w:val="00305BEE"/>
    <w:rsid w:val="003066E4"/>
    <w:rsid w:val="00310A61"/>
    <w:rsid w:val="00310A9A"/>
    <w:rsid w:val="00312B3A"/>
    <w:rsid w:val="003177B2"/>
    <w:rsid w:val="003179F3"/>
    <w:rsid w:val="00321DEA"/>
    <w:rsid w:val="00322F7A"/>
    <w:rsid w:val="00323987"/>
    <w:rsid w:val="00323C98"/>
    <w:rsid w:val="0032520A"/>
    <w:rsid w:val="00326E76"/>
    <w:rsid w:val="00330A4B"/>
    <w:rsid w:val="00331103"/>
    <w:rsid w:val="00331774"/>
    <w:rsid w:val="0033492C"/>
    <w:rsid w:val="00334EB8"/>
    <w:rsid w:val="0033562F"/>
    <w:rsid w:val="00336241"/>
    <w:rsid w:val="00344A8D"/>
    <w:rsid w:val="00344E53"/>
    <w:rsid w:val="00344EE7"/>
    <w:rsid w:val="0034643F"/>
    <w:rsid w:val="00346556"/>
    <w:rsid w:val="003472C4"/>
    <w:rsid w:val="00347A80"/>
    <w:rsid w:val="00347F81"/>
    <w:rsid w:val="00350718"/>
    <w:rsid w:val="00351B7D"/>
    <w:rsid w:val="00351C50"/>
    <w:rsid w:val="00352143"/>
    <w:rsid w:val="003523A1"/>
    <w:rsid w:val="00353081"/>
    <w:rsid w:val="00355A0B"/>
    <w:rsid w:val="00357373"/>
    <w:rsid w:val="003602F3"/>
    <w:rsid w:val="00362C8B"/>
    <w:rsid w:val="003645CD"/>
    <w:rsid w:val="0036643B"/>
    <w:rsid w:val="00366B99"/>
    <w:rsid w:val="0036753E"/>
    <w:rsid w:val="003713CF"/>
    <w:rsid w:val="00371CAA"/>
    <w:rsid w:val="0037262F"/>
    <w:rsid w:val="00374A22"/>
    <w:rsid w:val="00376FE5"/>
    <w:rsid w:val="003808A4"/>
    <w:rsid w:val="00381FDB"/>
    <w:rsid w:val="00382725"/>
    <w:rsid w:val="00382CFF"/>
    <w:rsid w:val="00384EC3"/>
    <w:rsid w:val="00387D61"/>
    <w:rsid w:val="0039076B"/>
    <w:rsid w:val="003916A5"/>
    <w:rsid w:val="00393B00"/>
    <w:rsid w:val="003947BF"/>
    <w:rsid w:val="00394CE6"/>
    <w:rsid w:val="00395868"/>
    <w:rsid w:val="00396449"/>
    <w:rsid w:val="003968BC"/>
    <w:rsid w:val="00396AB8"/>
    <w:rsid w:val="003A0780"/>
    <w:rsid w:val="003A2C33"/>
    <w:rsid w:val="003A4467"/>
    <w:rsid w:val="003A59F6"/>
    <w:rsid w:val="003A5AE1"/>
    <w:rsid w:val="003B06DE"/>
    <w:rsid w:val="003B22A9"/>
    <w:rsid w:val="003B30FD"/>
    <w:rsid w:val="003B5C20"/>
    <w:rsid w:val="003C0220"/>
    <w:rsid w:val="003C0581"/>
    <w:rsid w:val="003C2D97"/>
    <w:rsid w:val="003C395A"/>
    <w:rsid w:val="003C7B07"/>
    <w:rsid w:val="003D01FE"/>
    <w:rsid w:val="003D1E28"/>
    <w:rsid w:val="003D22DB"/>
    <w:rsid w:val="003D3BC7"/>
    <w:rsid w:val="003D485C"/>
    <w:rsid w:val="003D498E"/>
    <w:rsid w:val="003D4C7F"/>
    <w:rsid w:val="003D55B5"/>
    <w:rsid w:val="003D6DAD"/>
    <w:rsid w:val="003D75F8"/>
    <w:rsid w:val="003E1875"/>
    <w:rsid w:val="003E22B1"/>
    <w:rsid w:val="003E4ABE"/>
    <w:rsid w:val="003E4F93"/>
    <w:rsid w:val="003E4FDD"/>
    <w:rsid w:val="003E5B58"/>
    <w:rsid w:val="003E626D"/>
    <w:rsid w:val="003E6AA9"/>
    <w:rsid w:val="003F3329"/>
    <w:rsid w:val="003F3490"/>
    <w:rsid w:val="003F4AB3"/>
    <w:rsid w:val="003F59D7"/>
    <w:rsid w:val="003F63B1"/>
    <w:rsid w:val="003F6E44"/>
    <w:rsid w:val="00403727"/>
    <w:rsid w:val="0040648F"/>
    <w:rsid w:val="00406523"/>
    <w:rsid w:val="00407554"/>
    <w:rsid w:val="00410BC9"/>
    <w:rsid w:val="00411ABE"/>
    <w:rsid w:val="004146B1"/>
    <w:rsid w:val="004160E6"/>
    <w:rsid w:val="0041616C"/>
    <w:rsid w:val="00417202"/>
    <w:rsid w:val="00417709"/>
    <w:rsid w:val="00422149"/>
    <w:rsid w:val="0042270B"/>
    <w:rsid w:val="00422B39"/>
    <w:rsid w:val="00423552"/>
    <w:rsid w:val="00427D14"/>
    <w:rsid w:val="00427D5B"/>
    <w:rsid w:val="004308E6"/>
    <w:rsid w:val="00431D32"/>
    <w:rsid w:val="00432317"/>
    <w:rsid w:val="004327A6"/>
    <w:rsid w:val="00432FD2"/>
    <w:rsid w:val="00433D2D"/>
    <w:rsid w:val="0043562A"/>
    <w:rsid w:val="00436957"/>
    <w:rsid w:val="00437381"/>
    <w:rsid w:val="00437610"/>
    <w:rsid w:val="00437B0D"/>
    <w:rsid w:val="00440789"/>
    <w:rsid w:val="00441F4F"/>
    <w:rsid w:val="00442DFA"/>
    <w:rsid w:val="004435F1"/>
    <w:rsid w:val="00443764"/>
    <w:rsid w:val="0044455D"/>
    <w:rsid w:val="00444CED"/>
    <w:rsid w:val="00445194"/>
    <w:rsid w:val="00446F8A"/>
    <w:rsid w:val="004473E5"/>
    <w:rsid w:val="00447EB9"/>
    <w:rsid w:val="00452EDC"/>
    <w:rsid w:val="00455334"/>
    <w:rsid w:val="00456380"/>
    <w:rsid w:val="00456432"/>
    <w:rsid w:val="00456700"/>
    <w:rsid w:val="00456B96"/>
    <w:rsid w:val="00460814"/>
    <w:rsid w:val="0046251B"/>
    <w:rsid w:val="0046283E"/>
    <w:rsid w:val="004635D0"/>
    <w:rsid w:val="00464A3E"/>
    <w:rsid w:val="00464A5C"/>
    <w:rsid w:val="00464B6E"/>
    <w:rsid w:val="00464DB9"/>
    <w:rsid w:val="00466A60"/>
    <w:rsid w:val="00467086"/>
    <w:rsid w:val="00470778"/>
    <w:rsid w:val="00472DA7"/>
    <w:rsid w:val="004738C8"/>
    <w:rsid w:val="0047608E"/>
    <w:rsid w:val="0048091F"/>
    <w:rsid w:val="004816A4"/>
    <w:rsid w:val="004827A7"/>
    <w:rsid w:val="00482BD5"/>
    <w:rsid w:val="00482EED"/>
    <w:rsid w:val="00483966"/>
    <w:rsid w:val="004842B2"/>
    <w:rsid w:val="004854CE"/>
    <w:rsid w:val="004861B7"/>
    <w:rsid w:val="00486721"/>
    <w:rsid w:val="00487809"/>
    <w:rsid w:val="00490386"/>
    <w:rsid w:val="004914D9"/>
    <w:rsid w:val="00492306"/>
    <w:rsid w:val="0049412E"/>
    <w:rsid w:val="00496650"/>
    <w:rsid w:val="004A1CCE"/>
    <w:rsid w:val="004A203C"/>
    <w:rsid w:val="004A4143"/>
    <w:rsid w:val="004A477B"/>
    <w:rsid w:val="004A7779"/>
    <w:rsid w:val="004B0187"/>
    <w:rsid w:val="004B01C3"/>
    <w:rsid w:val="004B07F4"/>
    <w:rsid w:val="004B0D17"/>
    <w:rsid w:val="004B21B4"/>
    <w:rsid w:val="004B2B22"/>
    <w:rsid w:val="004B2B52"/>
    <w:rsid w:val="004B4048"/>
    <w:rsid w:val="004B62BB"/>
    <w:rsid w:val="004B64FF"/>
    <w:rsid w:val="004C028D"/>
    <w:rsid w:val="004C286A"/>
    <w:rsid w:val="004C38DA"/>
    <w:rsid w:val="004C53C7"/>
    <w:rsid w:val="004C693B"/>
    <w:rsid w:val="004C7424"/>
    <w:rsid w:val="004D1162"/>
    <w:rsid w:val="004D173B"/>
    <w:rsid w:val="004D3445"/>
    <w:rsid w:val="004D3948"/>
    <w:rsid w:val="004D44AB"/>
    <w:rsid w:val="004D456E"/>
    <w:rsid w:val="004D48FE"/>
    <w:rsid w:val="004D4DA4"/>
    <w:rsid w:val="004D6021"/>
    <w:rsid w:val="004D7634"/>
    <w:rsid w:val="004D788F"/>
    <w:rsid w:val="004E097B"/>
    <w:rsid w:val="004E0E4A"/>
    <w:rsid w:val="004E1540"/>
    <w:rsid w:val="004E18DE"/>
    <w:rsid w:val="004E4433"/>
    <w:rsid w:val="004E445A"/>
    <w:rsid w:val="004E5C51"/>
    <w:rsid w:val="004E6081"/>
    <w:rsid w:val="004E6225"/>
    <w:rsid w:val="004E74D4"/>
    <w:rsid w:val="004E7CF6"/>
    <w:rsid w:val="004E7EC5"/>
    <w:rsid w:val="004F0064"/>
    <w:rsid w:val="004F17FB"/>
    <w:rsid w:val="004F3172"/>
    <w:rsid w:val="004F4561"/>
    <w:rsid w:val="004F4C1F"/>
    <w:rsid w:val="004F72FA"/>
    <w:rsid w:val="005007BD"/>
    <w:rsid w:val="00501103"/>
    <w:rsid w:val="00501992"/>
    <w:rsid w:val="005024F4"/>
    <w:rsid w:val="00502704"/>
    <w:rsid w:val="00502F03"/>
    <w:rsid w:val="005035A5"/>
    <w:rsid w:val="00505D30"/>
    <w:rsid w:val="00507423"/>
    <w:rsid w:val="005115A0"/>
    <w:rsid w:val="005115D3"/>
    <w:rsid w:val="00511A2F"/>
    <w:rsid w:val="00511D92"/>
    <w:rsid w:val="0051250F"/>
    <w:rsid w:val="0051402B"/>
    <w:rsid w:val="005164DB"/>
    <w:rsid w:val="00516654"/>
    <w:rsid w:val="00516E9F"/>
    <w:rsid w:val="00522EE5"/>
    <w:rsid w:val="00523CBE"/>
    <w:rsid w:val="00525774"/>
    <w:rsid w:val="00531B48"/>
    <w:rsid w:val="00532B6A"/>
    <w:rsid w:val="00533679"/>
    <w:rsid w:val="00533BA3"/>
    <w:rsid w:val="0053408B"/>
    <w:rsid w:val="005341B9"/>
    <w:rsid w:val="00535FAA"/>
    <w:rsid w:val="0053604C"/>
    <w:rsid w:val="00536117"/>
    <w:rsid w:val="00541635"/>
    <w:rsid w:val="00541A8D"/>
    <w:rsid w:val="00541D00"/>
    <w:rsid w:val="005420E9"/>
    <w:rsid w:val="00542C88"/>
    <w:rsid w:val="005441EE"/>
    <w:rsid w:val="00544CEC"/>
    <w:rsid w:val="00545152"/>
    <w:rsid w:val="0054676F"/>
    <w:rsid w:val="005468FB"/>
    <w:rsid w:val="00552C8B"/>
    <w:rsid w:val="00552EED"/>
    <w:rsid w:val="0055353C"/>
    <w:rsid w:val="00553D6B"/>
    <w:rsid w:val="00554F74"/>
    <w:rsid w:val="0055580E"/>
    <w:rsid w:val="00555AC6"/>
    <w:rsid w:val="00556828"/>
    <w:rsid w:val="005577A5"/>
    <w:rsid w:val="00557FF3"/>
    <w:rsid w:val="00560140"/>
    <w:rsid w:val="00560878"/>
    <w:rsid w:val="00560C0C"/>
    <w:rsid w:val="00560F46"/>
    <w:rsid w:val="005634FC"/>
    <w:rsid w:val="00564D29"/>
    <w:rsid w:val="0056595D"/>
    <w:rsid w:val="00570514"/>
    <w:rsid w:val="00570790"/>
    <w:rsid w:val="00570F86"/>
    <w:rsid w:val="0057246F"/>
    <w:rsid w:val="00572C93"/>
    <w:rsid w:val="00572FDC"/>
    <w:rsid w:val="00575152"/>
    <w:rsid w:val="005751EA"/>
    <w:rsid w:val="0057542A"/>
    <w:rsid w:val="00576A34"/>
    <w:rsid w:val="00582E83"/>
    <w:rsid w:val="00582F3F"/>
    <w:rsid w:val="00584DFF"/>
    <w:rsid w:val="00585404"/>
    <w:rsid w:val="00585922"/>
    <w:rsid w:val="00585B13"/>
    <w:rsid w:val="00585BFE"/>
    <w:rsid w:val="00586C28"/>
    <w:rsid w:val="00587995"/>
    <w:rsid w:val="00590148"/>
    <w:rsid w:val="00590A91"/>
    <w:rsid w:val="00590C67"/>
    <w:rsid w:val="00590F06"/>
    <w:rsid w:val="005910F3"/>
    <w:rsid w:val="0059189F"/>
    <w:rsid w:val="005919CF"/>
    <w:rsid w:val="00593573"/>
    <w:rsid w:val="00593A11"/>
    <w:rsid w:val="00594565"/>
    <w:rsid w:val="00594B22"/>
    <w:rsid w:val="005950C0"/>
    <w:rsid w:val="0059784F"/>
    <w:rsid w:val="00597A3F"/>
    <w:rsid w:val="00597CB3"/>
    <w:rsid w:val="00597D76"/>
    <w:rsid w:val="005A26E1"/>
    <w:rsid w:val="005A475C"/>
    <w:rsid w:val="005A4D6F"/>
    <w:rsid w:val="005A53A2"/>
    <w:rsid w:val="005B1EED"/>
    <w:rsid w:val="005B1F6F"/>
    <w:rsid w:val="005B204F"/>
    <w:rsid w:val="005B249E"/>
    <w:rsid w:val="005B55F6"/>
    <w:rsid w:val="005B62E5"/>
    <w:rsid w:val="005B66E3"/>
    <w:rsid w:val="005B6A5D"/>
    <w:rsid w:val="005B711A"/>
    <w:rsid w:val="005B732F"/>
    <w:rsid w:val="005C0FCC"/>
    <w:rsid w:val="005C30CC"/>
    <w:rsid w:val="005D02FD"/>
    <w:rsid w:val="005D1B7A"/>
    <w:rsid w:val="005D255F"/>
    <w:rsid w:val="005D32CB"/>
    <w:rsid w:val="005D35CA"/>
    <w:rsid w:val="005D449B"/>
    <w:rsid w:val="005D55C6"/>
    <w:rsid w:val="005D70E9"/>
    <w:rsid w:val="005D7944"/>
    <w:rsid w:val="005E1162"/>
    <w:rsid w:val="005E264D"/>
    <w:rsid w:val="005E449F"/>
    <w:rsid w:val="005E6F99"/>
    <w:rsid w:val="005E7038"/>
    <w:rsid w:val="005E7E34"/>
    <w:rsid w:val="005F0B61"/>
    <w:rsid w:val="005F1D87"/>
    <w:rsid w:val="005F5899"/>
    <w:rsid w:val="005F6617"/>
    <w:rsid w:val="005F7D02"/>
    <w:rsid w:val="006014F7"/>
    <w:rsid w:val="006018B2"/>
    <w:rsid w:val="00602ACF"/>
    <w:rsid w:val="006040EE"/>
    <w:rsid w:val="00605666"/>
    <w:rsid w:val="00605915"/>
    <w:rsid w:val="00606DD9"/>
    <w:rsid w:val="0061051B"/>
    <w:rsid w:val="006113AC"/>
    <w:rsid w:val="00612F9B"/>
    <w:rsid w:val="00613558"/>
    <w:rsid w:val="006139D9"/>
    <w:rsid w:val="006205B7"/>
    <w:rsid w:val="006226BC"/>
    <w:rsid w:val="0062372C"/>
    <w:rsid w:val="00623986"/>
    <w:rsid w:val="00623E31"/>
    <w:rsid w:val="006245D0"/>
    <w:rsid w:val="00624E2C"/>
    <w:rsid w:val="00627E67"/>
    <w:rsid w:val="00630FF9"/>
    <w:rsid w:val="00631EB9"/>
    <w:rsid w:val="006355FF"/>
    <w:rsid w:val="006358A5"/>
    <w:rsid w:val="00636FDC"/>
    <w:rsid w:val="006379A3"/>
    <w:rsid w:val="006402EE"/>
    <w:rsid w:val="00641054"/>
    <w:rsid w:val="0064198D"/>
    <w:rsid w:val="00642F11"/>
    <w:rsid w:val="00643263"/>
    <w:rsid w:val="006437A5"/>
    <w:rsid w:val="00643D83"/>
    <w:rsid w:val="00644763"/>
    <w:rsid w:val="00646844"/>
    <w:rsid w:val="00646C40"/>
    <w:rsid w:val="00646DE1"/>
    <w:rsid w:val="006471AD"/>
    <w:rsid w:val="006507D2"/>
    <w:rsid w:val="0065233C"/>
    <w:rsid w:val="0065286B"/>
    <w:rsid w:val="00652935"/>
    <w:rsid w:val="006538AB"/>
    <w:rsid w:val="00654DEA"/>
    <w:rsid w:val="006551AA"/>
    <w:rsid w:val="0065695B"/>
    <w:rsid w:val="006573C8"/>
    <w:rsid w:val="00660778"/>
    <w:rsid w:val="00660E17"/>
    <w:rsid w:val="0066342D"/>
    <w:rsid w:val="00663862"/>
    <w:rsid w:val="006640E6"/>
    <w:rsid w:val="00664C3E"/>
    <w:rsid w:val="006654A4"/>
    <w:rsid w:val="00665775"/>
    <w:rsid w:val="00665A01"/>
    <w:rsid w:val="00667EA9"/>
    <w:rsid w:val="00670218"/>
    <w:rsid w:val="0067085D"/>
    <w:rsid w:val="00670CE7"/>
    <w:rsid w:val="00672598"/>
    <w:rsid w:val="006757E1"/>
    <w:rsid w:val="00675E9E"/>
    <w:rsid w:val="00676465"/>
    <w:rsid w:val="00676D52"/>
    <w:rsid w:val="00680DC0"/>
    <w:rsid w:val="0068763E"/>
    <w:rsid w:val="00691045"/>
    <w:rsid w:val="00691F25"/>
    <w:rsid w:val="00694463"/>
    <w:rsid w:val="00694EE5"/>
    <w:rsid w:val="006960B5"/>
    <w:rsid w:val="00696F81"/>
    <w:rsid w:val="00697819"/>
    <w:rsid w:val="006A1F60"/>
    <w:rsid w:val="006A2B1D"/>
    <w:rsid w:val="006A2CC0"/>
    <w:rsid w:val="006A6368"/>
    <w:rsid w:val="006A6F52"/>
    <w:rsid w:val="006A7231"/>
    <w:rsid w:val="006B2B54"/>
    <w:rsid w:val="006B3487"/>
    <w:rsid w:val="006B63FE"/>
    <w:rsid w:val="006B67DA"/>
    <w:rsid w:val="006B6B9D"/>
    <w:rsid w:val="006C030D"/>
    <w:rsid w:val="006C36C6"/>
    <w:rsid w:val="006C371D"/>
    <w:rsid w:val="006C6B19"/>
    <w:rsid w:val="006C790A"/>
    <w:rsid w:val="006C7A00"/>
    <w:rsid w:val="006C7EF7"/>
    <w:rsid w:val="006D0576"/>
    <w:rsid w:val="006D0BDF"/>
    <w:rsid w:val="006D18DA"/>
    <w:rsid w:val="006D1A68"/>
    <w:rsid w:val="006D2E26"/>
    <w:rsid w:val="006D4D8C"/>
    <w:rsid w:val="006D5760"/>
    <w:rsid w:val="006D77F4"/>
    <w:rsid w:val="006E1C4A"/>
    <w:rsid w:val="006E3F4D"/>
    <w:rsid w:val="006E457C"/>
    <w:rsid w:val="006E4630"/>
    <w:rsid w:val="006E5092"/>
    <w:rsid w:val="006E5A5A"/>
    <w:rsid w:val="006E6847"/>
    <w:rsid w:val="006F3EE9"/>
    <w:rsid w:val="006F6C98"/>
    <w:rsid w:val="007015E9"/>
    <w:rsid w:val="00704C9B"/>
    <w:rsid w:val="007066E7"/>
    <w:rsid w:val="0070681B"/>
    <w:rsid w:val="00710F30"/>
    <w:rsid w:val="00712F7C"/>
    <w:rsid w:val="0071324B"/>
    <w:rsid w:val="00714031"/>
    <w:rsid w:val="007148BE"/>
    <w:rsid w:val="00715B2F"/>
    <w:rsid w:val="00716BD3"/>
    <w:rsid w:val="00717288"/>
    <w:rsid w:val="007209E8"/>
    <w:rsid w:val="0072304F"/>
    <w:rsid w:val="007236D8"/>
    <w:rsid w:val="00723D22"/>
    <w:rsid w:val="00723FBC"/>
    <w:rsid w:val="007261D0"/>
    <w:rsid w:val="00726C6E"/>
    <w:rsid w:val="007273B4"/>
    <w:rsid w:val="007278DA"/>
    <w:rsid w:val="00727EEF"/>
    <w:rsid w:val="00730DDE"/>
    <w:rsid w:val="00730FC4"/>
    <w:rsid w:val="00733633"/>
    <w:rsid w:val="00734BE6"/>
    <w:rsid w:val="0073500B"/>
    <w:rsid w:val="00735431"/>
    <w:rsid w:val="00735D41"/>
    <w:rsid w:val="00735DA6"/>
    <w:rsid w:val="0073618E"/>
    <w:rsid w:val="00737928"/>
    <w:rsid w:val="00737E11"/>
    <w:rsid w:val="0074075F"/>
    <w:rsid w:val="00740A00"/>
    <w:rsid w:val="00740BFA"/>
    <w:rsid w:val="00741002"/>
    <w:rsid w:val="00741F1A"/>
    <w:rsid w:val="0074303B"/>
    <w:rsid w:val="00745140"/>
    <w:rsid w:val="0074529D"/>
    <w:rsid w:val="0074532B"/>
    <w:rsid w:val="007474E1"/>
    <w:rsid w:val="00752EE2"/>
    <w:rsid w:val="007538D8"/>
    <w:rsid w:val="007538E2"/>
    <w:rsid w:val="00755EE8"/>
    <w:rsid w:val="00756E1E"/>
    <w:rsid w:val="00757297"/>
    <w:rsid w:val="0076098D"/>
    <w:rsid w:val="00761395"/>
    <w:rsid w:val="0076166E"/>
    <w:rsid w:val="00761B35"/>
    <w:rsid w:val="00762E11"/>
    <w:rsid w:val="00763DDA"/>
    <w:rsid w:val="00765B75"/>
    <w:rsid w:val="00766211"/>
    <w:rsid w:val="0076753C"/>
    <w:rsid w:val="00767544"/>
    <w:rsid w:val="00767823"/>
    <w:rsid w:val="007708A6"/>
    <w:rsid w:val="00772D07"/>
    <w:rsid w:val="0077404E"/>
    <w:rsid w:val="00774571"/>
    <w:rsid w:val="00774CDB"/>
    <w:rsid w:val="0077520B"/>
    <w:rsid w:val="007769A9"/>
    <w:rsid w:val="007801F4"/>
    <w:rsid w:val="00780EEF"/>
    <w:rsid w:val="00780F39"/>
    <w:rsid w:val="00781330"/>
    <w:rsid w:val="00781599"/>
    <w:rsid w:val="00782541"/>
    <w:rsid w:val="007835A5"/>
    <w:rsid w:val="0078386A"/>
    <w:rsid w:val="00783D49"/>
    <w:rsid w:val="00786247"/>
    <w:rsid w:val="00786701"/>
    <w:rsid w:val="00790199"/>
    <w:rsid w:val="007923BD"/>
    <w:rsid w:val="00793924"/>
    <w:rsid w:val="00793FAB"/>
    <w:rsid w:val="007951DA"/>
    <w:rsid w:val="007A1F9F"/>
    <w:rsid w:val="007A2B4F"/>
    <w:rsid w:val="007A2C24"/>
    <w:rsid w:val="007A36F7"/>
    <w:rsid w:val="007A4825"/>
    <w:rsid w:val="007A4D8F"/>
    <w:rsid w:val="007B0D81"/>
    <w:rsid w:val="007B14B3"/>
    <w:rsid w:val="007B1A3B"/>
    <w:rsid w:val="007B1BB7"/>
    <w:rsid w:val="007B3A7B"/>
    <w:rsid w:val="007B43EC"/>
    <w:rsid w:val="007B5BC1"/>
    <w:rsid w:val="007C0ABC"/>
    <w:rsid w:val="007C2A46"/>
    <w:rsid w:val="007C5B8B"/>
    <w:rsid w:val="007C5F8C"/>
    <w:rsid w:val="007C75DF"/>
    <w:rsid w:val="007D09A3"/>
    <w:rsid w:val="007D0C60"/>
    <w:rsid w:val="007D2251"/>
    <w:rsid w:val="007D2AEC"/>
    <w:rsid w:val="007D3099"/>
    <w:rsid w:val="007D3864"/>
    <w:rsid w:val="007D4001"/>
    <w:rsid w:val="007D49EE"/>
    <w:rsid w:val="007D68D1"/>
    <w:rsid w:val="007D6AD0"/>
    <w:rsid w:val="007D73C7"/>
    <w:rsid w:val="007D7C36"/>
    <w:rsid w:val="007E2660"/>
    <w:rsid w:val="007E2EB3"/>
    <w:rsid w:val="007E3448"/>
    <w:rsid w:val="007E4084"/>
    <w:rsid w:val="007E408E"/>
    <w:rsid w:val="007E55DF"/>
    <w:rsid w:val="007F0193"/>
    <w:rsid w:val="007F0EAD"/>
    <w:rsid w:val="007F16FC"/>
    <w:rsid w:val="007F69D4"/>
    <w:rsid w:val="007F768D"/>
    <w:rsid w:val="007F7975"/>
    <w:rsid w:val="00800ABF"/>
    <w:rsid w:val="0080119D"/>
    <w:rsid w:val="00803015"/>
    <w:rsid w:val="00803D02"/>
    <w:rsid w:val="00804D0C"/>
    <w:rsid w:val="0080525B"/>
    <w:rsid w:val="008065CB"/>
    <w:rsid w:val="0080744E"/>
    <w:rsid w:val="00807DCE"/>
    <w:rsid w:val="00807E92"/>
    <w:rsid w:val="00811825"/>
    <w:rsid w:val="00811B55"/>
    <w:rsid w:val="00811D87"/>
    <w:rsid w:val="00812D50"/>
    <w:rsid w:val="008132F6"/>
    <w:rsid w:val="00813F15"/>
    <w:rsid w:val="0081407B"/>
    <w:rsid w:val="00814E10"/>
    <w:rsid w:val="00815530"/>
    <w:rsid w:val="00815A6F"/>
    <w:rsid w:val="00816908"/>
    <w:rsid w:val="00816A40"/>
    <w:rsid w:val="00820745"/>
    <w:rsid w:val="008211C6"/>
    <w:rsid w:val="00822A7D"/>
    <w:rsid w:val="008246F4"/>
    <w:rsid w:val="00825F27"/>
    <w:rsid w:val="00827EA2"/>
    <w:rsid w:val="00832451"/>
    <w:rsid w:val="00832D16"/>
    <w:rsid w:val="00833B9D"/>
    <w:rsid w:val="00833D57"/>
    <w:rsid w:val="008375EA"/>
    <w:rsid w:val="00837CF4"/>
    <w:rsid w:val="008414E6"/>
    <w:rsid w:val="00842545"/>
    <w:rsid w:val="0084502E"/>
    <w:rsid w:val="00850149"/>
    <w:rsid w:val="00850B23"/>
    <w:rsid w:val="00851F6B"/>
    <w:rsid w:val="008522FB"/>
    <w:rsid w:val="00852BE7"/>
    <w:rsid w:val="0085330B"/>
    <w:rsid w:val="008542D3"/>
    <w:rsid w:val="008545A4"/>
    <w:rsid w:val="0085664F"/>
    <w:rsid w:val="0085670E"/>
    <w:rsid w:val="008604DD"/>
    <w:rsid w:val="00865E26"/>
    <w:rsid w:val="008663DE"/>
    <w:rsid w:val="00866B59"/>
    <w:rsid w:val="00867978"/>
    <w:rsid w:val="00867B2B"/>
    <w:rsid w:val="00870219"/>
    <w:rsid w:val="0087021B"/>
    <w:rsid w:val="00871525"/>
    <w:rsid w:val="0087545F"/>
    <w:rsid w:val="00880042"/>
    <w:rsid w:val="00880644"/>
    <w:rsid w:val="00880C56"/>
    <w:rsid w:val="00883546"/>
    <w:rsid w:val="008839A7"/>
    <w:rsid w:val="008839B8"/>
    <w:rsid w:val="00885E3D"/>
    <w:rsid w:val="0088605B"/>
    <w:rsid w:val="00894322"/>
    <w:rsid w:val="0089521D"/>
    <w:rsid w:val="008A0907"/>
    <w:rsid w:val="008A1E13"/>
    <w:rsid w:val="008A34DE"/>
    <w:rsid w:val="008A4201"/>
    <w:rsid w:val="008A5295"/>
    <w:rsid w:val="008A55A0"/>
    <w:rsid w:val="008A5B69"/>
    <w:rsid w:val="008A6FAA"/>
    <w:rsid w:val="008A724E"/>
    <w:rsid w:val="008B0CF2"/>
    <w:rsid w:val="008B1CD7"/>
    <w:rsid w:val="008B34EF"/>
    <w:rsid w:val="008B47F9"/>
    <w:rsid w:val="008B770E"/>
    <w:rsid w:val="008B7B2E"/>
    <w:rsid w:val="008C09A7"/>
    <w:rsid w:val="008C20A6"/>
    <w:rsid w:val="008C3747"/>
    <w:rsid w:val="008C5528"/>
    <w:rsid w:val="008C5813"/>
    <w:rsid w:val="008C5E88"/>
    <w:rsid w:val="008C6454"/>
    <w:rsid w:val="008D1DCD"/>
    <w:rsid w:val="008D3716"/>
    <w:rsid w:val="008D44D7"/>
    <w:rsid w:val="008D76BA"/>
    <w:rsid w:val="008E03E2"/>
    <w:rsid w:val="008E1728"/>
    <w:rsid w:val="008E3217"/>
    <w:rsid w:val="008E3329"/>
    <w:rsid w:val="008E3858"/>
    <w:rsid w:val="008E3CAA"/>
    <w:rsid w:val="008F285E"/>
    <w:rsid w:val="008F3FF2"/>
    <w:rsid w:val="008F4530"/>
    <w:rsid w:val="008F63F4"/>
    <w:rsid w:val="009014C4"/>
    <w:rsid w:val="009015E6"/>
    <w:rsid w:val="009047F0"/>
    <w:rsid w:val="009049BA"/>
    <w:rsid w:val="00904A4B"/>
    <w:rsid w:val="00905C9D"/>
    <w:rsid w:val="00907E5F"/>
    <w:rsid w:val="00911BCE"/>
    <w:rsid w:val="00913DA8"/>
    <w:rsid w:val="00914A6E"/>
    <w:rsid w:val="0091548B"/>
    <w:rsid w:val="00915C5B"/>
    <w:rsid w:val="009161F7"/>
    <w:rsid w:val="009213C9"/>
    <w:rsid w:val="00921D77"/>
    <w:rsid w:val="00923B03"/>
    <w:rsid w:val="0092454A"/>
    <w:rsid w:val="0092536F"/>
    <w:rsid w:val="0092571F"/>
    <w:rsid w:val="00925AA7"/>
    <w:rsid w:val="00926611"/>
    <w:rsid w:val="009304C6"/>
    <w:rsid w:val="00930754"/>
    <w:rsid w:val="00930B0D"/>
    <w:rsid w:val="009316C6"/>
    <w:rsid w:val="00932A9A"/>
    <w:rsid w:val="00932E81"/>
    <w:rsid w:val="009337DB"/>
    <w:rsid w:val="00936A95"/>
    <w:rsid w:val="00937ACE"/>
    <w:rsid w:val="0094107F"/>
    <w:rsid w:val="009420FA"/>
    <w:rsid w:val="00943080"/>
    <w:rsid w:val="00943748"/>
    <w:rsid w:val="0094539C"/>
    <w:rsid w:val="009503A0"/>
    <w:rsid w:val="00951154"/>
    <w:rsid w:val="00951966"/>
    <w:rsid w:val="00953045"/>
    <w:rsid w:val="00955755"/>
    <w:rsid w:val="00955BE9"/>
    <w:rsid w:val="00956683"/>
    <w:rsid w:val="009609F9"/>
    <w:rsid w:val="00961A77"/>
    <w:rsid w:val="00965EE4"/>
    <w:rsid w:val="009661F8"/>
    <w:rsid w:val="0097105B"/>
    <w:rsid w:val="009717AC"/>
    <w:rsid w:val="00971CA8"/>
    <w:rsid w:val="00971E08"/>
    <w:rsid w:val="00972B12"/>
    <w:rsid w:val="00976A59"/>
    <w:rsid w:val="00976F4F"/>
    <w:rsid w:val="00977566"/>
    <w:rsid w:val="00977AD6"/>
    <w:rsid w:val="00977C1D"/>
    <w:rsid w:val="009803AB"/>
    <w:rsid w:val="00981A2F"/>
    <w:rsid w:val="00982D97"/>
    <w:rsid w:val="009832C2"/>
    <w:rsid w:val="009835C3"/>
    <w:rsid w:val="00984319"/>
    <w:rsid w:val="00986ED9"/>
    <w:rsid w:val="00987D7E"/>
    <w:rsid w:val="00990D0E"/>
    <w:rsid w:val="00991CE6"/>
    <w:rsid w:val="009943D6"/>
    <w:rsid w:val="009965D8"/>
    <w:rsid w:val="00997784"/>
    <w:rsid w:val="009A00F9"/>
    <w:rsid w:val="009A02DF"/>
    <w:rsid w:val="009A07C2"/>
    <w:rsid w:val="009A2423"/>
    <w:rsid w:val="009A2CE6"/>
    <w:rsid w:val="009A2D66"/>
    <w:rsid w:val="009A3C93"/>
    <w:rsid w:val="009A4499"/>
    <w:rsid w:val="009A4FD1"/>
    <w:rsid w:val="009A5AB8"/>
    <w:rsid w:val="009A5F9E"/>
    <w:rsid w:val="009A6799"/>
    <w:rsid w:val="009A7B29"/>
    <w:rsid w:val="009B1A28"/>
    <w:rsid w:val="009B27B2"/>
    <w:rsid w:val="009B2FB1"/>
    <w:rsid w:val="009B416F"/>
    <w:rsid w:val="009B456F"/>
    <w:rsid w:val="009B46F8"/>
    <w:rsid w:val="009B48C3"/>
    <w:rsid w:val="009B5660"/>
    <w:rsid w:val="009B58B6"/>
    <w:rsid w:val="009B7F55"/>
    <w:rsid w:val="009C2499"/>
    <w:rsid w:val="009C478A"/>
    <w:rsid w:val="009C516E"/>
    <w:rsid w:val="009C6FCE"/>
    <w:rsid w:val="009D0C79"/>
    <w:rsid w:val="009D2FF6"/>
    <w:rsid w:val="009D3C5E"/>
    <w:rsid w:val="009D46AE"/>
    <w:rsid w:val="009D5DC7"/>
    <w:rsid w:val="009E1627"/>
    <w:rsid w:val="009E1923"/>
    <w:rsid w:val="009E24CE"/>
    <w:rsid w:val="009E359E"/>
    <w:rsid w:val="009F063B"/>
    <w:rsid w:val="009F2602"/>
    <w:rsid w:val="009F27C2"/>
    <w:rsid w:val="009F3494"/>
    <w:rsid w:val="009F3BFD"/>
    <w:rsid w:val="00A00A12"/>
    <w:rsid w:val="00A018F5"/>
    <w:rsid w:val="00A0243A"/>
    <w:rsid w:val="00A02B9C"/>
    <w:rsid w:val="00A02CAB"/>
    <w:rsid w:val="00A0303F"/>
    <w:rsid w:val="00A052F2"/>
    <w:rsid w:val="00A0541C"/>
    <w:rsid w:val="00A06575"/>
    <w:rsid w:val="00A06657"/>
    <w:rsid w:val="00A100D9"/>
    <w:rsid w:val="00A10C32"/>
    <w:rsid w:val="00A1309E"/>
    <w:rsid w:val="00A14186"/>
    <w:rsid w:val="00A1462B"/>
    <w:rsid w:val="00A14937"/>
    <w:rsid w:val="00A14E19"/>
    <w:rsid w:val="00A1521E"/>
    <w:rsid w:val="00A15FD8"/>
    <w:rsid w:val="00A17252"/>
    <w:rsid w:val="00A179BE"/>
    <w:rsid w:val="00A17BD2"/>
    <w:rsid w:val="00A20E7E"/>
    <w:rsid w:val="00A22142"/>
    <w:rsid w:val="00A22154"/>
    <w:rsid w:val="00A222D9"/>
    <w:rsid w:val="00A22DB3"/>
    <w:rsid w:val="00A23D62"/>
    <w:rsid w:val="00A27571"/>
    <w:rsid w:val="00A27719"/>
    <w:rsid w:val="00A30FBA"/>
    <w:rsid w:val="00A33820"/>
    <w:rsid w:val="00A33D45"/>
    <w:rsid w:val="00A351CF"/>
    <w:rsid w:val="00A352DD"/>
    <w:rsid w:val="00A36CDC"/>
    <w:rsid w:val="00A37299"/>
    <w:rsid w:val="00A3785D"/>
    <w:rsid w:val="00A37A63"/>
    <w:rsid w:val="00A37D05"/>
    <w:rsid w:val="00A42AFF"/>
    <w:rsid w:val="00A45602"/>
    <w:rsid w:val="00A45937"/>
    <w:rsid w:val="00A47619"/>
    <w:rsid w:val="00A50387"/>
    <w:rsid w:val="00A5046A"/>
    <w:rsid w:val="00A50907"/>
    <w:rsid w:val="00A517D5"/>
    <w:rsid w:val="00A518BC"/>
    <w:rsid w:val="00A527AE"/>
    <w:rsid w:val="00A52A86"/>
    <w:rsid w:val="00A52E54"/>
    <w:rsid w:val="00A5566E"/>
    <w:rsid w:val="00A5736A"/>
    <w:rsid w:val="00A579E8"/>
    <w:rsid w:val="00A57E50"/>
    <w:rsid w:val="00A605B4"/>
    <w:rsid w:val="00A60824"/>
    <w:rsid w:val="00A626F3"/>
    <w:rsid w:val="00A637CE"/>
    <w:rsid w:val="00A66055"/>
    <w:rsid w:val="00A66472"/>
    <w:rsid w:val="00A6652E"/>
    <w:rsid w:val="00A67E51"/>
    <w:rsid w:val="00A7211B"/>
    <w:rsid w:val="00A7254F"/>
    <w:rsid w:val="00A740D4"/>
    <w:rsid w:val="00A743C8"/>
    <w:rsid w:val="00A74B5D"/>
    <w:rsid w:val="00A76248"/>
    <w:rsid w:val="00A772DA"/>
    <w:rsid w:val="00A80551"/>
    <w:rsid w:val="00A80991"/>
    <w:rsid w:val="00A81AD8"/>
    <w:rsid w:val="00A82F59"/>
    <w:rsid w:val="00A832EC"/>
    <w:rsid w:val="00A83865"/>
    <w:rsid w:val="00A84047"/>
    <w:rsid w:val="00A85F36"/>
    <w:rsid w:val="00A9077D"/>
    <w:rsid w:val="00A91272"/>
    <w:rsid w:val="00A9209A"/>
    <w:rsid w:val="00A94E60"/>
    <w:rsid w:val="00A95AFE"/>
    <w:rsid w:val="00A95F26"/>
    <w:rsid w:val="00A9611F"/>
    <w:rsid w:val="00A97386"/>
    <w:rsid w:val="00AA29DB"/>
    <w:rsid w:val="00AA3F1E"/>
    <w:rsid w:val="00AA5091"/>
    <w:rsid w:val="00AA689D"/>
    <w:rsid w:val="00AA79CA"/>
    <w:rsid w:val="00AB2B24"/>
    <w:rsid w:val="00AB2C43"/>
    <w:rsid w:val="00AB3051"/>
    <w:rsid w:val="00AB4D7B"/>
    <w:rsid w:val="00AB6256"/>
    <w:rsid w:val="00AB6762"/>
    <w:rsid w:val="00AC1874"/>
    <w:rsid w:val="00AC27EC"/>
    <w:rsid w:val="00AC2E39"/>
    <w:rsid w:val="00AC37AA"/>
    <w:rsid w:val="00AC37D2"/>
    <w:rsid w:val="00AC405C"/>
    <w:rsid w:val="00AC4BD1"/>
    <w:rsid w:val="00AC57CA"/>
    <w:rsid w:val="00AC698D"/>
    <w:rsid w:val="00AC6B4D"/>
    <w:rsid w:val="00AC7C46"/>
    <w:rsid w:val="00AD04A2"/>
    <w:rsid w:val="00AD1814"/>
    <w:rsid w:val="00AD1841"/>
    <w:rsid w:val="00AD19DF"/>
    <w:rsid w:val="00AD2920"/>
    <w:rsid w:val="00AD3230"/>
    <w:rsid w:val="00AD4687"/>
    <w:rsid w:val="00AD54C8"/>
    <w:rsid w:val="00AD6813"/>
    <w:rsid w:val="00AD7A03"/>
    <w:rsid w:val="00AD7CE2"/>
    <w:rsid w:val="00AE246C"/>
    <w:rsid w:val="00AE4537"/>
    <w:rsid w:val="00AE5E54"/>
    <w:rsid w:val="00AE7166"/>
    <w:rsid w:val="00AF1B3D"/>
    <w:rsid w:val="00AF35BB"/>
    <w:rsid w:val="00AF3E03"/>
    <w:rsid w:val="00AF4ABA"/>
    <w:rsid w:val="00AF5685"/>
    <w:rsid w:val="00AF5D13"/>
    <w:rsid w:val="00AF5D1E"/>
    <w:rsid w:val="00AF64B6"/>
    <w:rsid w:val="00AF787F"/>
    <w:rsid w:val="00B007C6"/>
    <w:rsid w:val="00B00AC5"/>
    <w:rsid w:val="00B0115E"/>
    <w:rsid w:val="00B01791"/>
    <w:rsid w:val="00B01AD5"/>
    <w:rsid w:val="00B03D4F"/>
    <w:rsid w:val="00B04845"/>
    <w:rsid w:val="00B04BFE"/>
    <w:rsid w:val="00B06BAE"/>
    <w:rsid w:val="00B116D0"/>
    <w:rsid w:val="00B13CF7"/>
    <w:rsid w:val="00B13D37"/>
    <w:rsid w:val="00B141DB"/>
    <w:rsid w:val="00B1523E"/>
    <w:rsid w:val="00B16C2B"/>
    <w:rsid w:val="00B2122F"/>
    <w:rsid w:val="00B21257"/>
    <w:rsid w:val="00B21C80"/>
    <w:rsid w:val="00B2205A"/>
    <w:rsid w:val="00B239DD"/>
    <w:rsid w:val="00B23EC4"/>
    <w:rsid w:val="00B2531A"/>
    <w:rsid w:val="00B273F5"/>
    <w:rsid w:val="00B32CC8"/>
    <w:rsid w:val="00B339DE"/>
    <w:rsid w:val="00B36847"/>
    <w:rsid w:val="00B36B97"/>
    <w:rsid w:val="00B36C8D"/>
    <w:rsid w:val="00B41494"/>
    <w:rsid w:val="00B41709"/>
    <w:rsid w:val="00B42D58"/>
    <w:rsid w:val="00B43D26"/>
    <w:rsid w:val="00B46B01"/>
    <w:rsid w:val="00B46E8D"/>
    <w:rsid w:val="00B47841"/>
    <w:rsid w:val="00B50B1A"/>
    <w:rsid w:val="00B518A3"/>
    <w:rsid w:val="00B52028"/>
    <w:rsid w:val="00B52982"/>
    <w:rsid w:val="00B54DC5"/>
    <w:rsid w:val="00B56EBE"/>
    <w:rsid w:val="00B6095B"/>
    <w:rsid w:val="00B6096F"/>
    <w:rsid w:val="00B64670"/>
    <w:rsid w:val="00B64DDA"/>
    <w:rsid w:val="00B66A62"/>
    <w:rsid w:val="00B67382"/>
    <w:rsid w:val="00B701ED"/>
    <w:rsid w:val="00B72268"/>
    <w:rsid w:val="00B72EEE"/>
    <w:rsid w:val="00B73FC4"/>
    <w:rsid w:val="00B751FC"/>
    <w:rsid w:val="00B75631"/>
    <w:rsid w:val="00B759B6"/>
    <w:rsid w:val="00B75D7F"/>
    <w:rsid w:val="00B77739"/>
    <w:rsid w:val="00B77FDE"/>
    <w:rsid w:val="00B80DD2"/>
    <w:rsid w:val="00B81B83"/>
    <w:rsid w:val="00B82B53"/>
    <w:rsid w:val="00B831ED"/>
    <w:rsid w:val="00B85E39"/>
    <w:rsid w:val="00B871BB"/>
    <w:rsid w:val="00B91098"/>
    <w:rsid w:val="00B930C3"/>
    <w:rsid w:val="00B94414"/>
    <w:rsid w:val="00B96F0D"/>
    <w:rsid w:val="00B97857"/>
    <w:rsid w:val="00BA182F"/>
    <w:rsid w:val="00BA2361"/>
    <w:rsid w:val="00BA40D2"/>
    <w:rsid w:val="00BA509B"/>
    <w:rsid w:val="00BA5E41"/>
    <w:rsid w:val="00BA646F"/>
    <w:rsid w:val="00BA7E95"/>
    <w:rsid w:val="00BB1812"/>
    <w:rsid w:val="00BB3C6C"/>
    <w:rsid w:val="00BB3DB5"/>
    <w:rsid w:val="00BB5722"/>
    <w:rsid w:val="00BB673A"/>
    <w:rsid w:val="00BB6CDF"/>
    <w:rsid w:val="00BC0B90"/>
    <w:rsid w:val="00BC294F"/>
    <w:rsid w:val="00BC2CA2"/>
    <w:rsid w:val="00BC36BC"/>
    <w:rsid w:val="00BC3D21"/>
    <w:rsid w:val="00BC5BF7"/>
    <w:rsid w:val="00BC6F73"/>
    <w:rsid w:val="00BC725D"/>
    <w:rsid w:val="00BC7407"/>
    <w:rsid w:val="00BC79E4"/>
    <w:rsid w:val="00BD0C44"/>
    <w:rsid w:val="00BD27EF"/>
    <w:rsid w:val="00BD42C3"/>
    <w:rsid w:val="00BD4F8D"/>
    <w:rsid w:val="00BD62F3"/>
    <w:rsid w:val="00BD6899"/>
    <w:rsid w:val="00BD7666"/>
    <w:rsid w:val="00BE07A5"/>
    <w:rsid w:val="00BE0C26"/>
    <w:rsid w:val="00BE1166"/>
    <w:rsid w:val="00BE6085"/>
    <w:rsid w:val="00BE60EC"/>
    <w:rsid w:val="00BF0025"/>
    <w:rsid w:val="00BF201D"/>
    <w:rsid w:val="00BF36BC"/>
    <w:rsid w:val="00BF51B6"/>
    <w:rsid w:val="00BF58AE"/>
    <w:rsid w:val="00BF5E34"/>
    <w:rsid w:val="00BF5F30"/>
    <w:rsid w:val="00BF67E6"/>
    <w:rsid w:val="00BF7FBC"/>
    <w:rsid w:val="00C00675"/>
    <w:rsid w:val="00C05CBD"/>
    <w:rsid w:val="00C100C7"/>
    <w:rsid w:val="00C103CD"/>
    <w:rsid w:val="00C1042D"/>
    <w:rsid w:val="00C10B2C"/>
    <w:rsid w:val="00C124FB"/>
    <w:rsid w:val="00C14495"/>
    <w:rsid w:val="00C156DA"/>
    <w:rsid w:val="00C16892"/>
    <w:rsid w:val="00C16A45"/>
    <w:rsid w:val="00C17635"/>
    <w:rsid w:val="00C20201"/>
    <w:rsid w:val="00C20C69"/>
    <w:rsid w:val="00C24AD3"/>
    <w:rsid w:val="00C24CCE"/>
    <w:rsid w:val="00C25BF3"/>
    <w:rsid w:val="00C27380"/>
    <w:rsid w:val="00C30AAA"/>
    <w:rsid w:val="00C319C6"/>
    <w:rsid w:val="00C32DFE"/>
    <w:rsid w:val="00C33C79"/>
    <w:rsid w:val="00C34126"/>
    <w:rsid w:val="00C34A1B"/>
    <w:rsid w:val="00C353B3"/>
    <w:rsid w:val="00C4039C"/>
    <w:rsid w:val="00C40A63"/>
    <w:rsid w:val="00C41C6C"/>
    <w:rsid w:val="00C42304"/>
    <w:rsid w:val="00C43D10"/>
    <w:rsid w:val="00C444A5"/>
    <w:rsid w:val="00C44FEA"/>
    <w:rsid w:val="00C45E8A"/>
    <w:rsid w:val="00C476B0"/>
    <w:rsid w:val="00C50337"/>
    <w:rsid w:val="00C5116E"/>
    <w:rsid w:val="00C518C4"/>
    <w:rsid w:val="00C51B85"/>
    <w:rsid w:val="00C5215E"/>
    <w:rsid w:val="00C527DA"/>
    <w:rsid w:val="00C52A87"/>
    <w:rsid w:val="00C60280"/>
    <w:rsid w:val="00C6065C"/>
    <w:rsid w:val="00C60C83"/>
    <w:rsid w:val="00C610AD"/>
    <w:rsid w:val="00C631D8"/>
    <w:rsid w:val="00C6643B"/>
    <w:rsid w:val="00C66832"/>
    <w:rsid w:val="00C66E30"/>
    <w:rsid w:val="00C73128"/>
    <w:rsid w:val="00C73887"/>
    <w:rsid w:val="00C75625"/>
    <w:rsid w:val="00C76515"/>
    <w:rsid w:val="00C7713F"/>
    <w:rsid w:val="00C80503"/>
    <w:rsid w:val="00C809F2"/>
    <w:rsid w:val="00C80B2A"/>
    <w:rsid w:val="00C80B91"/>
    <w:rsid w:val="00C81AB8"/>
    <w:rsid w:val="00C84B33"/>
    <w:rsid w:val="00C86C58"/>
    <w:rsid w:val="00C9173B"/>
    <w:rsid w:val="00C9336A"/>
    <w:rsid w:val="00C9430A"/>
    <w:rsid w:val="00C94907"/>
    <w:rsid w:val="00C94F83"/>
    <w:rsid w:val="00C9510B"/>
    <w:rsid w:val="00C961E7"/>
    <w:rsid w:val="00C963B3"/>
    <w:rsid w:val="00C96BB8"/>
    <w:rsid w:val="00C97797"/>
    <w:rsid w:val="00CA22BC"/>
    <w:rsid w:val="00CA3CEF"/>
    <w:rsid w:val="00CA434B"/>
    <w:rsid w:val="00CA4CB3"/>
    <w:rsid w:val="00CA7D67"/>
    <w:rsid w:val="00CB01C1"/>
    <w:rsid w:val="00CB0D03"/>
    <w:rsid w:val="00CB2E87"/>
    <w:rsid w:val="00CB64ED"/>
    <w:rsid w:val="00CB681B"/>
    <w:rsid w:val="00CB6A37"/>
    <w:rsid w:val="00CB79B3"/>
    <w:rsid w:val="00CC0287"/>
    <w:rsid w:val="00CC0CB5"/>
    <w:rsid w:val="00CC4298"/>
    <w:rsid w:val="00CC692C"/>
    <w:rsid w:val="00CD19F5"/>
    <w:rsid w:val="00CD29A7"/>
    <w:rsid w:val="00CD37FE"/>
    <w:rsid w:val="00CD3BB0"/>
    <w:rsid w:val="00CD3F1D"/>
    <w:rsid w:val="00CD53A0"/>
    <w:rsid w:val="00CD67B9"/>
    <w:rsid w:val="00CE17CE"/>
    <w:rsid w:val="00CE213E"/>
    <w:rsid w:val="00CE2CA8"/>
    <w:rsid w:val="00CE3B0A"/>
    <w:rsid w:val="00CE58D8"/>
    <w:rsid w:val="00CE58EB"/>
    <w:rsid w:val="00CE6938"/>
    <w:rsid w:val="00CE7EF4"/>
    <w:rsid w:val="00CF0158"/>
    <w:rsid w:val="00CF14B4"/>
    <w:rsid w:val="00CF1889"/>
    <w:rsid w:val="00CF222A"/>
    <w:rsid w:val="00CF22C8"/>
    <w:rsid w:val="00CF2C50"/>
    <w:rsid w:val="00CF3573"/>
    <w:rsid w:val="00CF5C1A"/>
    <w:rsid w:val="00CF7067"/>
    <w:rsid w:val="00CF7981"/>
    <w:rsid w:val="00D01EF2"/>
    <w:rsid w:val="00D032CE"/>
    <w:rsid w:val="00D03D14"/>
    <w:rsid w:val="00D047AC"/>
    <w:rsid w:val="00D04B9A"/>
    <w:rsid w:val="00D05AAA"/>
    <w:rsid w:val="00D06285"/>
    <w:rsid w:val="00D07CB2"/>
    <w:rsid w:val="00D1041F"/>
    <w:rsid w:val="00D105DA"/>
    <w:rsid w:val="00D10B96"/>
    <w:rsid w:val="00D11130"/>
    <w:rsid w:val="00D11F40"/>
    <w:rsid w:val="00D12ECE"/>
    <w:rsid w:val="00D1320C"/>
    <w:rsid w:val="00D13495"/>
    <w:rsid w:val="00D13908"/>
    <w:rsid w:val="00D14982"/>
    <w:rsid w:val="00D14CCC"/>
    <w:rsid w:val="00D14D8B"/>
    <w:rsid w:val="00D14D93"/>
    <w:rsid w:val="00D15683"/>
    <w:rsid w:val="00D210B0"/>
    <w:rsid w:val="00D211AF"/>
    <w:rsid w:val="00D216C9"/>
    <w:rsid w:val="00D2214D"/>
    <w:rsid w:val="00D23A7C"/>
    <w:rsid w:val="00D24FE4"/>
    <w:rsid w:val="00D253AE"/>
    <w:rsid w:val="00D261E2"/>
    <w:rsid w:val="00D26931"/>
    <w:rsid w:val="00D27143"/>
    <w:rsid w:val="00D272BE"/>
    <w:rsid w:val="00D3061D"/>
    <w:rsid w:val="00D311FF"/>
    <w:rsid w:val="00D31AA8"/>
    <w:rsid w:val="00D32FDC"/>
    <w:rsid w:val="00D33935"/>
    <w:rsid w:val="00D35357"/>
    <w:rsid w:val="00D353C1"/>
    <w:rsid w:val="00D35E62"/>
    <w:rsid w:val="00D36975"/>
    <w:rsid w:val="00D37CF1"/>
    <w:rsid w:val="00D40573"/>
    <w:rsid w:val="00D410D2"/>
    <w:rsid w:val="00D4132D"/>
    <w:rsid w:val="00D41603"/>
    <w:rsid w:val="00D41A77"/>
    <w:rsid w:val="00D41FB4"/>
    <w:rsid w:val="00D422E7"/>
    <w:rsid w:val="00D424EB"/>
    <w:rsid w:val="00D4353C"/>
    <w:rsid w:val="00D453FB"/>
    <w:rsid w:val="00D45F4A"/>
    <w:rsid w:val="00D46868"/>
    <w:rsid w:val="00D47713"/>
    <w:rsid w:val="00D47DD0"/>
    <w:rsid w:val="00D5000C"/>
    <w:rsid w:val="00D52094"/>
    <w:rsid w:val="00D528CB"/>
    <w:rsid w:val="00D53341"/>
    <w:rsid w:val="00D53E9E"/>
    <w:rsid w:val="00D54636"/>
    <w:rsid w:val="00D55141"/>
    <w:rsid w:val="00D566BF"/>
    <w:rsid w:val="00D57888"/>
    <w:rsid w:val="00D57BDB"/>
    <w:rsid w:val="00D57C04"/>
    <w:rsid w:val="00D61050"/>
    <w:rsid w:val="00D6465E"/>
    <w:rsid w:val="00D6530A"/>
    <w:rsid w:val="00D70967"/>
    <w:rsid w:val="00D70DCF"/>
    <w:rsid w:val="00D72264"/>
    <w:rsid w:val="00D72D22"/>
    <w:rsid w:val="00D72FCB"/>
    <w:rsid w:val="00D75355"/>
    <w:rsid w:val="00D769AC"/>
    <w:rsid w:val="00D77730"/>
    <w:rsid w:val="00D80081"/>
    <w:rsid w:val="00D806D9"/>
    <w:rsid w:val="00D819D3"/>
    <w:rsid w:val="00D82726"/>
    <w:rsid w:val="00D8397E"/>
    <w:rsid w:val="00D83B28"/>
    <w:rsid w:val="00D83B31"/>
    <w:rsid w:val="00D8443C"/>
    <w:rsid w:val="00D846CA"/>
    <w:rsid w:val="00D85C01"/>
    <w:rsid w:val="00D860D4"/>
    <w:rsid w:val="00D8738C"/>
    <w:rsid w:val="00D87897"/>
    <w:rsid w:val="00D87911"/>
    <w:rsid w:val="00D90C27"/>
    <w:rsid w:val="00D90E5D"/>
    <w:rsid w:val="00D90E7B"/>
    <w:rsid w:val="00D91C2B"/>
    <w:rsid w:val="00D9363C"/>
    <w:rsid w:val="00D94B68"/>
    <w:rsid w:val="00D94E15"/>
    <w:rsid w:val="00D970AA"/>
    <w:rsid w:val="00D97A66"/>
    <w:rsid w:val="00DA0AA8"/>
    <w:rsid w:val="00DA126B"/>
    <w:rsid w:val="00DA261C"/>
    <w:rsid w:val="00DA291B"/>
    <w:rsid w:val="00DA36DD"/>
    <w:rsid w:val="00DA6973"/>
    <w:rsid w:val="00DA72C1"/>
    <w:rsid w:val="00DA7B65"/>
    <w:rsid w:val="00DB04FF"/>
    <w:rsid w:val="00DB1F59"/>
    <w:rsid w:val="00DB2014"/>
    <w:rsid w:val="00DB209A"/>
    <w:rsid w:val="00DB3D5E"/>
    <w:rsid w:val="00DB5862"/>
    <w:rsid w:val="00DB5CBF"/>
    <w:rsid w:val="00DB7D91"/>
    <w:rsid w:val="00DC183C"/>
    <w:rsid w:val="00DC2528"/>
    <w:rsid w:val="00DC2C97"/>
    <w:rsid w:val="00DC3951"/>
    <w:rsid w:val="00DC5F1E"/>
    <w:rsid w:val="00DC6470"/>
    <w:rsid w:val="00DC7600"/>
    <w:rsid w:val="00DD1EA9"/>
    <w:rsid w:val="00DD28E1"/>
    <w:rsid w:val="00DD2952"/>
    <w:rsid w:val="00DD30FB"/>
    <w:rsid w:val="00DD5635"/>
    <w:rsid w:val="00DD5916"/>
    <w:rsid w:val="00DD6405"/>
    <w:rsid w:val="00DD77CC"/>
    <w:rsid w:val="00DD7FB0"/>
    <w:rsid w:val="00DE24BA"/>
    <w:rsid w:val="00DE4066"/>
    <w:rsid w:val="00DE4E19"/>
    <w:rsid w:val="00DE5F04"/>
    <w:rsid w:val="00DE7411"/>
    <w:rsid w:val="00DE7682"/>
    <w:rsid w:val="00DE7706"/>
    <w:rsid w:val="00DE7B68"/>
    <w:rsid w:val="00DF00F8"/>
    <w:rsid w:val="00DF0E0A"/>
    <w:rsid w:val="00DF18C9"/>
    <w:rsid w:val="00DF2CF3"/>
    <w:rsid w:val="00DF5FEE"/>
    <w:rsid w:val="00DF774B"/>
    <w:rsid w:val="00E0041B"/>
    <w:rsid w:val="00E00788"/>
    <w:rsid w:val="00E039BA"/>
    <w:rsid w:val="00E05417"/>
    <w:rsid w:val="00E0671F"/>
    <w:rsid w:val="00E07703"/>
    <w:rsid w:val="00E1004B"/>
    <w:rsid w:val="00E11C78"/>
    <w:rsid w:val="00E12BEA"/>
    <w:rsid w:val="00E135D8"/>
    <w:rsid w:val="00E16246"/>
    <w:rsid w:val="00E16E1B"/>
    <w:rsid w:val="00E20F3F"/>
    <w:rsid w:val="00E20FAD"/>
    <w:rsid w:val="00E213D9"/>
    <w:rsid w:val="00E23091"/>
    <w:rsid w:val="00E27F3E"/>
    <w:rsid w:val="00E31A5A"/>
    <w:rsid w:val="00E324B8"/>
    <w:rsid w:val="00E337E9"/>
    <w:rsid w:val="00E36AF7"/>
    <w:rsid w:val="00E36FA1"/>
    <w:rsid w:val="00E40200"/>
    <w:rsid w:val="00E4121B"/>
    <w:rsid w:val="00E42443"/>
    <w:rsid w:val="00E436EB"/>
    <w:rsid w:val="00E43FE6"/>
    <w:rsid w:val="00E45DDF"/>
    <w:rsid w:val="00E45E12"/>
    <w:rsid w:val="00E461F0"/>
    <w:rsid w:val="00E50608"/>
    <w:rsid w:val="00E50867"/>
    <w:rsid w:val="00E50BFA"/>
    <w:rsid w:val="00E51448"/>
    <w:rsid w:val="00E51ACF"/>
    <w:rsid w:val="00E51C94"/>
    <w:rsid w:val="00E52351"/>
    <w:rsid w:val="00E523F3"/>
    <w:rsid w:val="00E5339D"/>
    <w:rsid w:val="00E534E6"/>
    <w:rsid w:val="00E53611"/>
    <w:rsid w:val="00E53D05"/>
    <w:rsid w:val="00E54D12"/>
    <w:rsid w:val="00E55276"/>
    <w:rsid w:val="00E55728"/>
    <w:rsid w:val="00E55DC7"/>
    <w:rsid w:val="00E5655C"/>
    <w:rsid w:val="00E5756C"/>
    <w:rsid w:val="00E57D34"/>
    <w:rsid w:val="00E61BF9"/>
    <w:rsid w:val="00E6250C"/>
    <w:rsid w:val="00E62661"/>
    <w:rsid w:val="00E626D3"/>
    <w:rsid w:val="00E65F72"/>
    <w:rsid w:val="00E67EB4"/>
    <w:rsid w:val="00E72674"/>
    <w:rsid w:val="00E72E32"/>
    <w:rsid w:val="00E7462F"/>
    <w:rsid w:val="00E75492"/>
    <w:rsid w:val="00E777CE"/>
    <w:rsid w:val="00E778E4"/>
    <w:rsid w:val="00E814AA"/>
    <w:rsid w:val="00E835C2"/>
    <w:rsid w:val="00E84ACC"/>
    <w:rsid w:val="00E851E9"/>
    <w:rsid w:val="00E86D94"/>
    <w:rsid w:val="00E9038C"/>
    <w:rsid w:val="00E90495"/>
    <w:rsid w:val="00E90979"/>
    <w:rsid w:val="00E911E6"/>
    <w:rsid w:val="00E913E3"/>
    <w:rsid w:val="00E930FC"/>
    <w:rsid w:val="00E940D7"/>
    <w:rsid w:val="00E95F91"/>
    <w:rsid w:val="00E96099"/>
    <w:rsid w:val="00EA20B9"/>
    <w:rsid w:val="00EA2B2B"/>
    <w:rsid w:val="00EA3AB4"/>
    <w:rsid w:val="00EA3F1D"/>
    <w:rsid w:val="00EA43EC"/>
    <w:rsid w:val="00EA4E10"/>
    <w:rsid w:val="00EA7C8B"/>
    <w:rsid w:val="00EB0E6C"/>
    <w:rsid w:val="00EB1046"/>
    <w:rsid w:val="00EB1184"/>
    <w:rsid w:val="00EB23DB"/>
    <w:rsid w:val="00EB2D2E"/>
    <w:rsid w:val="00EB3345"/>
    <w:rsid w:val="00EB400C"/>
    <w:rsid w:val="00EB42CE"/>
    <w:rsid w:val="00EB4871"/>
    <w:rsid w:val="00EB5874"/>
    <w:rsid w:val="00EB71EC"/>
    <w:rsid w:val="00EB7584"/>
    <w:rsid w:val="00EC074D"/>
    <w:rsid w:val="00EC1574"/>
    <w:rsid w:val="00EC50B6"/>
    <w:rsid w:val="00EC7693"/>
    <w:rsid w:val="00ED13F5"/>
    <w:rsid w:val="00ED193B"/>
    <w:rsid w:val="00ED2C50"/>
    <w:rsid w:val="00ED335C"/>
    <w:rsid w:val="00ED35AD"/>
    <w:rsid w:val="00ED4212"/>
    <w:rsid w:val="00ED4DF6"/>
    <w:rsid w:val="00EE1205"/>
    <w:rsid w:val="00EE2676"/>
    <w:rsid w:val="00EE2B2E"/>
    <w:rsid w:val="00EE409D"/>
    <w:rsid w:val="00EE65DB"/>
    <w:rsid w:val="00EF0AD8"/>
    <w:rsid w:val="00EF1068"/>
    <w:rsid w:val="00EF130D"/>
    <w:rsid w:val="00EF1EA1"/>
    <w:rsid w:val="00EF4F8C"/>
    <w:rsid w:val="00EF5B2C"/>
    <w:rsid w:val="00EF5E59"/>
    <w:rsid w:val="00F03F9F"/>
    <w:rsid w:val="00F0557E"/>
    <w:rsid w:val="00F07D05"/>
    <w:rsid w:val="00F10BCC"/>
    <w:rsid w:val="00F12791"/>
    <w:rsid w:val="00F13199"/>
    <w:rsid w:val="00F145D6"/>
    <w:rsid w:val="00F147C6"/>
    <w:rsid w:val="00F1492F"/>
    <w:rsid w:val="00F15D31"/>
    <w:rsid w:val="00F162EB"/>
    <w:rsid w:val="00F167D2"/>
    <w:rsid w:val="00F168F5"/>
    <w:rsid w:val="00F20494"/>
    <w:rsid w:val="00F232BE"/>
    <w:rsid w:val="00F23339"/>
    <w:rsid w:val="00F23361"/>
    <w:rsid w:val="00F241EB"/>
    <w:rsid w:val="00F24B22"/>
    <w:rsid w:val="00F257EF"/>
    <w:rsid w:val="00F27ECA"/>
    <w:rsid w:val="00F30455"/>
    <w:rsid w:val="00F31542"/>
    <w:rsid w:val="00F31F25"/>
    <w:rsid w:val="00F323A1"/>
    <w:rsid w:val="00F34D83"/>
    <w:rsid w:val="00F357EA"/>
    <w:rsid w:val="00F377FC"/>
    <w:rsid w:val="00F43ADB"/>
    <w:rsid w:val="00F442DE"/>
    <w:rsid w:val="00F44529"/>
    <w:rsid w:val="00F45493"/>
    <w:rsid w:val="00F46737"/>
    <w:rsid w:val="00F47D32"/>
    <w:rsid w:val="00F514D1"/>
    <w:rsid w:val="00F55EA0"/>
    <w:rsid w:val="00F564A0"/>
    <w:rsid w:val="00F57DAE"/>
    <w:rsid w:val="00F62647"/>
    <w:rsid w:val="00F64283"/>
    <w:rsid w:val="00F64707"/>
    <w:rsid w:val="00F64CCC"/>
    <w:rsid w:val="00F66660"/>
    <w:rsid w:val="00F67F5E"/>
    <w:rsid w:val="00F70C50"/>
    <w:rsid w:val="00F72E3A"/>
    <w:rsid w:val="00F7314E"/>
    <w:rsid w:val="00F741E6"/>
    <w:rsid w:val="00F76C93"/>
    <w:rsid w:val="00F8100B"/>
    <w:rsid w:val="00F834AC"/>
    <w:rsid w:val="00F84148"/>
    <w:rsid w:val="00F84E74"/>
    <w:rsid w:val="00F8557E"/>
    <w:rsid w:val="00F87438"/>
    <w:rsid w:val="00F87FC2"/>
    <w:rsid w:val="00F90BCC"/>
    <w:rsid w:val="00F90CE5"/>
    <w:rsid w:val="00F92001"/>
    <w:rsid w:val="00F93222"/>
    <w:rsid w:val="00F95F78"/>
    <w:rsid w:val="00FA0183"/>
    <w:rsid w:val="00FA0726"/>
    <w:rsid w:val="00FA0CED"/>
    <w:rsid w:val="00FA1AA0"/>
    <w:rsid w:val="00FA2767"/>
    <w:rsid w:val="00FA2F9A"/>
    <w:rsid w:val="00FA353B"/>
    <w:rsid w:val="00FA491F"/>
    <w:rsid w:val="00FA5217"/>
    <w:rsid w:val="00FA551E"/>
    <w:rsid w:val="00FA6615"/>
    <w:rsid w:val="00FA780D"/>
    <w:rsid w:val="00FB18C0"/>
    <w:rsid w:val="00FB44AE"/>
    <w:rsid w:val="00FB4837"/>
    <w:rsid w:val="00FB4AC1"/>
    <w:rsid w:val="00FB7356"/>
    <w:rsid w:val="00FC0730"/>
    <w:rsid w:val="00FC238D"/>
    <w:rsid w:val="00FC4D90"/>
    <w:rsid w:val="00FC5D96"/>
    <w:rsid w:val="00FC69EA"/>
    <w:rsid w:val="00FC7432"/>
    <w:rsid w:val="00FC7A31"/>
    <w:rsid w:val="00FC7AEB"/>
    <w:rsid w:val="00FC7F0A"/>
    <w:rsid w:val="00FD03F8"/>
    <w:rsid w:val="00FD2290"/>
    <w:rsid w:val="00FD2C82"/>
    <w:rsid w:val="00FD2E64"/>
    <w:rsid w:val="00FD3DA6"/>
    <w:rsid w:val="00FD58BA"/>
    <w:rsid w:val="00FD5C6B"/>
    <w:rsid w:val="00FD5D09"/>
    <w:rsid w:val="00FD5FFE"/>
    <w:rsid w:val="00FD787F"/>
    <w:rsid w:val="00FE2B11"/>
    <w:rsid w:val="00FE3A8B"/>
    <w:rsid w:val="00FE41BC"/>
    <w:rsid w:val="00FE489E"/>
    <w:rsid w:val="00FE4ED2"/>
    <w:rsid w:val="00FE5B91"/>
    <w:rsid w:val="00FE6F3C"/>
    <w:rsid w:val="00FF0964"/>
    <w:rsid w:val="00FF1ACB"/>
    <w:rsid w:val="00FF2565"/>
    <w:rsid w:val="00FF273F"/>
    <w:rsid w:val="00FF3314"/>
    <w:rsid w:val="00FF3809"/>
    <w:rsid w:val="00FF704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DDB37"/>
  <w15:docId w15:val="{9AD068B7-276B-4340-9191-DC3231759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2304"/>
    <w:pPr>
      <w:spacing w:after="0" w:line="480" w:lineRule="auto"/>
    </w:pPr>
    <w:rPr>
      <w:rFonts w:ascii="Times New Roman" w:eastAsia="Times New Roman" w:hAnsi="Times New Roman" w:cs="Times New Roman"/>
      <w:sz w:val="24"/>
      <w:szCs w:val="24"/>
    </w:rPr>
  </w:style>
  <w:style w:type="paragraph" w:styleId="Heading1">
    <w:name w:val="heading 1"/>
    <w:basedOn w:val="Normal"/>
    <w:next w:val="Paragraph"/>
    <w:link w:val="Heading1Char"/>
    <w:qFormat/>
    <w:rsid w:val="00C4230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C42304"/>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C42304"/>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C42304"/>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6D0576"/>
    <w:rPr>
      <w:sz w:val="16"/>
      <w:szCs w:val="16"/>
    </w:rPr>
  </w:style>
  <w:style w:type="paragraph" w:styleId="CommentText">
    <w:name w:val="annotation text"/>
    <w:basedOn w:val="Normal"/>
    <w:link w:val="CommentTextChar"/>
    <w:uiPriority w:val="99"/>
    <w:unhideWhenUsed/>
    <w:rsid w:val="006D0576"/>
    <w:rPr>
      <w:rFonts w:ascii="Calibri" w:eastAsia="Calibri" w:hAnsi="Calibri"/>
      <w:sz w:val="20"/>
      <w:szCs w:val="20"/>
    </w:rPr>
  </w:style>
  <w:style w:type="character" w:customStyle="1" w:styleId="CommentTextChar">
    <w:name w:val="Comment Text Char"/>
    <w:basedOn w:val="DefaultParagraphFont"/>
    <w:link w:val="CommentText"/>
    <w:uiPriority w:val="99"/>
    <w:rsid w:val="006D0576"/>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6D05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576"/>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DB209A"/>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B209A"/>
    <w:rPr>
      <w:rFonts w:ascii="Calibri" w:eastAsia="Calibri" w:hAnsi="Calibri" w:cs="Times New Roman"/>
      <w:b/>
      <w:bCs/>
      <w:sz w:val="20"/>
      <w:szCs w:val="20"/>
    </w:rPr>
  </w:style>
  <w:style w:type="paragraph" w:styleId="ListParagraph">
    <w:name w:val="List Paragraph"/>
    <w:basedOn w:val="Normal"/>
    <w:uiPriority w:val="34"/>
    <w:qFormat/>
    <w:rsid w:val="00DD6405"/>
    <w:pPr>
      <w:ind w:left="720"/>
      <w:contextualSpacing/>
    </w:pPr>
  </w:style>
  <w:style w:type="character" w:customStyle="1" w:styleId="italic">
    <w:name w:val="italic"/>
    <w:basedOn w:val="DefaultParagraphFont"/>
    <w:rsid w:val="00BC7407"/>
  </w:style>
  <w:style w:type="character" w:styleId="Hyperlink">
    <w:name w:val="Hyperlink"/>
    <w:basedOn w:val="DefaultParagraphFont"/>
    <w:uiPriority w:val="99"/>
    <w:unhideWhenUsed/>
    <w:rsid w:val="00627E67"/>
    <w:rPr>
      <w:color w:val="0000FF" w:themeColor="hyperlink"/>
      <w:u w:val="single"/>
    </w:rPr>
  </w:style>
  <w:style w:type="paragraph" w:styleId="NormalWeb">
    <w:name w:val="Normal (Web)"/>
    <w:basedOn w:val="Normal"/>
    <w:uiPriority w:val="99"/>
    <w:semiHidden/>
    <w:unhideWhenUsed/>
    <w:rsid w:val="007A2C24"/>
    <w:pPr>
      <w:spacing w:before="100" w:beforeAutospacing="1" w:after="100" w:afterAutospacing="1" w:line="240" w:lineRule="auto"/>
    </w:pPr>
    <w:rPr>
      <w:lang w:eastAsia="pt-BR"/>
    </w:rPr>
  </w:style>
  <w:style w:type="paragraph" w:customStyle="1" w:styleId="EndNoteBibliographyTitle">
    <w:name w:val="EndNote Bibliography Title"/>
    <w:basedOn w:val="Normal"/>
    <w:link w:val="EndNoteBibliographyTitleChar"/>
    <w:rsid w:val="00585922"/>
    <w:pPr>
      <w:jc w:val="center"/>
    </w:pPr>
    <w:rPr>
      <w:noProof/>
      <w:lang w:val="en-US"/>
    </w:rPr>
  </w:style>
  <w:style w:type="character" w:customStyle="1" w:styleId="EndNoteBibliographyTitleChar">
    <w:name w:val="EndNote Bibliography Title Char"/>
    <w:basedOn w:val="DefaultParagraphFont"/>
    <w:link w:val="EndNoteBibliographyTitle"/>
    <w:rsid w:val="00585922"/>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585922"/>
    <w:pPr>
      <w:spacing w:line="240" w:lineRule="auto"/>
    </w:pPr>
    <w:rPr>
      <w:noProof/>
      <w:lang w:val="en-US"/>
    </w:rPr>
  </w:style>
  <w:style w:type="character" w:customStyle="1" w:styleId="EndNoteBibliographyChar">
    <w:name w:val="EndNote Bibliography Char"/>
    <w:basedOn w:val="DefaultParagraphFont"/>
    <w:link w:val="EndNoteBibliography"/>
    <w:rsid w:val="00585922"/>
    <w:rPr>
      <w:rFonts w:ascii="Times New Roman" w:eastAsia="Times New Roman" w:hAnsi="Times New Roman" w:cs="Times New Roman"/>
      <w:noProof/>
      <w:sz w:val="24"/>
      <w:szCs w:val="24"/>
      <w:lang w:val="en-US"/>
    </w:rPr>
  </w:style>
  <w:style w:type="paragraph" w:styleId="FootnoteText">
    <w:name w:val="footnote text"/>
    <w:basedOn w:val="Normal"/>
    <w:link w:val="FootnoteTextChar"/>
    <w:autoRedefine/>
    <w:rsid w:val="003D55B5"/>
    <w:pPr>
      <w:spacing w:line="240" w:lineRule="auto"/>
      <w:ind w:left="284" w:hanging="284"/>
    </w:pPr>
    <w:rPr>
      <w:sz w:val="22"/>
      <w:szCs w:val="20"/>
    </w:rPr>
  </w:style>
  <w:style w:type="character" w:customStyle="1" w:styleId="FootnoteTextChar">
    <w:name w:val="Footnote Text Char"/>
    <w:basedOn w:val="DefaultParagraphFont"/>
    <w:link w:val="FootnoteText"/>
    <w:rsid w:val="003D55B5"/>
    <w:rPr>
      <w:rFonts w:ascii="Times New Roman" w:eastAsia="Times New Roman" w:hAnsi="Times New Roman" w:cs="Times New Roman"/>
      <w:szCs w:val="20"/>
    </w:rPr>
  </w:style>
  <w:style w:type="character" w:styleId="FootnoteReference">
    <w:name w:val="footnote reference"/>
    <w:basedOn w:val="DefaultParagraphFont"/>
    <w:rsid w:val="00C42304"/>
    <w:rPr>
      <w:vertAlign w:val="superscript"/>
    </w:rPr>
  </w:style>
  <w:style w:type="character" w:customStyle="1" w:styleId="apple-converted-space">
    <w:name w:val="apple-converted-space"/>
    <w:basedOn w:val="DefaultParagraphFont"/>
    <w:rsid w:val="001676EC"/>
  </w:style>
  <w:style w:type="character" w:customStyle="1" w:styleId="Heading1Char">
    <w:name w:val="Heading 1 Char"/>
    <w:basedOn w:val="DefaultParagraphFont"/>
    <w:link w:val="Heading1"/>
    <w:rsid w:val="00C42304"/>
    <w:rPr>
      <w:rFonts w:ascii="Times New Roman" w:eastAsia="Times New Roman" w:hAnsi="Times New Roman" w:cs="Arial"/>
      <w:b/>
      <w:bCs/>
      <w:kern w:val="32"/>
      <w:sz w:val="24"/>
      <w:szCs w:val="32"/>
    </w:rPr>
  </w:style>
  <w:style w:type="character" w:customStyle="1" w:styleId="bibref">
    <w:name w:val="bibref"/>
    <w:basedOn w:val="DefaultParagraphFont"/>
    <w:rsid w:val="001554E5"/>
  </w:style>
  <w:style w:type="paragraph" w:styleId="Header">
    <w:name w:val="header"/>
    <w:basedOn w:val="Normal"/>
    <w:link w:val="HeaderChar"/>
    <w:rsid w:val="00C42304"/>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C42304"/>
    <w:rPr>
      <w:rFonts w:ascii="Times New Roman" w:eastAsia="Times New Roman" w:hAnsi="Times New Roman" w:cs="Times New Roman"/>
      <w:sz w:val="24"/>
      <w:szCs w:val="24"/>
    </w:rPr>
  </w:style>
  <w:style w:type="paragraph" w:styleId="Footer">
    <w:name w:val="footer"/>
    <w:basedOn w:val="Normal"/>
    <w:link w:val="FooterChar"/>
    <w:uiPriority w:val="99"/>
    <w:rsid w:val="00C42304"/>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C42304"/>
    <w:rPr>
      <w:rFonts w:ascii="Times New Roman" w:eastAsia="Times New Roman" w:hAnsi="Times New Roman" w:cs="Times New Roman"/>
      <w:sz w:val="24"/>
      <w:szCs w:val="24"/>
    </w:rPr>
  </w:style>
  <w:style w:type="table" w:styleId="TableGrid">
    <w:name w:val="Table Grid"/>
    <w:basedOn w:val="TableNormal"/>
    <w:uiPriority w:val="59"/>
    <w:rsid w:val="002B4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C42304"/>
    <w:rPr>
      <w:rFonts w:ascii="Times New Roman" w:eastAsia="Times New Roman" w:hAnsi="Times New Roman" w:cs="Arial"/>
      <w:b/>
      <w:bCs/>
      <w:i/>
      <w:iCs/>
      <w:sz w:val="24"/>
      <w:szCs w:val="28"/>
    </w:rPr>
  </w:style>
  <w:style w:type="character" w:customStyle="1" w:styleId="Heading3Char">
    <w:name w:val="Heading 3 Char"/>
    <w:basedOn w:val="DefaultParagraphFont"/>
    <w:link w:val="Heading3"/>
    <w:rsid w:val="00C42304"/>
    <w:rPr>
      <w:rFonts w:ascii="Times New Roman" w:eastAsia="Times New Roman" w:hAnsi="Times New Roman" w:cs="Arial"/>
      <w:bCs/>
      <w:i/>
      <w:sz w:val="24"/>
      <w:szCs w:val="26"/>
    </w:rPr>
  </w:style>
  <w:style w:type="character" w:customStyle="1" w:styleId="Heading4Char">
    <w:name w:val="Heading 4 Char"/>
    <w:basedOn w:val="DefaultParagraphFont"/>
    <w:link w:val="Heading4"/>
    <w:rsid w:val="00C42304"/>
    <w:rPr>
      <w:rFonts w:ascii="Times New Roman" w:eastAsia="Times New Roman" w:hAnsi="Times New Roman" w:cs="Times New Roman"/>
      <w:bCs/>
      <w:sz w:val="24"/>
      <w:szCs w:val="28"/>
    </w:rPr>
  </w:style>
  <w:style w:type="paragraph" w:customStyle="1" w:styleId="Articletitle">
    <w:name w:val="Article title"/>
    <w:basedOn w:val="Normal"/>
    <w:next w:val="Normal"/>
    <w:qFormat/>
    <w:rsid w:val="00C42304"/>
    <w:pPr>
      <w:spacing w:after="120" w:line="360" w:lineRule="auto"/>
    </w:pPr>
    <w:rPr>
      <w:b/>
      <w:sz w:val="28"/>
    </w:rPr>
  </w:style>
  <w:style w:type="paragraph" w:customStyle="1" w:styleId="Authornames">
    <w:name w:val="Author names"/>
    <w:basedOn w:val="Normal"/>
    <w:next w:val="Normal"/>
    <w:qFormat/>
    <w:rsid w:val="00C42304"/>
    <w:pPr>
      <w:spacing w:before="240" w:line="360" w:lineRule="auto"/>
    </w:pPr>
    <w:rPr>
      <w:sz w:val="28"/>
    </w:rPr>
  </w:style>
  <w:style w:type="paragraph" w:customStyle="1" w:styleId="Affiliation">
    <w:name w:val="Affiliation"/>
    <w:basedOn w:val="Normal"/>
    <w:qFormat/>
    <w:rsid w:val="00C42304"/>
    <w:pPr>
      <w:spacing w:before="240" w:line="360" w:lineRule="auto"/>
    </w:pPr>
    <w:rPr>
      <w:i/>
    </w:rPr>
  </w:style>
  <w:style w:type="paragraph" w:customStyle="1" w:styleId="Receiveddates">
    <w:name w:val="Received dates"/>
    <w:basedOn w:val="Affiliation"/>
    <w:next w:val="Normal"/>
    <w:qFormat/>
    <w:rsid w:val="00C42304"/>
  </w:style>
  <w:style w:type="paragraph" w:customStyle="1" w:styleId="Abstract">
    <w:name w:val="Abstract"/>
    <w:basedOn w:val="Normal"/>
    <w:next w:val="Keywords"/>
    <w:qFormat/>
    <w:rsid w:val="00C42304"/>
    <w:pPr>
      <w:spacing w:before="360" w:after="300" w:line="360" w:lineRule="auto"/>
      <w:ind w:left="720" w:right="567"/>
    </w:pPr>
    <w:rPr>
      <w:sz w:val="22"/>
    </w:rPr>
  </w:style>
  <w:style w:type="paragraph" w:customStyle="1" w:styleId="Keywords">
    <w:name w:val="Keywords"/>
    <w:basedOn w:val="Normal"/>
    <w:next w:val="Paragraph"/>
    <w:qFormat/>
    <w:rsid w:val="00C42304"/>
    <w:pPr>
      <w:spacing w:before="240" w:after="240" w:line="360" w:lineRule="auto"/>
      <w:ind w:left="720" w:right="567"/>
    </w:pPr>
    <w:rPr>
      <w:sz w:val="22"/>
    </w:rPr>
  </w:style>
  <w:style w:type="paragraph" w:customStyle="1" w:styleId="Correspondencedetails">
    <w:name w:val="Correspondence details"/>
    <w:basedOn w:val="Normal"/>
    <w:qFormat/>
    <w:rsid w:val="00C42304"/>
    <w:pPr>
      <w:spacing w:before="240" w:line="360" w:lineRule="auto"/>
    </w:pPr>
  </w:style>
  <w:style w:type="paragraph" w:customStyle="1" w:styleId="Displayedquotation">
    <w:name w:val="Displayed quotation"/>
    <w:basedOn w:val="Normal"/>
    <w:qFormat/>
    <w:rsid w:val="00C42304"/>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C42304"/>
    <w:pPr>
      <w:widowControl/>
      <w:numPr>
        <w:numId w:val="22"/>
      </w:numPr>
      <w:spacing w:after="240"/>
      <w:contextualSpacing/>
    </w:pPr>
  </w:style>
  <w:style w:type="paragraph" w:customStyle="1" w:styleId="Displayedequation">
    <w:name w:val="Displayed equation"/>
    <w:basedOn w:val="Normal"/>
    <w:next w:val="Paragraph"/>
    <w:qFormat/>
    <w:rsid w:val="00C42304"/>
    <w:pPr>
      <w:tabs>
        <w:tab w:val="center" w:pos="4253"/>
        <w:tab w:val="right" w:pos="8222"/>
      </w:tabs>
      <w:spacing w:before="240" w:after="240"/>
      <w:jc w:val="center"/>
    </w:pPr>
  </w:style>
  <w:style w:type="paragraph" w:customStyle="1" w:styleId="Acknowledgements">
    <w:name w:val="Acknowledgements"/>
    <w:basedOn w:val="Normal"/>
    <w:next w:val="Normal"/>
    <w:qFormat/>
    <w:rsid w:val="00C42304"/>
    <w:pPr>
      <w:spacing w:before="120" w:line="360" w:lineRule="auto"/>
    </w:pPr>
    <w:rPr>
      <w:sz w:val="22"/>
    </w:rPr>
  </w:style>
  <w:style w:type="paragraph" w:customStyle="1" w:styleId="Tabletitle">
    <w:name w:val="Table title"/>
    <w:basedOn w:val="Normal"/>
    <w:next w:val="Normal"/>
    <w:qFormat/>
    <w:rsid w:val="00C42304"/>
    <w:pPr>
      <w:spacing w:before="240" w:line="360" w:lineRule="auto"/>
    </w:pPr>
  </w:style>
  <w:style w:type="paragraph" w:customStyle="1" w:styleId="Figurecaption">
    <w:name w:val="Figure caption"/>
    <w:basedOn w:val="Normal"/>
    <w:next w:val="Normal"/>
    <w:qFormat/>
    <w:rsid w:val="00C42304"/>
    <w:pPr>
      <w:spacing w:before="240" w:line="360" w:lineRule="auto"/>
    </w:pPr>
  </w:style>
  <w:style w:type="paragraph" w:customStyle="1" w:styleId="Footnotes">
    <w:name w:val="Footnotes"/>
    <w:basedOn w:val="Normal"/>
    <w:qFormat/>
    <w:rsid w:val="00C42304"/>
    <w:pPr>
      <w:spacing w:before="120" w:line="360" w:lineRule="auto"/>
      <w:ind w:left="482" w:hanging="482"/>
      <w:contextualSpacing/>
    </w:pPr>
    <w:rPr>
      <w:sz w:val="22"/>
    </w:rPr>
  </w:style>
  <w:style w:type="paragraph" w:customStyle="1" w:styleId="Notesoncontributors">
    <w:name w:val="Notes on contributors"/>
    <w:basedOn w:val="Normal"/>
    <w:qFormat/>
    <w:rsid w:val="00C42304"/>
    <w:pPr>
      <w:spacing w:before="240" w:line="360" w:lineRule="auto"/>
    </w:pPr>
    <w:rPr>
      <w:sz w:val="22"/>
    </w:rPr>
  </w:style>
  <w:style w:type="paragraph" w:customStyle="1" w:styleId="Normalparagraphstyle">
    <w:name w:val="Normal paragraph style"/>
    <w:basedOn w:val="Normal"/>
    <w:next w:val="Normal"/>
    <w:rsid w:val="00C42304"/>
  </w:style>
  <w:style w:type="paragraph" w:customStyle="1" w:styleId="Paragraph">
    <w:name w:val="Paragraph"/>
    <w:basedOn w:val="Normal"/>
    <w:next w:val="Newparagraph"/>
    <w:qFormat/>
    <w:rsid w:val="00C42304"/>
    <w:pPr>
      <w:widowControl w:val="0"/>
      <w:spacing w:before="240"/>
    </w:pPr>
  </w:style>
  <w:style w:type="paragraph" w:customStyle="1" w:styleId="Newparagraph">
    <w:name w:val="New paragraph"/>
    <w:basedOn w:val="Normal"/>
    <w:qFormat/>
    <w:rsid w:val="00C42304"/>
    <w:pPr>
      <w:ind w:firstLine="720"/>
    </w:pPr>
  </w:style>
  <w:style w:type="paragraph" w:styleId="NormalIndent">
    <w:name w:val="Normal Indent"/>
    <w:basedOn w:val="Normal"/>
    <w:rsid w:val="00C42304"/>
    <w:pPr>
      <w:ind w:left="720"/>
    </w:pPr>
  </w:style>
  <w:style w:type="paragraph" w:customStyle="1" w:styleId="References">
    <w:name w:val="References"/>
    <w:basedOn w:val="Normal"/>
    <w:qFormat/>
    <w:rsid w:val="00C42304"/>
    <w:pPr>
      <w:spacing w:before="120" w:line="360" w:lineRule="auto"/>
      <w:ind w:left="720" w:hanging="720"/>
      <w:contextualSpacing/>
    </w:pPr>
  </w:style>
  <w:style w:type="paragraph" w:customStyle="1" w:styleId="Subjectcodes">
    <w:name w:val="Subject codes"/>
    <w:basedOn w:val="Keywords"/>
    <w:next w:val="Paragraph"/>
    <w:qFormat/>
    <w:rsid w:val="00C42304"/>
  </w:style>
  <w:style w:type="paragraph" w:customStyle="1" w:styleId="Bulletedlist">
    <w:name w:val="Bulleted list"/>
    <w:basedOn w:val="Paragraph"/>
    <w:next w:val="Paragraph"/>
    <w:qFormat/>
    <w:rsid w:val="00C42304"/>
    <w:pPr>
      <w:widowControl/>
      <w:numPr>
        <w:numId w:val="23"/>
      </w:numPr>
      <w:spacing w:after="240"/>
      <w:contextualSpacing/>
    </w:pPr>
  </w:style>
  <w:style w:type="paragraph" w:styleId="EndnoteText">
    <w:name w:val="endnote text"/>
    <w:basedOn w:val="Normal"/>
    <w:link w:val="EndnoteTextChar"/>
    <w:autoRedefine/>
    <w:rsid w:val="00C42304"/>
    <w:pPr>
      <w:ind w:left="284" w:hanging="284"/>
    </w:pPr>
    <w:rPr>
      <w:sz w:val="22"/>
      <w:szCs w:val="20"/>
    </w:rPr>
  </w:style>
  <w:style w:type="character" w:customStyle="1" w:styleId="EndnoteTextChar">
    <w:name w:val="Endnote Text Char"/>
    <w:basedOn w:val="DefaultParagraphFont"/>
    <w:link w:val="EndnoteText"/>
    <w:rsid w:val="00C42304"/>
    <w:rPr>
      <w:rFonts w:ascii="Times New Roman" w:eastAsia="Times New Roman" w:hAnsi="Times New Roman" w:cs="Times New Roman"/>
      <w:szCs w:val="20"/>
    </w:rPr>
  </w:style>
  <w:style w:type="character" w:styleId="EndnoteReference">
    <w:name w:val="endnote reference"/>
    <w:basedOn w:val="DefaultParagraphFont"/>
    <w:rsid w:val="00C42304"/>
    <w:rPr>
      <w:vertAlign w:val="superscript"/>
    </w:rPr>
  </w:style>
  <w:style w:type="paragraph" w:customStyle="1" w:styleId="Heading4Paragraph">
    <w:name w:val="Heading 4 + Paragraph"/>
    <w:basedOn w:val="Paragraph"/>
    <w:next w:val="Newparagraph"/>
    <w:qFormat/>
    <w:rsid w:val="00C42304"/>
    <w:pPr>
      <w:widowControl/>
      <w:spacing w:before="360"/>
    </w:pPr>
  </w:style>
  <w:style w:type="paragraph" w:styleId="Revision">
    <w:name w:val="Revision"/>
    <w:hidden/>
    <w:uiPriority w:val="99"/>
    <w:semiHidden/>
    <w:rsid w:val="00F0557E"/>
    <w:pPr>
      <w:spacing w:after="0" w:line="240" w:lineRule="auto"/>
    </w:pPr>
    <w:rPr>
      <w:rFonts w:ascii="Times New Roman" w:eastAsia="Times New Roman" w:hAnsi="Times New Roman" w:cs="Times New Roman"/>
      <w:sz w:val="24"/>
      <w:szCs w:val="24"/>
    </w:rPr>
  </w:style>
  <w:style w:type="character" w:customStyle="1" w:styleId="st">
    <w:name w:val="st"/>
    <w:basedOn w:val="DefaultParagraphFont"/>
    <w:rsid w:val="00B21C80"/>
  </w:style>
  <w:style w:type="character" w:styleId="Emphasis">
    <w:name w:val="Emphasis"/>
    <w:basedOn w:val="DefaultParagraphFont"/>
    <w:uiPriority w:val="20"/>
    <w:qFormat/>
    <w:rsid w:val="00B21C80"/>
    <w:rPr>
      <w:i/>
      <w:iCs/>
    </w:rPr>
  </w:style>
  <w:style w:type="character" w:styleId="UnresolvedMention">
    <w:name w:val="Unresolved Mention"/>
    <w:basedOn w:val="DefaultParagraphFont"/>
    <w:uiPriority w:val="99"/>
    <w:semiHidden/>
    <w:unhideWhenUsed/>
    <w:rsid w:val="003D55B5"/>
    <w:rPr>
      <w:color w:val="808080"/>
      <w:shd w:val="clear" w:color="auto" w:fill="E6E6E6"/>
    </w:rPr>
  </w:style>
  <w:style w:type="paragraph" w:styleId="HTMLPreformatted">
    <w:name w:val="HTML Preformatted"/>
    <w:basedOn w:val="Normal"/>
    <w:link w:val="HTMLPreformattedChar"/>
    <w:uiPriority w:val="99"/>
    <w:semiHidden/>
    <w:unhideWhenUsed/>
    <w:rsid w:val="008A5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A529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19690">
      <w:bodyDiv w:val="1"/>
      <w:marLeft w:val="0"/>
      <w:marRight w:val="0"/>
      <w:marTop w:val="0"/>
      <w:marBottom w:val="0"/>
      <w:divBdr>
        <w:top w:val="none" w:sz="0" w:space="0" w:color="auto"/>
        <w:left w:val="none" w:sz="0" w:space="0" w:color="auto"/>
        <w:bottom w:val="none" w:sz="0" w:space="0" w:color="auto"/>
        <w:right w:val="none" w:sz="0" w:space="0" w:color="auto"/>
      </w:divBdr>
      <w:divsChild>
        <w:div w:id="1087923974">
          <w:marLeft w:val="480"/>
          <w:marRight w:val="0"/>
          <w:marTop w:val="0"/>
          <w:marBottom w:val="0"/>
          <w:divBdr>
            <w:top w:val="none" w:sz="0" w:space="0" w:color="auto"/>
            <w:left w:val="none" w:sz="0" w:space="0" w:color="auto"/>
            <w:bottom w:val="none" w:sz="0" w:space="0" w:color="auto"/>
            <w:right w:val="none" w:sz="0" w:space="0" w:color="auto"/>
          </w:divBdr>
          <w:divsChild>
            <w:div w:id="19058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343">
      <w:bodyDiv w:val="1"/>
      <w:marLeft w:val="0"/>
      <w:marRight w:val="0"/>
      <w:marTop w:val="0"/>
      <w:marBottom w:val="0"/>
      <w:divBdr>
        <w:top w:val="none" w:sz="0" w:space="0" w:color="auto"/>
        <w:left w:val="none" w:sz="0" w:space="0" w:color="auto"/>
        <w:bottom w:val="none" w:sz="0" w:space="0" w:color="auto"/>
        <w:right w:val="none" w:sz="0" w:space="0" w:color="auto"/>
      </w:divBdr>
    </w:div>
    <w:div w:id="107625590">
      <w:bodyDiv w:val="1"/>
      <w:marLeft w:val="0"/>
      <w:marRight w:val="0"/>
      <w:marTop w:val="0"/>
      <w:marBottom w:val="0"/>
      <w:divBdr>
        <w:top w:val="none" w:sz="0" w:space="0" w:color="auto"/>
        <w:left w:val="none" w:sz="0" w:space="0" w:color="auto"/>
        <w:bottom w:val="none" w:sz="0" w:space="0" w:color="auto"/>
        <w:right w:val="none" w:sz="0" w:space="0" w:color="auto"/>
      </w:divBdr>
    </w:div>
    <w:div w:id="114719394">
      <w:bodyDiv w:val="1"/>
      <w:marLeft w:val="0"/>
      <w:marRight w:val="0"/>
      <w:marTop w:val="0"/>
      <w:marBottom w:val="0"/>
      <w:divBdr>
        <w:top w:val="none" w:sz="0" w:space="0" w:color="auto"/>
        <w:left w:val="none" w:sz="0" w:space="0" w:color="auto"/>
        <w:bottom w:val="none" w:sz="0" w:space="0" w:color="auto"/>
        <w:right w:val="none" w:sz="0" w:space="0" w:color="auto"/>
      </w:divBdr>
    </w:div>
    <w:div w:id="122425006">
      <w:bodyDiv w:val="1"/>
      <w:marLeft w:val="0"/>
      <w:marRight w:val="0"/>
      <w:marTop w:val="0"/>
      <w:marBottom w:val="0"/>
      <w:divBdr>
        <w:top w:val="none" w:sz="0" w:space="0" w:color="auto"/>
        <w:left w:val="none" w:sz="0" w:space="0" w:color="auto"/>
        <w:bottom w:val="none" w:sz="0" w:space="0" w:color="auto"/>
        <w:right w:val="none" w:sz="0" w:space="0" w:color="auto"/>
      </w:divBdr>
    </w:div>
    <w:div w:id="270432257">
      <w:bodyDiv w:val="1"/>
      <w:marLeft w:val="0"/>
      <w:marRight w:val="0"/>
      <w:marTop w:val="0"/>
      <w:marBottom w:val="0"/>
      <w:divBdr>
        <w:top w:val="none" w:sz="0" w:space="0" w:color="auto"/>
        <w:left w:val="none" w:sz="0" w:space="0" w:color="auto"/>
        <w:bottom w:val="none" w:sz="0" w:space="0" w:color="auto"/>
        <w:right w:val="none" w:sz="0" w:space="0" w:color="auto"/>
      </w:divBdr>
    </w:div>
    <w:div w:id="276378198">
      <w:bodyDiv w:val="1"/>
      <w:marLeft w:val="0"/>
      <w:marRight w:val="0"/>
      <w:marTop w:val="0"/>
      <w:marBottom w:val="0"/>
      <w:divBdr>
        <w:top w:val="none" w:sz="0" w:space="0" w:color="auto"/>
        <w:left w:val="none" w:sz="0" w:space="0" w:color="auto"/>
        <w:bottom w:val="none" w:sz="0" w:space="0" w:color="auto"/>
        <w:right w:val="none" w:sz="0" w:space="0" w:color="auto"/>
      </w:divBdr>
    </w:div>
    <w:div w:id="318114828">
      <w:bodyDiv w:val="1"/>
      <w:marLeft w:val="0"/>
      <w:marRight w:val="0"/>
      <w:marTop w:val="0"/>
      <w:marBottom w:val="0"/>
      <w:divBdr>
        <w:top w:val="none" w:sz="0" w:space="0" w:color="auto"/>
        <w:left w:val="none" w:sz="0" w:space="0" w:color="auto"/>
        <w:bottom w:val="none" w:sz="0" w:space="0" w:color="auto"/>
        <w:right w:val="none" w:sz="0" w:space="0" w:color="auto"/>
      </w:divBdr>
    </w:div>
    <w:div w:id="360782157">
      <w:bodyDiv w:val="1"/>
      <w:marLeft w:val="0"/>
      <w:marRight w:val="0"/>
      <w:marTop w:val="0"/>
      <w:marBottom w:val="0"/>
      <w:divBdr>
        <w:top w:val="none" w:sz="0" w:space="0" w:color="auto"/>
        <w:left w:val="none" w:sz="0" w:space="0" w:color="auto"/>
        <w:bottom w:val="none" w:sz="0" w:space="0" w:color="auto"/>
        <w:right w:val="none" w:sz="0" w:space="0" w:color="auto"/>
      </w:divBdr>
    </w:div>
    <w:div w:id="385877192">
      <w:bodyDiv w:val="1"/>
      <w:marLeft w:val="0"/>
      <w:marRight w:val="0"/>
      <w:marTop w:val="0"/>
      <w:marBottom w:val="0"/>
      <w:divBdr>
        <w:top w:val="none" w:sz="0" w:space="0" w:color="auto"/>
        <w:left w:val="none" w:sz="0" w:space="0" w:color="auto"/>
        <w:bottom w:val="none" w:sz="0" w:space="0" w:color="auto"/>
        <w:right w:val="none" w:sz="0" w:space="0" w:color="auto"/>
      </w:divBdr>
      <w:divsChild>
        <w:div w:id="642346025">
          <w:marLeft w:val="0"/>
          <w:marRight w:val="0"/>
          <w:marTop w:val="0"/>
          <w:marBottom w:val="0"/>
          <w:divBdr>
            <w:top w:val="none" w:sz="0" w:space="0" w:color="auto"/>
            <w:left w:val="none" w:sz="0" w:space="0" w:color="auto"/>
            <w:bottom w:val="none" w:sz="0" w:space="0" w:color="auto"/>
            <w:right w:val="none" w:sz="0" w:space="0" w:color="auto"/>
          </w:divBdr>
          <w:divsChild>
            <w:div w:id="32462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49646">
      <w:bodyDiv w:val="1"/>
      <w:marLeft w:val="0"/>
      <w:marRight w:val="0"/>
      <w:marTop w:val="0"/>
      <w:marBottom w:val="0"/>
      <w:divBdr>
        <w:top w:val="none" w:sz="0" w:space="0" w:color="auto"/>
        <w:left w:val="none" w:sz="0" w:space="0" w:color="auto"/>
        <w:bottom w:val="none" w:sz="0" w:space="0" w:color="auto"/>
        <w:right w:val="none" w:sz="0" w:space="0" w:color="auto"/>
      </w:divBdr>
    </w:div>
    <w:div w:id="420220388">
      <w:bodyDiv w:val="1"/>
      <w:marLeft w:val="0"/>
      <w:marRight w:val="0"/>
      <w:marTop w:val="0"/>
      <w:marBottom w:val="0"/>
      <w:divBdr>
        <w:top w:val="none" w:sz="0" w:space="0" w:color="auto"/>
        <w:left w:val="none" w:sz="0" w:space="0" w:color="auto"/>
        <w:bottom w:val="none" w:sz="0" w:space="0" w:color="auto"/>
        <w:right w:val="none" w:sz="0" w:space="0" w:color="auto"/>
      </w:divBdr>
    </w:div>
    <w:div w:id="547641761">
      <w:bodyDiv w:val="1"/>
      <w:marLeft w:val="0"/>
      <w:marRight w:val="0"/>
      <w:marTop w:val="0"/>
      <w:marBottom w:val="0"/>
      <w:divBdr>
        <w:top w:val="none" w:sz="0" w:space="0" w:color="auto"/>
        <w:left w:val="none" w:sz="0" w:space="0" w:color="auto"/>
        <w:bottom w:val="none" w:sz="0" w:space="0" w:color="auto"/>
        <w:right w:val="none" w:sz="0" w:space="0" w:color="auto"/>
      </w:divBdr>
    </w:div>
    <w:div w:id="555045270">
      <w:bodyDiv w:val="1"/>
      <w:marLeft w:val="0"/>
      <w:marRight w:val="0"/>
      <w:marTop w:val="0"/>
      <w:marBottom w:val="0"/>
      <w:divBdr>
        <w:top w:val="none" w:sz="0" w:space="0" w:color="auto"/>
        <w:left w:val="none" w:sz="0" w:space="0" w:color="auto"/>
        <w:bottom w:val="none" w:sz="0" w:space="0" w:color="auto"/>
        <w:right w:val="none" w:sz="0" w:space="0" w:color="auto"/>
      </w:divBdr>
    </w:div>
    <w:div w:id="625966276">
      <w:bodyDiv w:val="1"/>
      <w:marLeft w:val="0"/>
      <w:marRight w:val="0"/>
      <w:marTop w:val="0"/>
      <w:marBottom w:val="0"/>
      <w:divBdr>
        <w:top w:val="none" w:sz="0" w:space="0" w:color="auto"/>
        <w:left w:val="none" w:sz="0" w:space="0" w:color="auto"/>
        <w:bottom w:val="none" w:sz="0" w:space="0" w:color="auto"/>
        <w:right w:val="none" w:sz="0" w:space="0" w:color="auto"/>
      </w:divBdr>
    </w:div>
    <w:div w:id="628242238">
      <w:bodyDiv w:val="1"/>
      <w:marLeft w:val="0"/>
      <w:marRight w:val="0"/>
      <w:marTop w:val="0"/>
      <w:marBottom w:val="0"/>
      <w:divBdr>
        <w:top w:val="none" w:sz="0" w:space="0" w:color="auto"/>
        <w:left w:val="none" w:sz="0" w:space="0" w:color="auto"/>
        <w:bottom w:val="none" w:sz="0" w:space="0" w:color="auto"/>
        <w:right w:val="none" w:sz="0" w:space="0" w:color="auto"/>
      </w:divBdr>
    </w:div>
    <w:div w:id="635524472">
      <w:bodyDiv w:val="1"/>
      <w:marLeft w:val="0"/>
      <w:marRight w:val="0"/>
      <w:marTop w:val="0"/>
      <w:marBottom w:val="0"/>
      <w:divBdr>
        <w:top w:val="none" w:sz="0" w:space="0" w:color="auto"/>
        <w:left w:val="none" w:sz="0" w:space="0" w:color="auto"/>
        <w:bottom w:val="none" w:sz="0" w:space="0" w:color="auto"/>
        <w:right w:val="none" w:sz="0" w:space="0" w:color="auto"/>
      </w:divBdr>
    </w:div>
    <w:div w:id="698624084">
      <w:bodyDiv w:val="1"/>
      <w:marLeft w:val="0"/>
      <w:marRight w:val="0"/>
      <w:marTop w:val="0"/>
      <w:marBottom w:val="0"/>
      <w:divBdr>
        <w:top w:val="none" w:sz="0" w:space="0" w:color="auto"/>
        <w:left w:val="none" w:sz="0" w:space="0" w:color="auto"/>
        <w:bottom w:val="none" w:sz="0" w:space="0" w:color="auto"/>
        <w:right w:val="none" w:sz="0" w:space="0" w:color="auto"/>
      </w:divBdr>
    </w:div>
    <w:div w:id="698697485">
      <w:bodyDiv w:val="1"/>
      <w:marLeft w:val="0"/>
      <w:marRight w:val="0"/>
      <w:marTop w:val="0"/>
      <w:marBottom w:val="0"/>
      <w:divBdr>
        <w:top w:val="none" w:sz="0" w:space="0" w:color="auto"/>
        <w:left w:val="none" w:sz="0" w:space="0" w:color="auto"/>
        <w:bottom w:val="none" w:sz="0" w:space="0" w:color="auto"/>
        <w:right w:val="none" w:sz="0" w:space="0" w:color="auto"/>
      </w:divBdr>
    </w:div>
    <w:div w:id="710692260">
      <w:bodyDiv w:val="1"/>
      <w:marLeft w:val="0"/>
      <w:marRight w:val="0"/>
      <w:marTop w:val="0"/>
      <w:marBottom w:val="0"/>
      <w:divBdr>
        <w:top w:val="none" w:sz="0" w:space="0" w:color="auto"/>
        <w:left w:val="none" w:sz="0" w:space="0" w:color="auto"/>
        <w:bottom w:val="none" w:sz="0" w:space="0" w:color="auto"/>
        <w:right w:val="none" w:sz="0" w:space="0" w:color="auto"/>
      </w:divBdr>
    </w:div>
    <w:div w:id="725490462">
      <w:bodyDiv w:val="1"/>
      <w:marLeft w:val="0"/>
      <w:marRight w:val="0"/>
      <w:marTop w:val="0"/>
      <w:marBottom w:val="0"/>
      <w:divBdr>
        <w:top w:val="none" w:sz="0" w:space="0" w:color="auto"/>
        <w:left w:val="none" w:sz="0" w:space="0" w:color="auto"/>
        <w:bottom w:val="none" w:sz="0" w:space="0" w:color="auto"/>
        <w:right w:val="none" w:sz="0" w:space="0" w:color="auto"/>
      </w:divBdr>
    </w:div>
    <w:div w:id="738678171">
      <w:bodyDiv w:val="1"/>
      <w:marLeft w:val="0"/>
      <w:marRight w:val="0"/>
      <w:marTop w:val="0"/>
      <w:marBottom w:val="0"/>
      <w:divBdr>
        <w:top w:val="none" w:sz="0" w:space="0" w:color="auto"/>
        <w:left w:val="none" w:sz="0" w:space="0" w:color="auto"/>
        <w:bottom w:val="none" w:sz="0" w:space="0" w:color="auto"/>
        <w:right w:val="none" w:sz="0" w:space="0" w:color="auto"/>
      </w:divBdr>
    </w:div>
    <w:div w:id="773016396">
      <w:bodyDiv w:val="1"/>
      <w:marLeft w:val="0"/>
      <w:marRight w:val="0"/>
      <w:marTop w:val="0"/>
      <w:marBottom w:val="0"/>
      <w:divBdr>
        <w:top w:val="none" w:sz="0" w:space="0" w:color="auto"/>
        <w:left w:val="none" w:sz="0" w:space="0" w:color="auto"/>
        <w:bottom w:val="none" w:sz="0" w:space="0" w:color="auto"/>
        <w:right w:val="none" w:sz="0" w:space="0" w:color="auto"/>
      </w:divBdr>
    </w:div>
    <w:div w:id="788360970">
      <w:bodyDiv w:val="1"/>
      <w:marLeft w:val="0"/>
      <w:marRight w:val="0"/>
      <w:marTop w:val="0"/>
      <w:marBottom w:val="0"/>
      <w:divBdr>
        <w:top w:val="none" w:sz="0" w:space="0" w:color="auto"/>
        <w:left w:val="none" w:sz="0" w:space="0" w:color="auto"/>
        <w:bottom w:val="none" w:sz="0" w:space="0" w:color="auto"/>
        <w:right w:val="none" w:sz="0" w:space="0" w:color="auto"/>
      </w:divBdr>
    </w:div>
    <w:div w:id="811874328">
      <w:bodyDiv w:val="1"/>
      <w:marLeft w:val="0"/>
      <w:marRight w:val="0"/>
      <w:marTop w:val="0"/>
      <w:marBottom w:val="0"/>
      <w:divBdr>
        <w:top w:val="none" w:sz="0" w:space="0" w:color="auto"/>
        <w:left w:val="none" w:sz="0" w:space="0" w:color="auto"/>
        <w:bottom w:val="none" w:sz="0" w:space="0" w:color="auto"/>
        <w:right w:val="none" w:sz="0" w:space="0" w:color="auto"/>
      </w:divBdr>
    </w:div>
    <w:div w:id="902567078">
      <w:bodyDiv w:val="1"/>
      <w:marLeft w:val="0"/>
      <w:marRight w:val="0"/>
      <w:marTop w:val="0"/>
      <w:marBottom w:val="0"/>
      <w:divBdr>
        <w:top w:val="none" w:sz="0" w:space="0" w:color="auto"/>
        <w:left w:val="none" w:sz="0" w:space="0" w:color="auto"/>
        <w:bottom w:val="none" w:sz="0" w:space="0" w:color="auto"/>
        <w:right w:val="none" w:sz="0" w:space="0" w:color="auto"/>
      </w:divBdr>
    </w:div>
    <w:div w:id="928927131">
      <w:bodyDiv w:val="1"/>
      <w:marLeft w:val="0"/>
      <w:marRight w:val="0"/>
      <w:marTop w:val="0"/>
      <w:marBottom w:val="0"/>
      <w:divBdr>
        <w:top w:val="none" w:sz="0" w:space="0" w:color="auto"/>
        <w:left w:val="none" w:sz="0" w:space="0" w:color="auto"/>
        <w:bottom w:val="none" w:sz="0" w:space="0" w:color="auto"/>
        <w:right w:val="none" w:sz="0" w:space="0" w:color="auto"/>
      </w:divBdr>
    </w:div>
    <w:div w:id="975528589">
      <w:bodyDiv w:val="1"/>
      <w:marLeft w:val="0"/>
      <w:marRight w:val="0"/>
      <w:marTop w:val="0"/>
      <w:marBottom w:val="0"/>
      <w:divBdr>
        <w:top w:val="none" w:sz="0" w:space="0" w:color="auto"/>
        <w:left w:val="none" w:sz="0" w:space="0" w:color="auto"/>
        <w:bottom w:val="none" w:sz="0" w:space="0" w:color="auto"/>
        <w:right w:val="none" w:sz="0" w:space="0" w:color="auto"/>
      </w:divBdr>
      <w:divsChild>
        <w:div w:id="549418768">
          <w:marLeft w:val="0"/>
          <w:marRight w:val="0"/>
          <w:marTop w:val="0"/>
          <w:marBottom w:val="0"/>
          <w:divBdr>
            <w:top w:val="none" w:sz="0" w:space="0" w:color="auto"/>
            <w:left w:val="none" w:sz="0" w:space="0" w:color="auto"/>
            <w:bottom w:val="none" w:sz="0" w:space="0" w:color="auto"/>
            <w:right w:val="none" w:sz="0" w:space="0" w:color="auto"/>
          </w:divBdr>
          <w:divsChild>
            <w:div w:id="2756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75479">
      <w:bodyDiv w:val="1"/>
      <w:marLeft w:val="0"/>
      <w:marRight w:val="0"/>
      <w:marTop w:val="0"/>
      <w:marBottom w:val="0"/>
      <w:divBdr>
        <w:top w:val="none" w:sz="0" w:space="0" w:color="auto"/>
        <w:left w:val="none" w:sz="0" w:space="0" w:color="auto"/>
        <w:bottom w:val="none" w:sz="0" w:space="0" w:color="auto"/>
        <w:right w:val="none" w:sz="0" w:space="0" w:color="auto"/>
      </w:divBdr>
    </w:div>
    <w:div w:id="1006635037">
      <w:bodyDiv w:val="1"/>
      <w:marLeft w:val="0"/>
      <w:marRight w:val="0"/>
      <w:marTop w:val="0"/>
      <w:marBottom w:val="0"/>
      <w:divBdr>
        <w:top w:val="none" w:sz="0" w:space="0" w:color="auto"/>
        <w:left w:val="none" w:sz="0" w:space="0" w:color="auto"/>
        <w:bottom w:val="none" w:sz="0" w:space="0" w:color="auto"/>
        <w:right w:val="none" w:sz="0" w:space="0" w:color="auto"/>
      </w:divBdr>
    </w:div>
    <w:div w:id="1023627145">
      <w:bodyDiv w:val="1"/>
      <w:marLeft w:val="0"/>
      <w:marRight w:val="0"/>
      <w:marTop w:val="0"/>
      <w:marBottom w:val="0"/>
      <w:divBdr>
        <w:top w:val="none" w:sz="0" w:space="0" w:color="auto"/>
        <w:left w:val="none" w:sz="0" w:space="0" w:color="auto"/>
        <w:bottom w:val="none" w:sz="0" w:space="0" w:color="auto"/>
        <w:right w:val="none" w:sz="0" w:space="0" w:color="auto"/>
      </w:divBdr>
    </w:div>
    <w:div w:id="1029527014">
      <w:bodyDiv w:val="1"/>
      <w:marLeft w:val="0"/>
      <w:marRight w:val="0"/>
      <w:marTop w:val="0"/>
      <w:marBottom w:val="0"/>
      <w:divBdr>
        <w:top w:val="none" w:sz="0" w:space="0" w:color="auto"/>
        <w:left w:val="none" w:sz="0" w:space="0" w:color="auto"/>
        <w:bottom w:val="none" w:sz="0" w:space="0" w:color="auto"/>
        <w:right w:val="none" w:sz="0" w:space="0" w:color="auto"/>
      </w:divBdr>
    </w:div>
    <w:div w:id="1048147163">
      <w:bodyDiv w:val="1"/>
      <w:marLeft w:val="0"/>
      <w:marRight w:val="0"/>
      <w:marTop w:val="0"/>
      <w:marBottom w:val="0"/>
      <w:divBdr>
        <w:top w:val="none" w:sz="0" w:space="0" w:color="auto"/>
        <w:left w:val="none" w:sz="0" w:space="0" w:color="auto"/>
        <w:bottom w:val="none" w:sz="0" w:space="0" w:color="auto"/>
        <w:right w:val="none" w:sz="0" w:space="0" w:color="auto"/>
      </w:divBdr>
    </w:div>
    <w:div w:id="1108431585">
      <w:bodyDiv w:val="1"/>
      <w:marLeft w:val="0"/>
      <w:marRight w:val="0"/>
      <w:marTop w:val="0"/>
      <w:marBottom w:val="0"/>
      <w:divBdr>
        <w:top w:val="none" w:sz="0" w:space="0" w:color="auto"/>
        <w:left w:val="none" w:sz="0" w:space="0" w:color="auto"/>
        <w:bottom w:val="none" w:sz="0" w:space="0" w:color="auto"/>
        <w:right w:val="none" w:sz="0" w:space="0" w:color="auto"/>
      </w:divBdr>
      <w:divsChild>
        <w:div w:id="235285694">
          <w:marLeft w:val="0"/>
          <w:marRight w:val="0"/>
          <w:marTop w:val="150"/>
          <w:marBottom w:val="270"/>
          <w:divBdr>
            <w:top w:val="none" w:sz="0" w:space="0" w:color="auto"/>
            <w:left w:val="none" w:sz="0" w:space="0" w:color="auto"/>
            <w:bottom w:val="none" w:sz="0" w:space="0" w:color="auto"/>
            <w:right w:val="none" w:sz="0" w:space="0" w:color="auto"/>
          </w:divBdr>
        </w:div>
        <w:div w:id="322509998">
          <w:marLeft w:val="0"/>
          <w:marRight w:val="0"/>
          <w:marTop w:val="150"/>
          <w:marBottom w:val="270"/>
          <w:divBdr>
            <w:top w:val="none" w:sz="0" w:space="0" w:color="auto"/>
            <w:left w:val="none" w:sz="0" w:space="0" w:color="auto"/>
            <w:bottom w:val="none" w:sz="0" w:space="0" w:color="auto"/>
            <w:right w:val="none" w:sz="0" w:space="0" w:color="auto"/>
          </w:divBdr>
        </w:div>
      </w:divsChild>
    </w:div>
    <w:div w:id="1109160781">
      <w:bodyDiv w:val="1"/>
      <w:marLeft w:val="0"/>
      <w:marRight w:val="0"/>
      <w:marTop w:val="0"/>
      <w:marBottom w:val="0"/>
      <w:divBdr>
        <w:top w:val="none" w:sz="0" w:space="0" w:color="auto"/>
        <w:left w:val="none" w:sz="0" w:space="0" w:color="auto"/>
        <w:bottom w:val="none" w:sz="0" w:space="0" w:color="auto"/>
        <w:right w:val="none" w:sz="0" w:space="0" w:color="auto"/>
      </w:divBdr>
    </w:div>
    <w:div w:id="1117263241">
      <w:bodyDiv w:val="1"/>
      <w:marLeft w:val="0"/>
      <w:marRight w:val="0"/>
      <w:marTop w:val="0"/>
      <w:marBottom w:val="0"/>
      <w:divBdr>
        <w:top w:val="none" w:sz="0" w:space="0" w:color="auto"/>
        <w:left w:val="none" w:sz="0" w:space="0" w:color="auto"/>
        <w:bottom w:val="none" w:sz="0" w:space="0" w:color="auto"/>
        <w:right w:val="none" w:sz="0" w:space="0" w:color="auto"/>
      </w:divBdr>
    </w:div>
    <w:div w:id="1168059226">
      <w:bodyDiv w:val="1"/>
      <w:marLeft w:val="0"/>
      <w:marRight w:val="0"/>
      <w:marTop w:val="0"/>
      <w:marBottom w:val="0"/>
      <w:divBdr>
        <w:top w:val="none" w:sz="0" w:space="0" w:color="auto"/>
        <w:left w:val="none" w:sz="0" w:space="0" w:color="auto"/>
        <w:bottom w:val="none" w:sz="0" w:space="0" w:color="auto"/>
        <w:right w:val="none" w:sz="0" w:space="0" w:color="auto"/>
      </w:divBdr>
    </w:div>
    <w:div w:id="1200044025">
      <w:bodyDiv w:val="1"/>
      <w:marLeft w:val="0"/>
      <w:marRight w:val="0"/>
      <w:marTop w:val="0"/>
      <w:marBottom w:val="0"/>
      <w:divBdr>
        <w:top w:val="none" w:sz="0" w:space="0" w:color="auto"/>
        <w:left w:val="none" w:sz="0" w:space="0" w:color="auto"/>
        <w:bottom w:val="none" w:sz="0" w:space="0" w:color="auto"/>
        <w:right w:val="none" w:sz="0" w:space="0" w:color="auto"/>
      </w:divBdr>
    </w:div>
    <w:div w:id="1345133001">
      <w:bodyDiv w:val="1"/>
      <w:marLeft w:val="0"/>
      <w:marRight w:val="0"/>
      <w:marTop w:val="0"/>
      <w:marBottom w:val="0"/>
      <w:divBdr>
        <w:top w:val="none" w:sz="0" w:space="0" w:color="auto"/>
        <w:left w:val="none" w:sz="0" w:space="0" w:color="auto"/>
        <w:bottom w:val="none" w:sz="0" w:space="0" w:color="auto"/>
        <w:right w:val="none" w:sz="0" w:space="0" w:color="auto"/>
      </w:divBdr>
    </w:div>
    <w:div w:id="1369796651">
      <w:bodyDiv w:val="1"/>
      <w:marLeft w:val="0"/>
      <w:marRight w:val="0"/>
      <w:marTop w:val="0"/>
      <w:marBottom w:val="0"/>
      <w:divBdr>
        <w:top w:val="none" w:sz="0" w:space="0" w:color="auto"/>
        <w:left w:val="none" w:sz="0" w:space="0" w:color="auto"/>
        <w:bottom w:val="none" w:sz="0" w:space="0" w:color="auto"/>
        <w:right w:val="none" w:sz="0" w:space="0" w:color="auto"/>
      </w:divBdr>
    </w:div>
    <w:div w:id="1423915218">
      <w:bodyDiv w:val="1"/>
      <w:marLeft w:val="0"/>
      <w:marRight w:val="0"/>
      <w:marTop w:val="0"/>
      <w:marBottom w:val="0"/>
      <w:divBdr>
        <w:top w:val="none" w:sz="0" w:space="0" w:color="auto"/>
        <w:left w:val="none" w:sz="0" w:space="0" w:color="auto"/>
        <w:bottom w:val="none" w:sz="0" w:space="0" w:color="auto"/>
        <w:right w:val="none" w:sz="0" w:space="0" w:color="auto"/>
      </w:divBdr>
    </w:div>
    <w:div w:id="1432125351">
      <w:bodyDiv w:val="1"/>
      <w:marLeft w:val="0"/>
      <w:marRight w:val="0"/>
      <w:marTop w:val="0"/>
      <w:marBottom w:val="0"/>
      <w:divBdr>
        <w:top w:val="none" w:sz="0" w:space="0" w:color="auto"/>
        <w:left w:val="none" w:sz="0" w:space="0" w:color="auto"/>
        <w:bottom w:val="none" w:sz="0" w:space="0" w:color="auto"/>
        <w:right w:val="none" w:sz="0" w:space="0" w:color="auto"/>
      </w:divBdr>
    </w:div>
    <w:div w:id="1468281417">
      <w:bodyDiv w:val="1"/>
      <w:marLeft w:val="0"/>
      <w:marRight w:val="0"/>
      <w:marTop w:val="0"/>
      <w:marBottom w:val="0"/>
      <w:divBdr>
        <w:top w:val="none" w:sz="0" w:space="0" w:color="auto"/>
        <w:left w:val="none" w:sz="0" w:space="0" w:color="auto"/>
        <w:bottom w:val="none" w:sz="0" w:space="0" w:color="auto"/>
        <w:right w:val="none" w:sz="0" w:space="0" w:color="auto"/>
      </w:divBdr>
    </w:div>
    <w:div w:id="1468474658">
      <w:bodyDiv w:val="1"/>
      <w:marLeft w:val="0"/>
      <w:marRight w:val="0"/>
      <w:marTop w:val="0"/>
      <w:marBottom w:val="0"/>
      <w:divBdr>
        <w:top w:val="none" w:sz="0" w:space="0" w:color="auto"/>
        <w:left w:val="none" w:sz="0" w:space="0" w:color="auto"/>
        <w:bottom w:val="none" w:sz="0" w:space="0" w:color="auto"/>
        <w:right w:val="none" w:sz="0" w:space="0" w:color="auto"/>
      </w:divBdr>
    </w:div>
    <w:div w:id="1471097686">
      <w:bodyDiv w:val="1"/>
      <w:marLeft w:val="0"/>
      <w:marRight w:val="0"/>
      <w:marTop w:val="0"/>
      <w:marBottom w:val="0"/>
      <w:divBdr>
        <w:top w:val="none" w:sz="0" w:space="0" w:color="auto"/>
        <w:left w:val="none" w:sz="0" w:space="0" w:color="auto"/>
        <w:bottom w:val="none" w:sz="0" w:space="0" w:color="auto"/>
        <w:right w:val="none" w:sz="0" w:space="0" w:color="auto"/>
      </w:divBdr>
    </w:div>
    <w:div w:id="1497502213">
      <w:bodyDiv w:val="1"/>
      <w:marLeft w:val="0"/>
      <w:marRight w:val="0"/>
      <w:marTop w:val="0"/>
      <w:marBottom w:val="0"/>
      <w:divBdr>
        <w:top w:val="none" w:sz="0" w:space="0" w:color="auto"/>
        <w:left w:val="none" w:sz="0" w:space="0" w:color="auto"/>
        <w:bottom w:val="none" w:sz="0" w:space="0" w:color="auto"/>
        <w:right w:val="none" w:sz="0" w:space="0" w:color="auto"/>
      </w:divBdr>
    </w:div>
    <w:div w:id="1528638150">
      <w:bodyDiv w:val="1"/>
      <w:marLeft w:val="0"/>
      <w:marRight w:val="0"/>
      <w:marTop w:val="0"/>
      <w:marBottom w:val="0"/>
      <w:divBdr>
        <w:top w:val="none" w:sz="0" w:space="0" w:color="auto"/>
        <w:left w:val="none" w:sz="0" w:space="0" w:color="auto"/>
        <w:bottom w:val="none" w:sz="0" w:space="0" w:color="auto"/>
        <w:right w:val="none" w:sz="0" w:space="0" w:color="auto"/>
      </w:divBdr>
    </w:div>
    <w:div w:id="1546719227">
      <w:bodyDiv w:val="1"/>
      <w:marLeft w:val="0"/>
      <w:marRight w:val="0"/>
      <w:marTop w:val="0"/>
      <w:marBottom w:val="0"/>
      <w:divBdr>
        <w:top w:val="none" w:sz="0" w:space="0" w:color="auto"/>
        <w:left w:val="none" w:sz="0" w:space="0" w:color="auto"/>
        <w:bottom w:val="none" w:sz="0" w:space="0" w:color="auto"/>
        <w:right w:val="none" w:sz="0" w:space="0" w:color="auto"/>
      </w:divBdr>
    </w:div>
    <w:div w:id="1547251080">
      <w:bodyDiv w:val="1"/>
      <w:marLeft w:val="0"/>
      <w:marRight w:val="0"/>
      <w:marTop w:val="0"/>
      <w:marBottom w:val="0"/>
      <w:divBdr>
        <w:top w:val="none" w:sz="0" w:space="0" w:color="auto"/>
        <w:left w:val="none" w:sz="0" w:space="0" w:color="auto"/>
        <w:bottom w:val="none" w:sz="0" w:space="0" w:color="auto"/>
        <w:right w:val="none" w:sz="0" w:space="0" w:color="auto"/>
      </w:divBdr>
    </w:div>
    <w:div w:id="1568802258">
      <w:bodyDiv w:val="1"/>
      <w:marLeft w:val="0"/>
      <w:marRight w:val="0"/>
      <w:marTop w:val="0"/>
      <w:marBottom w:val="0"/>
      <w:divBdr>
        <w:top w:val="none" w:sz="0" w:space="0" w:color="auto"/>
        <w:left w:val="none" w:sz="0" w:space="0" w:color="auto"/>
        <w:bottom w:val="none" w:sz="0" w:space="0" w:color="auto"/>
        <w:right w:val="none" w:sz="0" w:space="0" w:color="auto"/>
      </w:divBdr>
    </w:div>
    <w:div w:id="1632512232">
      <w:bodyDiv w:val="1"/>
      <w:marLeft w:val="0"/>
      <w:marRight w:val="0"/>
      <w:marTop w:val="0"/>
      <w:marBottom w:val="0"/>
      <w:divBdr>
        <w:top w:val="none" w:sz="0" w:space="0" w:color="auto"/>
        <w:left w:val="none" w:sz="0" w:space="0" w:color="auto"/>
        <w:bottom w:val="none" w:sz="0" w:space="0" w:color="auto"/>
        <w:right w:val="none" w:sz="0" w:space="0" w:color="auto"/>
      </w:divBdr>
    </w:div>
    <w:div w:id="1636519801">
      <w:bodyDiv w:val="1"/>
      <w:marLeft w:val="0"/>
      <w:marRight w:val="0"/>
      <w:marTop w:val="0"/>
      <w:marBottom w:val="0"/>
      <w:divBdr>
        <w:top w:val="none" w:sz="0" w:space="0" w:color="auto"/>
        <w:left w:val="none" w:sz="0" w:space="0" w:color="auto"/>
        <w:bottom w:val="none" w:sz="0" w:space="0" w:color="auto"/>
        <w:right w:val="none" w:sz="0" w:space="0" w:color="auto"/>
      </w:divBdr>
    </w:div>
    <w:div w:id="1652363640">
      <w:bodyDiv w:val="1"/>
      <w:marLeft w:val="0"/>
      <w:marRight w:val="0"/>
      <w:marTop w:val="0"/>
      <w:marBottom w:val="0"/>
      <w:divBdr>
        <w:top w:val="none" w:sz="0" w:space="0" w:color="auto"/>
        <w:left w:val="none" w:sz="0" w:space="0" w:color="auto"/>
        <w:bottom w:val="none" w:sz="0" w:space="0" w:color="auto"/>
        <w:right w:val="none" w:sz="0" w:space="0" w:color="auto"/>
      </w:divBdr>
    </w:div>
    <w:div w:id="1666010381">
      <w:bodyDiv w:val="1"/>
      <w:marLeft w:val="0"/>
      <w:marRight w:val="0"/>
      <w:marTop w:val="0"/>
      <w:marBottom w:val="0"/>
      <w:divBdr>
        <w:top w:val="none" w:sz="0" w:space="0" w:color="auto"/>
        <w:left w:val="none" w:sz="0" w:space="0" w:color="auto"/>
        <w:bottom w:val="none" w:sz="0" w:space="0" w:color="auto"/>
        <w:right w:val="none" w:sz="0" w:space="0" w:color="auto"/>
      </w:divBdr>
      <w:divsChild>
        <w:div w:id="2122410120">
          <w:marLeft w:val="0"/>
          <w:marRight w:val="0"/>
          <w:marTop w:val="0"/>
          <w:marBottom w:val="0"/>
          <w:divBdr>
            <w:top w:val="none" w:sz="0" w:space="0" w:color="auto"/>
            <w:left w:val="none" w:sz="0" w:space="0" w:color="auto"/>
            <w:bottom w:val="none" w:sz="0" w:space="0" w:color="auto"/>
            <w:right w:val="none" w:sz="0" w:space="0" w:color="auto"/>
          </w:divBdr>
          <w:divsChild>
            <w:div w:id="1738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11552">
      <w:bodyDiv w:val="1"/>
      <w:marLeft w:val="0"/>
      <w:marRight w:val="0"/>
      <w:marTop w:val="0"/>
      <w:marBottom w:val="0"/>
      <w:divBdr>
        <w:top w:val="none" w:sz="0" w:space="0" w:color="auto"/>
        <w:left w:val="none" w:sz="0" w:space="0" w:color="auto"/>
        <w:bottom w:val="none" w:sz="0" w:space="0" w:color="auto"/>
        <w:right w:val="none" w:sz="0" w:space="0" w:color="auto"/>
      </w:divBdr>
    </w:div>
    <w:div w:id="1674187807">
      <w:bodyDiv w:val="1"/>
      <w:marLeft w:val="0"/>
      <w:marRight w:val="0"/>
      <w:marTop w:val="0"/>
      <w:marBottom w:val="0"/>
      <w:divBdr>
        <w:top w:val="none" w:sz="0" w:space="0" w:color="auto"/>
        <w:left w:val="none" w:sz="0" w:space="0" w:color="auto"/>
        <w:bottom w:val="none" w:sz="0" w:space="0" w:color="auto"/>
        <w:right w:val="none" w:sz="0" w:space="0" w:color="auto"/>
      </w:divBdr>
    </w:div>
    <w:div w:id="1708409555">
      <w:bodyDiv w:val="1"/>
      <w:marLeft w:val="0"/>
      <w:marRight w:val="0"/>
      <w:marTop w:val="0"/>
      <w:marBottom w:val="0"/>
      <w:divBdr>
        <w:top w:val="none" w:sz="0" w:space="0" w:color="auto"/>
        <w:left w:val="none" w:sz="0" w:space="0" w:color="auto"/>
        <w:bottom w:val="none" w:sz="0" w:space="0" w:color="auto"/>
        <w:right w:val="none" w:sz="0" w:space="0" w:color="auto"/>
      </w:divBdr>
    </w:div>
    <w:div w:id="1759592681">
      <w:bodyDiv w:val="1"/>
      <w:marLeft w:val="0"/>
      <w:marRight w:val="0"/>
      <w:marTop w:val="0"/>
      <w:marBottom w:val="0"/>
      <w:divBdr>
        <w:top w:val="none" w:sz="0" w:space="0" w:color="auto"/>
        <w:left w:val="none" w:sz="0" w:space="0" w:color="auto"/>
        <w:bottom w:val="none" w:sz="0" w:space="0" w:color="auto"/>
        <w:right w:val="none" w:sz="0" w:space="0" w:color="auto"/>
      </w:divBdr>
    </w:div>
    <w:div w:id="1779256115">
      <w:bodyDiv w:val="1"/>
      <w:marLeft w:val="0"/>
      <w:marRight w:val="0"/>
      <w:marTop w:val="0"/>
      <w:marBottom w:val="0"/>
      <w:divBdr>
        <w:top w:val="none" w:sz="0" w:space="0" w:color="auto"/>
        <w:left w:val="none" w:sz="0" w:space="0" w:color="auto"/>
        <w:bottom w:val="none" w:sz="0" w:space="0" w:color="auto"/>
        <w:right w:val="none" w:sz="0" w:space="0" w:color="auto"/>
      </w:divBdr>
    </w:div>
    <w:div w:id="1793135666">
      <w:bodyDiv w:val="1"/>
      <w:marLeft w:val="0"/>
      <w:marRight w:val="0"/>
      <w:marTop w:val="0"/>
      <w:marBottom w:val="0"/>
      <w:divBdr>
        <w:top w:val="none" w:sz="0" w:space="0" w:color="auto"/>
        <w:left w:val="none" w:sz="0" w:space="0" w:color="auto"/>
        <w:bottom w:val="none" w:sz="0" w:space="0" w:color="auto"/>
        <w:right w:val="none" w:sz="0" w:space="0" w:color="auto"/>
      </w:divBdr>
    </w:div>
    <w:div w:id="1802534277">
      <w:bodyDiv w:val="1"/>
      <w:marLeft w:val="0"/>
      <w:marRight w:val="0"/>
      <w:marTop w:val="0"/>
      <w:marBottom w:val="0"/>
      <w:divBdr>
        <w:top w:val="none" w:sz="0" w:space="0" w:color="auto"/>
        <w:left w:val="none" w:sz="0" w:space="0" w:color="auto"/>
        <w:bottom w:val="none" w:sz="0" w:space="0" w:color="auto"/>
        <w:right w:val="none" w:sz="0" w:space="0" w:color="auto"/>
      </w:divBdr>
    </w:div>
    <w:div w:id="1810509356">
      <w:bodyDiv w:val="1"/>
      <w:marLeft w:val="0"/>
      <w:marRight w:val="0"/>
      <w:marTop w:val="0"/>
      <w:marBottom w:val="0"/>
      <w:divBdr>
        <w:top w:val="none" w:sz="0" w:space="0" w:color="auto"/>
        <w:left w:val="none" w:sz="0" w:space="0" w:color="auto"/>
        <w:bottom w:val="none" w:sz="0" w:space="0" w:color="auto"/>
        <w:right w:val="none" w:sz="0" w:space="0" w:color="auto"/>
      </w:divBdr>
      <w:divsChild>
        <w:div w:id="1417943308">
          <w:marLeft w:val="0"/>
          <w:marRight w:val="0"/>
          <w:marTop w:val="0"/>
          <w:marBottom w:val="0"/>
          <w:divBdr>
            <w:top w:val="none" w:sz="0" w:space="0" w:color="auto"/>
            <w:left w:val="none" w:sz="0" w:space="0" w:color="auto"/>
            <w:bottom w:val="none" w:sz="0" w:space="0" w:color="auto"/>
            <w:right w:val="none" w:sz="0" w:space="0" w:color="auto"/>
          </w:divBdr>
        </w:div>
        <w:div w:id="1732801824">
          <w:marLeft w:val="0"/>
          <w:marRight w:val="0"/>
          <w:marTop w:val="0"/>
          <w:marBottom w:val="0"/>
          <w:divBdr>
            <w:top w:val="none" w:sz="0" w:space="0" w:color="auto"/>
            <w:left w:val="none" w:sz="0" w:space="0" w:color="auto"/>
            <w:bottom w:val="none" w:sz="0" w:space="0" w:color="auto"/>
            <w:right w:val="none" w:sz="0" w:space="0" w:color="auto"/>
          </w:divBdr>
        </w:div>
      </w:divsChild>
    </w:div>
    <w:div w:id="1861240523">
      <w:bodyDiv w:val="1"/>
      <w:marLeft w:val="0"/>
      <w:marRight w:val="0"/>
      <w:marTop w:val="0"/>
      <w:marBottom w:val="0"/>
      <w:divBdr>
        <w:top w:val="none" w:sz="0" w:space="0" w:color="auto"/>
        <w:left w:val="none" w:sz="0" w:space="0" w:color="auto"/>
        <w:bottom w:val="none" w:sz="0" w:space="0" w:color="auto"/>
        <w:right w:val="none" w:sz="0" w:space="0" w:color="auto"/>
      </w:divBdr>
    </w:div>
    <w:div w:id="1945459814">
      <w:bodyDiv w:val="1"/>
      <w:marLeft w:val="0"/>
      <w:marRight w:val="0"/>
      <w:marTop w:val="0"/>
      <w:marBottom w:val="0"/>
      <w:divBdr>
        <w:top w:val="none" w:sz="0" w:space="0" w:color="auto"/>
        <w:left w:val="none" w:sz="0" w:space="0" w:color="auto"/>
        <w:bottom w:val="none" w:sz="0" w:space="0" w:color="auto"/>
        <w:right w:val="none" w:sz="0" w:space="0" w:color="auto"/>
      </w:divBdr>
    </w:div>
    <w:div w:id="1951428905">
      <w:bodyDiv w:val="1"/>
      <w:marLeft w:val="0"/>
      <w:marRight w:val="0"/>
      <w:marTop w:val="0"/>
      <w:marBottom w:val="0"/>
      <w:divBdr>
        <w:top w:val="none" w:sz="0" w:space="0" w:color="auto"/>
        <w:left w:val="none" w:sz="0" w:space="0" w:color="auto"/>
        <w:bottom w:val="none" w:sz="0" w:space="0" w:color="auto"/>
        <w:right w:val="none" w:sz="0" w:space="0" w:color="auto"/>
      </w:divBdr>
    </w:div>
    <w:div w:id="2060009986">
      <w:bodyDiv w:val="1"/>
      <w:marLeft w:val="0"/>
      <w:marRight w:val="0"/>
      <w:marTop w:val="0"/>
      <w:marBottom w:val="0"/>
      <w:divBdr>
        <w:top w:val="none" w:sz="0" w:space="0" w:color="auto"/>
        <w:left w:val="none" w:sz="0" w:space="0" w:color="auto"/>
        <w:bottom w:val="none" w:sz="0" w:space="0" w:color="auto"/>
        <w:right w:val="none" w:sz="0" w:space="0" w:color="auto"/>
      </w:divBdr>
    </w:div>
    <w:div w:id="210830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un.org/en/documents/udh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2.vatican.va/content/francesco/en/encyclicals/documents/papa-francesco_20150524_enciclica-laudato-si.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bc.co.uk/news/world-latin-america-2299241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dx.doi.org/10.1016/j.jtrangeo.2010.12.004"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prefeitura.sp.gov.br/cidade/secretarias/upload/chamadas/planmobsp_v072__1455546429.pdf" TargetMode="External"/><Relationship Id="rId2" Type="http://schemas.openxmlformats.org/officeDocument/2006/relationships/hyperlink" Target="http://gestaourbana.prefeitura.sp.gov.br/marco-regulatorio/plano-diretor/arquivos/" TargetMode="External"/><Relationship Id="rId1" Type="http://schemas.openxmlformats.org/officeDocument/2006/relationships/hyperlink" Target="http://smdu.prefeitura.sp.gov.br/historico_demografico/introducao.php" TargetMode="External"/><Relationship Id="rId4" Type="http://schemas.openxmlformats.org/officeDocument/2006/relationships/hyperlink" Target="http://www.prefeitura.sp.gov.br/cidade/secretarias/upload/chamadas/planmobsp_v072__145554642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Erick%20Willian\Medicina\Oncol&#243;gica%20Brasil%20Ensino%20e%20Pesquisa\Artigos%20Thiago%20S&#225;\TF_Template_Word_Windows_2013.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FB486-B3E9-4485-AAAC-367C30619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TF_Template_Word_Windows_2013</Template>
  <TotalTime>0</TotalTime>
  <Pages>3</Pages>
  <Words>18593</Words>
  <Characters>105985</Characters>
  <Application>Microsoft Office Word</Application>
  <DocSecurity>0</DocSecurity>
  <Lines>883</Lines>
  <Paragraphs>248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124330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 Edwards</cp:lastModifiedBy>
  <cp:revision>2</cp:revision>
  <cp:lastPrinted>2015-02-10T08:59:00Z</cp:lastPrinted>
  <dcterms:created xsi:type="dcterms:W3CDTF">2019-02-04T12:47:00Z</dcterms:created>
  <dcterms:modified xsi:type="dcterms:W3CDTF">2019-02-04T12:47:00Z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id="fT9ggSZK"/&gt;&lt;style id="http://www.zotero.org/styles/apa-nopage-etal2" locale="en-US" hasBibliography="1" bibliographyStyleHasBeenSet="0"/&gt;&lt;prefs&gt;&lt;pref name="fieldType" value="Field"/&gt;&lt;pref name="a</vt:lpwstr>
  </property>
  <property fmtid="{D5CDD505-2E9C-101B-9397-08002B2CF9AE}" pid="3" name="ZOTERO_PREF_2">
    <vt:lpwstr>utomaticJournalAbbreviations" value="true"/&gt;&lt;/prefs&gt;&lt;/data&gt;</vt:lpwstr>
  </property>
</Properties>
</file>